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C6187" w14:textId="1AA33001" w:rsidR="00956201" w:rsidRPr="0036479E" w:rsidRDefault="00D81AF5" w:rsidP="006F7AB5">
      <w:pPr>
        <w:jc w:val="right"/>
        <w:rPr>
          <w:rFonts w:cs="Arial"/>
          <w:szCs w:val="22"/>
        </w:rPr>
      </w:pPr>
      <w:r w:rsidRPr="0036479E">
        <w:rPr>
          <w:rFonts w:cs="Arial"/>
          <w:szCs w:val="22"/>
        </w:rPr>
        <w:t>Februar 202</w:t>
      </w:r>
      <w:r w:rsidR="00B66655">
        <w:rPr>
          <w:rFonts w:cs="Arial"/>
          <w:szCs w:val="22"/>
        </w:rPr>
        <w:t>4</w:t>
      </w:r>
    </w:p>
    <w:p w14:paraId="245674A7" w14:textId="77777777" w:rsidR="006C317F" w:rsidRPr="0036479E" w:rsidRDefault="006C317F" w:rsidP="00367B5F">
      <w:pPr>
        <w:rPr>
          <w:rFonts w:cs="Arial"/>
          <w:szCs w:val="22"/>
        </w:rPr>
      </w:pPr>
    </w:p>
    <w:p w14:paraId="794C9E95" w14:textId="6F8714BF" w:rsidR="00956201" w:rsidRPr="0036479E" w:rsidRDefault="00956201" w:rsidP="00BF1281">
      <w:pPr>
        <w:rPr>
          <w:rFonts w:cs="Arial"/>
          <w:b/>
          <w:sz w:val="28"/>
          <w:szCs w:val="28"/>
          <w:u w:val="single"/>
        </w:rPr>
      </w:pPr>
      <w:r w:rsidRPr="0036479E">
        <w:rPr>
          <w:rFonts w:cs="Arial"/>
          <w:b/>
          <w:sz w:val="28"/>
          <w:szCs w:val="28"/>
          <w:u w:val="single"/>
        </w:rPr>
        <w:t>Valentinsgottesdien</w:t>
      </w:r>
      <w:r w:rsidR="00EA3646" w:rsidRPr="0036479E">
        <w:rPr>
          <w:rFonts w:cs="Arial"/>
          <w:b/>
          <w:sz w:val="28"/>
          <w:szCs w:val="28"/>
          <w:u w:val="single"/>
        </w:rPr>
        <w:t>ste und -veranstaltungen</w:t>
      </w:r>
      <w:r w:rsidR="00DE207C">
        <w:rPr>
          <w:rFonts w:cs="Arial"/>
          <w:b/>
          <w:sz w:val="28"/>
          <w:szCs w:val="28"/>
          <w:u w:val="single"/>
        </w:rPr>
        <w:t xml:space="preserve"> 202</w:t>
      </w:r>
      <w:r w:rsidR="00B66655">
        <w:rPr>
          <w:rFonts w:cs="Arial"/>
          <w:b/>
          <w:sz w:val="28"/>
          <w:szCs w:val="28"/>
          <w:u w:val="single"/>
        </w:rPr>
        <w:t>4</w:t>
      </w:r>
      <w:r w:rsidR="00F531CE">
        <w:rPr>
          <w:rFonts w:cs="Arial"/>
          <w:b/>
          <w:sz w:val="28"/>
          <w:szCs w:val="28"/>
          <w:u w:val="single"/>
        </w:rPr>
        <w:t xml:space="preserve"> </w:t>
      </w:r>
      <w:r w:rsidR="00EA3646" w:rsidRPr="0036479E">
        <w:rPr>
          <w:rFonts w:cs="Arial"/>
          <w:b/>
          <w:sz w:val="28"/>
          <w:szCs w:val="28"/>
          <w:u w:val="single"/>
        </w:rPr>
        <w:t xml:space="preserve">in </w:t>
      </w:r>
      <w:r w:rsidRPr="0036479E">
        <w:rPr>
          <w:rFonts w:cs="Arial"/>
          <w:b/>
          <w:sz w:val="28"/>
          <w:szCs w:val="28"/>
          <w:u w:val="single"/>
        </w:rPr>
        <w:t>oö. Pfarr</w:t>
      </w:r>
      <w:r w:rsidR="00347917">
        <w:rPr>
          <w:rFonts w:cs="Arial"/>
          <w:b/>
          <w:sz w:val="28"/>
          <w:szCs w:val="28"/>
          <w:u w:val="single"/>
        </w:rPr>
        <w:t>en</w:t>
      </w:r>
      <w:r w:rsidR="008B6548">
        <w:rPr>
          <w:rFonts w:cs="Arial"/>
          <w:b/>
          <w:sz w:val="28"/>
          <w:szCs w:val="28"/>
          <w:u w:val="single"/>
        </w:rPr>
        <w:t xml:space="preserve"> und Pfarrteilgemeinden</w:t>
      </w:r>
    </w:p>
    <w:p w14:paraId="6685716B" w14:textId="77777777" w:rsidR="00D73D6C" w:rsidRPr="009D5873" w:rsidRDefault="00CB5A1D" w:rsidP="006F7AB5">
      <w:pPr>
        <w:spacing w:before="120"/>
        <w:rPr>
          <w:rFonts w:cs="Arial"/>
          <w:i/>
          <w:szCs w:val="22"/>
        </w:rPr>
      </w:pPr>
      <w:r w:rsidRPr="009D5873">
        <w:rPr>
          <w:rFonts w:cs="Arial"/>
          <w:i/>
          <w:szCs w:val="22"/>
        </w:rPr>
        <w:t>(eine Auswahl)</w:t>
      </w:r>
    </w:p>
    <w:p w14:paraId="12CEEEFD" w14:textId="77777777" w:rsidR="007B0DBE" w:rsidRPr="009D5873" w:rsidRDefault="007B0DBE" w:rsidP="00BF1281">
      <w:pPr>
        <w:rPr>
          <w:rFonts w:cs="Arial"/>
          <w:szCs w:val="22"/>
        </w:rPr>
      </w:pPr>
    </w:p>
    <w:p w14:paraId="4CE097A7" w14:textId="058512A3" w:rsidR="00FC3CF1" w:rsidRPr="009D5873" w:rsidRDefault="00FC3CF1" w:rsidP="00BF1281">
      <w:pPr>
        <w:rPr>
          <w:rFonts w:cs="Arial"/>
          <w:b/>
          <w:bCs/>
          <w:szCs w:val="22"/>
        </w:rPr>
      </w:pPr>
      <w:r w:rsidRPr="009D5873">
        <w:rPr>
          <w:rFonts w:cs="Arial"/>
          <w:b/>
          <w:bCs/>
          <w:szCs w:val="22"/>
        </w:rPr>
        <w:t>Altenberg</w:t>
      </w:r>
    </w:p>
    <w:p w14:paraId="32380853" w14:textId="0250618C" w:rsidR="00FC3CF1" w:rsidRPr="009D5873" w:rsidRDefault="00EC2A78" w:rsidP="00BF1281">
      <w:pPr>
        <w:rPr>
          <w:rFonts w:cs="Arial"/>
          <w:szCs w:val="22"/>
        </w:rPr>
      </w:pPr>
      <w:r w:rsidRPr="009D5873">
        <w:rPr>
          <w:rFonts w:cs="Arial"/>
          <w:szCs w:val="22"/>
        </w:rPr>
        <w:t>9</w:t>
      </w:r>
      <w:r w:rsidR="00FC3CF1" w:rsidRPr="009D5873">
        <w:rPr>
          <w:rFonts w:cs="Arial"/>
          <w:szCs w:val="22"/>
        </w:rPr>
        <w:t>. Februar, 19.00 Uhr, Pfarrkirche</w:t>
      </w:r>
    </w:p>
    <w:p w14:paraId="24C26019" w14:textId="5EDC462A" w:rsidR="00FC3CF1" w:rsidRPr="009D5873" w:rsidRDefault="00FC3CF1" w:rsidP="00BF1281">
      <w:pPr>
        <w:rPr>
          <w:rFonts w:cs="Arial"/>
          <w:szCs w:val="22"/>
        </w:rPr>
      </w:pPr>
      <w:r w:rsidRPr="009D5873">
        <w:rPr>
          <w:rFonts w:cs="Arial"/>
          <w:szCs w:val="22"/>
        </w:rPr>
        <w:t>Valentinsmesse mit Paarsegnung, anschließend Sektempfang und Film „</w:t>
      </w:r>
      <w:r w:rsidR="00EC2A78" w:rsidRPr="009D5873">
        <w:rPr>
          <w:rFonts w:cs="Arial"/>
          <w:szCs w:val="22"/>
        </w:rPr>
        <w:t>Die Küchenbrigade</w:t>
      </w:r>
      <w:r w:rsidRPr="009D5873">
        <w:rPr>
          <w:rFonts w:cs="Arial"/>
          <w:szCs w:val="22"/>
        </w:rPr>
        <w:t>“</w:t>
      </w:r>
      <w:r w:rsidR="00EC2A78" w:rsidRPr="009D5873">
        <w:rPr>
          <w:rFonts w:cs="Arial"/>
          <w:szCs w:val="22"/>
        </w:rPr>
        <w:t xml:space="preserve"> im Pfarrsaal</w:t>
      </w:r>
    </w:p>
    <w:p w14:paraId="035E1F7D" w14:textId="4B5B998C" w:rsidR="002009E8" w:rsidRPr="009D5873" w:rsidRDefault="002009E8" w:rsidP="00BF1281">
      <w:pPr>
        <w:rPr>
          <w:rFonts w:cs="Arial"/>
          <w:szCs w:val="22"/>
        </w:rPr>
      </w:pPr>
    </w:p>
    <w:p w14:paraId="141E6CD9" w14:textId="73AB8EEE" w:rsidR="00B81C41" w:rsidRPr="009D5873" w:rsidRDefault="00B81C41" w:rsidP="00BF1281">
      <w:pPr>
        <w:rPr>
          <w:rFonts w:cs="Arial"/>
          <w:b/>
          <w:bCs/>
          <w:szCs w:val="22"/>
        </w:rPr>
      </w:pPr>
      <w:r w:rsidRPr="009D5873">
        <w:rPr>
          <w:rFonts w:cs="Arial"/>
          <w:b/>
          <w:bCs/>
          <w:szCs w:val="22"/>
        </w:rPr>
        <w:t>Aschach an der Steyr</w:t>
      </w:r>
    </w:p>
    <w:p w14:paraId="2A76A460" w14:textId="3AD148CC" w:rsidR="00B81C41" w:rsidRPr="009D5873" w:rsidRDefault="00B81C41" w:rsidP="00BF1281">
      <w:pPr>
        <w:rPr>
          <w:rFonts w:cs="Arial"/>
          <w:szCs w:val="22"/>
        </w:rPr>
      </w:pPr>
      <w:r w:rsidRPr="009D5873">
        <w:rPr>
          <w:rFonts w:cs="Arial"/>
          <w:szCs w:val="22"/>
        </w:rPr>
        <w:t>1</w:t>
      </w:r>
      <w:r w:rsidR="00DD4D7D" w:rsidRPr="009D5873">
        <w:rPr>
          <w:rFonts w:cs="Arial"/>
          <w:szCs w:val="22"/>
        </w:rPr>
        <w:t>8</w:t>
      </w:r>
      <w:r w:rsidRPr="009D5873">
        <w:rPr>
          <w:rFonts w:cs="Arial"/>
          <w:szCs w:val="22"/>
        </w:rPr>
        <w:t>. Februar, 8.30 Uhr, Pfarrkirch</w:t>
      </w:r>
      <w:r w:rsidR="00DA56A1" w:rsidRPr="009D5873">
        <w:rPr>
          <w:rFonts w:cs="Arial"/>
          <w:szCs w:val="22"/>
        </w:rPr>
        <w:t>e</w:t>
      </w:r>
    </w:p>
    <w:p w14:paraId="7439DEA9" w14:textId="0746ECA2" w:rsidR="00B81C41" w:rsidRDefault="00B81C41" w:rsidP="00BF1281">
      <w:pPr>
        <w:rPr>
          <w:rFonts w:cs="Arial"/>
          <w:szCs w:val="22"/>
        </w:rPr>
      </w:pPr>
      <w:r w:rsidRPr="009D5873">
        <w:rPr>
          <w:rFonts w:cs="Arial"/>
          <w:szCs w:val="22"/>
        </w:rPr>
        <w:t>Valentinsmesse</w:t>
      </w:r>
    </w:p>
    <w:p w14:paraId="53D76A62" w14:textId="77777777" w:rsidR="00BA2EBE" w:rsidRDefault="00BA2EBE" w:rsidP="00BF1281">
      <w:pPr>
        <w:rPr>
          <w:rFonts w:cs="Arial"/>
          <w:szCs w:val="22"/>
        </w:rPr>
      </w:pPr>
    </w:p>
    <w:p w14:paraId="3C27654A" w14:textId="3DBA9D7D" w:rsidR="00BA2EBE" w:rsidRPr="009D5873" w:rsidRDefault="00BA2EBE" w:rsidP="00BA2EBE">
      <w:pPr>
        <w:shd w:val="clear" w:color="auto" w:fill="FFFFFF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Eferding</w:t>
      </w:r>
    </w:p>
    <w:p w14:paraId="4E658C4B" w14:textId="6B27792A" w:rsidR="00BA2EBE" w:rsidRPr="009D5873" w:rsidRDefault="00BA2EBE" w:rsidP="00BA2EBE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17</w:t>
      </w:r>
      <w:r w:rsidRPr="009D5873">
        <w:rPr>
          <w:rFonts w:cs="Arial"/>
          <w:szCs w:val="22"/>
        </w:rPr>
        <w:t xml:space="preserve">. Februar, 19.0 Uhr, </w:t>
      </w:r>
      <w:r>
        <w:rPr>
          <w:rFonts w:cs="Arial"/>
          <w:szCs w:val="22"/>
        </w:rPr>
        <w:t>Stadtpfarrkirche</w:t>
      </w:r>
    </w:p>
    <w:p w14:paraId="28C3ECDE" w14:textId="55EC15E4" w:rsidR="00BA2EBE" w:rsidRDefault="00BA2EBE" w:rsidP="00BA2EBE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 xml:space="preserve">Gottesdienst </w:t>
      </w:r>
      <w:r w:rsidR="006F7AB5">
        <w:rPr>
          <w:rFonts w:cs="Arial"/>
          <w:szCs w:val="22"/>
        </w:rPr>
        <w:t>für Liebende</w:t>
      </w:r>
    </w:p>
    <w:p w14:paraId="08D910D4" w14:textId="77777777" w:rsidR="00B81C41" w:rsidRPr="009D5873" w:rsidRDefault="00B81C41" w:rsidP="00BF1281">
      <w:pPr>
        <w:rPr>
          <w:rFonts w:cs="Arial"/>
          <w:szCs w:val="22"/>
        </w:rPr>
      </w:pPr>
    </w:p>
    <w:p w14:paraId="481A9EF0" w14:textId="3CDD4146" w:rsidR="00740631" w:rsidRPr="009D5873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9D5873">
        <w:rPr>
          <w:rFonts w:ascii="Arial" w:hAnsi="Arial" w:cs="Arial"/>
          <w:b/>
          <w:sz w:val="22"/>
          <w:szCs w:val="22"/>
        </w:rPr>
        <w:t>Frankenburg</w:t>
      </w:r>
    </w:p>
    <w:p w14:paraId="4050336E" w14:textId="3960AFCD" w:rsidR="00740631" w:rsidRPr="009D5873" w:rsidRDefault="003B4DA1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9D5873">
        <w:rPr>
          <w:rFonts w:ascii="Arial" w:hAnsi="Arial" w:cs="Arial"/>
          <w:bCs/>
          <w:sz w:val="22"/>
          <w:szCs w:val="22"/>
        </w:rPr>
        <w:t>9</w:t>
      </w:r>
      <w:r w:rsidR="00740631" w:rsidRPr="009D5873">
        <w:rPr>
          <w:rFonts w:ascii="Arial" w:hAnsi="Arial" w:cs="Arial"/>
          <w:bCs/>
          <w:sz w:val="22"/>
          <w:szCs w:val="22"/>
        </w:rPr>
        <w:t>. Februar, 19.00 Uhr, Pfarrkirche</w:t>
      </w:r>
    </w:p>
    <w:p w14:paraId="530E2F52" w14:textId="2B61B7FE" w:rsidR="00740631" w:rsidRDefault="003B4DA1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9D5873">
        <w:rPr>
          <w:rFonts w:ascii="Arial" w:hAnsi="Arial" w:cs="Arial"/>
          <w:bCs/>
          <w:sz w:val="22"/>
          <w:szCs w:val="22"/>
        </w:rPr>
        <w:t>Als Paar gemeinsam Danke sagen</w:t>
      </w:r>
    </w:p>
    <w:p w14:paraId="28775BB2" w14:textId="77777777" w:rsidR="00BA2EBE" w:rsidRDefault="00BA2EBE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</w:p>
    <w:p w14:paraId="5BADC81F" w14:textId="5E4F109C" w:rsidR="00BA2EBE" w:rsidRPr="009D5873" w:rsidRDefault="00BA2EBE" w:rsidP="00BA2EBE">
      <w:pPr>
        <w:shd w:val="clear" w:color="auto" w:fill="FFFFFF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Gaflenz</w:t>
      </w:r>
    </w:p>
    <w:p w14:paraId="34E33184" w14:textId="10311109" w:rsidR="00BA2EBE" w:rsidRPr="009D5873" w:rsidRDefault="00BA2EBE" w:rsidP="00BA2EBE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11</w:t>
      </w:r>
      <w:r w:rsidRPr="009D5873">
        <w:rPr>
          <w:rFonts w:cs="Arial"/>
          <w:szCs w:val="22"/>
        </w:rPr>
        <w:t xml:space="preserve">. Februar, </w:t>
      </w:r>
      <w:r>
        <w:rPr>
          <w:rFonts w:cs="Arial"/>
          <w:szCs w:val="22"/>
        </w:rPr>
        <w:t>8</w:t>
      </w:r>
      <w:r w:rsidRPr="009D5873">
        <w:rPr>
          <w:rFonts w:cs="Arial"/>
          <w:szCs w:val="22"/>
        </w:rPr>
        <w:t>.30 Uhr, Pfarr</w:t>
      </w:r>
      <w:r>
        <w:rPr>
          <w:rFonts w:cs="Arial"/>
          <w:szCs w:val="22"/>
        </w:rPr>
        <w:t>kirche</w:t>
      </w:r>
    </w:p>
    <w:p w14:paraId="0AEF7025" w14:textId="20D65340" w:rsidR="00BA2EBE" w:rsidRDefault="00BA2EBE" w:rsidP="00BA2EBE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 xml:space="preserve">Wort-Gottes-Feier </w:t>
      </w:r>
      <w:r w:rsidR="006768D2">
        <w:rPr>
          <w:rFonts w:cs="Arial"/>
          <w:szCs w:val="22"/>
        </w:rPr>
        <w:t>mit Segnung der Liebenden</w:t>
      </w:r>
    </w:p>
    <w:p w14:paraId="71F7BD00" w14:textId="77777777" w:rsidR="00740631" w:rsidRPr="009D5873" w:rsidRDefault="0074063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00266D2" w14:textId="77777777" w:rsidR="00784606" w:rsidRPr="009D5873" w:rsidRDefault="00784606" w:rsidP="00BF1281">
      <w:pPr>
        <w:autoSpaceDE w:val="0"/>
        <w:autoSpaceDN w:val="0"/>
        <w:adjustRightInd w:val="0"/>
        <w:rPr>
          <w:rFonts w:cs="Arial"/>
          <w:szCs w:val="22"/>
        </w:rPr>
      </w:pPr>
      <w:r w:rsidRPr="009D5873">
        <w:rPr>
          <w:rFonts w:cs="Arial"/>
          <w:b/>
          <w:szCs w:val="22"/>
        </w:rPr>
        <w:t>Maria Ach</w:t>
      </w:r>
    </w:p>
    <w:p w14:paraId="472F4887" w14:textId="27740437" w:rsidR="00784606" w:rsidRPr="009D5873" w:rsidRDefault="00784606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5873">
        <w:rPr>
          <w:rFonts w:ascii="Arial" w:hAnsi="Arial" w:cs="Arial"/>
          <w:sz w:val="22"/>
          <w:szCs w:val="22"/>
        </w:rPr>
        <w:t>1</w:t>
      </w:r>
      <w:r w:rsidR="009A4D15" w:rsidRPr="009D5873">
        <w:rPr>
          <w:rFonts w:ascii="Arial" w:hAnsi="Arial" w:cs="Arial"/>
          <w:sz w:val="22"/>
          <w:szCs w:val="22"/>
        </w:rPr>
        <w:t>6</w:t>
      </w:r>
      <w:r w:rsidRPr="009D5873">
        <w:rPr>
          <w:rFonts w:ascii="Arial" w:hAnsi="Arial" w:cs="Arial"/>
          <w:sz w:val="22"/>
          <w:szCs w:val="22"/>
        </w:rPr>
        <w:t>. Februar, 19.00 Uhr, Pfarrkirche</w:t>
      </w:r>
    </w:p>
    <w:p w14:paraId="2B900D54" w14:textId="558FAEEB" w:rsidR="00594A86" w:rsidRPr="009D5873" w:rsidRDefault="0074063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5873">
        <w:rPr>
          <w:rFonts w:ascii="Arial" w:hAnsi="Arial" w:cs="Arial"/>
          <w:sz w:val="22"/>
          <w:szCs w:val="22"/>
        </w:rPr>
        <w:t>G</w:t>
      </w:r>
      <w:r w:rsidR="00594A86" w:rsidRPr="009D5873">
        <w:rPr>
          <w:rFonts w:ascii="Arial" w:hAnsi="Arial" w:cs="Arial"/>
          <w:sz w:val="22"/>
          <w:szCs w:val="22"/>
        </w:rPr>
        <w:t>ottesdienst mit Paarsegnung</w:t>
      </w:r>
    </w:p>
    <w:p w14:paraId="5E43FD93" w14:textId="77777777" w:rsidR="00164E59" w:rsidRPr="009D5873" w:rsidRDefault="00164E59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65A76A9E" w14:textId="6C784D8D" w:rsidR="00FC3CF1" w:rsidRPr="009D5873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5873">
        <w:rPr>
          <w:rFonts w:ascii="Arial" w:hAnsi="Arial" w:cs="Arial"/>
          <w:b/>
          <w:bCs/>
          <w:sz w:val="22"/>
          <w:szCs w:val="22"/>
        </w:rPr>
        <w:t>Ottnang am Hausruck</w:t>
      </w:r>
    </w:p>
    <w:p w14:paraId="12473B18" w14:textId="2991B7EC" w:rsidR="00FC3CF1" w:rsidRPr="009D5873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5873">
        <w:rPr>
          <w:rFonts w:ascii="Arial" w:hAnsi="Arial" w:cs="Arial"/>
          <w:sz w:val="22"/>
          <w:szCs w:val="22"/>
        </w:rPr>
        <w:t>1</w:t>
      </w:r>
      <w:r w:rsidR="00EC2A78" w:rsidRPr="009D5873">
        <w:rPr>
          <w:rFonts w:ascii="Arial" w:hAnsi="Arial" w:cs="Arial"/>
          <w:sz w:val="22"/>
          <w:szCs w:val="22"/>
        </w:rPr>
        <w:t>7</w:t>
      </w:r>
      <w:r w:rsidRPr="009D5873">
        <w:rPr>
          <w:rFonts w:ascii="Arial" w:hAnsi="Arial" w:cs="Arial"/>
          <w:sz w:val="22"/>
          <w:szCs w:val="22"/>
        </w:rPr>
        <w:t>. Februar, 19.00 Uhr, Barbarakirche (Thomasroith)</w:t>
      </w:r>
    </w:p>
    <w:p w14:paraId="662138C8" w14:textId="1804744B" w:rsidR="00FC3CF1" w:rsidRPr="009D5873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5873">
        <w:rPr>
          <w:rFonts w:ascii="Arial" w:hAnsi="Arial" w:cs="Arial"/>
          <w:sz w:val="22"/>
          <w:szCs w:val="22"/>
        </w:rPr>
        <w:t>Valentinsfeier</w:t>
      </w:r>
      <w:r w:rsidR="00EC2A78" w:rsidRPr="009D5873">
        <w:rPr>
          <w:rFonts w:ascii="Arial" w:hAnsi="Arial" w:cs="Arial"/>
          <w:sz w:val="22"/>
          <w:szCs w:val="22"/>
        </w:rPr>
        <w:t xml:space="preserve"> mit Paarsegnung</w:t>
      </w:r>
    </w:p>
    <w:p w14:paraId="63ACF992" w14:textId="77777777" w:rsidR="00FC3CF1" w:rsidRPr="009D5873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0EAEA03" w14:textId="3E1542D7" w:rsidR="00EC2A78" w:rsidRPr="009D5873" w:rsidRDefault="00EC2A78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5873">
        <w:rPr>
          <w:rFonts w:ascii="Arial" w:hAnsi="Arial" w:cs="Arial"/>
          <w:b/>
          <w:bCs/>
          <w:sz w:val="22"/>
          <w:szCs w:val="22"/>
        </w:rPr>
        <w:t>Perg</w:t>
      </w:r>
    </w:p>
    <w:p w14:paraId="4F201E26" w14:textId="78FF3DA8" w:rsidR="00EC2A78" w:rsidRPr="009D5873" w:rsidRDefault="00EC2A78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5873">
        <w:rPr>
          <w:rFonts w:ascii="Arial" w:hAnsi="Arial" w:cs="Arial"/>
          <w:sz w:val="22"/>
          <w:szCs w:val="22"/>
        </w:rPr>
        <w:t>16. Februar, 19.00 Uhr, Pfarrkirche</w:t>
      </w:r>
    </w:p>
    <w:p w14:paraId="1E318654" w14:textId="3DC676E3" w:rsidR="00EC2A78" w:rsidRDefault="00EC2A78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5873">
        <w:rPr>
          <w:rFonts w:ascii="Arial" w:hAnsi="Arial" w:cs="Arial"/>
          <w:sz w:val="22"/>
          <w:szCs w:val="22"/>
        </w:rPr>
        <w:t>Segensfeier zum Valentinstag unter dem Motto „Behutsam malt und schreibt jeder in das Leben des anderen ein…“</w:t>
      </w:r>
    </w:p>
    <w:p w14:paraId="652E8615" w14:textId="77777777" w:rsidR="006F7AB5" w:rsidRDefault="006F7AB5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FEE2039" w14:textId="56D2A7CF" w:rsidR="006F7AB5" w:rsidRPr="009D5873" w:rsidRDefault="006F7AB5" w:rsidP="006F7AB5">
      <w:pPr>
        <w:shd w:val="clear" w:color="auto" w:fill="FFFFFF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Pettenbach</w:t>
      </w:r>
    </w:p>
    <w:p w14:paraId="0D56ED8C" w14:textId="07D35A04" w:rsidR="006F7AB5" w:rsidRPr="009D5873" w:rsidRDefault="006F7AB5" w:rsidP="006F7AB5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9</w:t>
      </w:r>
      <w:r w:rsidRPr="009D5873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März</w:t>
      </w:r>
      <w:r w:rsidRPr="009D5873">
        <w:rPr>
          <w:rFonts w:cs="Arial"/>
          <w:szCs w:val="22"/>
        </w:rPr>
        <w:t>, 19.</w:t>
      </w:r>
      <w:r>
        <w:rPr>
          <w:rFonts w:cs="Arial"/>
          <w:szCs w:val="22"/>
        </w:rPr>
        <w:t>0</w:t>
      </w:r>
      <w:r w:rsidRPr="009D5873">
        <w:rPr>
          <w:rFonts w:cs="Arial"/>
          <w:szCs w:val="22"/>
        </w:rPr>
        <w:t>0 Uhr, Pfar</w:t>
      </w:r>
      <w:r>
        <w:rPr>
          <w:rFonts w:cs="Arial"/>
          <w:szCs w:val="22"/>
        </w:rPr>
        <w:t>rkirche</w:t>
      </w:r>
    </w:p>
    <w:p w14:paraId="150C9CF5" w14:textId="71DA1C3F" w:rsidR="006F7AB5" w:rsidRPr="009D5873" w:rsidRDefault="006F7AB5" w:rsidP="006F7AB5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Abendmesse mit Paarsegnung</w:t>
      </w:r>
    </w:p>
    <w:p w14:paraId="7093BA6B" w14:textId="77777777" w:rsidR="00D14FFB" w:rsidRPr="009D5873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</w:p>
    <w:p w14:paraId="3E7C107E" w14:textId="22B8290B" w:rsidR="00923168" w:rsidRPr="009D5873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9D5873">
        <w:rPr>
          <w:rFonts w:ascii="Arial" w:hAnsi="Arial" w:cs="Arial"/>
          <w:b/>
          <w:bCs/>
          <w:sz w:val="22"/>
          <w:szCs w:val="22"/>
          <w:shd w:val="clear" w:color="auto" w:fill="FFFFFF"/>
        </w:rPr>
        <w:t>Rohrbach</w:t>
      </w:r>
    </w:p>
    <w:p w14:paraId="64056022" w14:textId="13E3B91E" w:rsidR="00923168" w:rsidRPr="009D5873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9D5873">
        <w:rPr>
          <w:rFonts w:ascii="Arial" w:hAnsi="Arial" w:cs="Arial"/>
          <w:sz w:val="22"/>
          <w:szCs w:val="22"/>
          <w:shd w:val="clear" w:color="auto" w:fill="FFFFFF"/>
        </w:rPr>
        <w:t>1</w:t>
      </w:r>
      <w:r w:rsidR="00224DA5" w:rsidRPr="009D5873">
        <w:rPr>
          <w:rFonts w:ascii="Arial" w:hAnsi="Arial" w:cs="Arial"/>
          <w:sz w:val="22"/>
          <w:szCs w:val="22"/>
          <w:shd w:val="clear" w:color="auto" w:fill="FFFFFF"/>
        </w:rPr>
        <w:t>1</w:t>
      </w:r>
      <w:r w:rsidRPr="009D5873">
        <w:rPr>
          <w:rFonts w:ascii="Arial" w:hAnsi="Arial" w:cs="Arial"/>
          <w:sz w:val="22"/>
          <w:szCs w:val="22"/>
          <w:shd w:val="clear" w:color="auto" w:fill="FFFFFF"/>
        </w:rPr>
        <w:t>. Februar, 1</w:t>
      </w:r>
      <w:r w:rsidR="00FC3CF1" w:rsidRPr="009D5873">
        <w:rPr>
          <w:rFonts w:ascii="Arial" w:hAnsi="Arial" w:cs="Arial"/>
          <w:sz w:val="22"/>
          <w:szCs w:val="22"/>
          <w:shd w:val="clear" w:color="auto" w:fill="FFFFFF"/>
        </w:rPr>
        <w:t>9.3</w:t>
      </w:r>
      <w:r w:rsidR="00341710" w:rsidRPr="009D5873">
        <w:rPr>
          <w:rFonts w:ascii="Arial" w:hAnsi="Arial" w:cs="Arial"/>
          <w:sz w:val="22"/>
          <w:szCs w:val="22"/>
          <w:shd w:val="clear" w:color="auto" w:fill="FFFFFF"/>
        </w:rPr>
        <w:t>0</w:t>
      </w:r>
      <w:r w:rsidRPr="009D5873">
        <w:rPr>
          <w:rFonts w:ascii="Arial" w:hAnsi="Arial" w:cs="Arial"/>
          <w:sz w:val="22"/>
          <w:szCs w:val="22"/>
          <w:shd w:val="clear" w:color="auto" w:fill="FFFFFF"/>
        </w:rPr>
        <w:t xml:space="preserve"> Uhr</w:t>
      </w:r>
      <w:r w:rsidR="00341710" w:rsidRPr="009D5873">
        <w:rPr>
          <w:rFonts w:ascii="Arial" w:hAnsi="Arial" w:cs="Arial"/>
          <w:sz w:val="22"/>
          <w:szCs w:val="22"/>
          <w:shd w:val="clear" w:color="auto" w:fill="FFFFFF"/>
        </w:rPr>
        <w:t>, Pfarrkirche</w:t>
      </w:r>
    </w:p>
    <w:p w14:paraId="6EFF3CCB" w14:textId="472964BB" w:rsidR="00923168" w:rsidRPr="009D5873" w:rsidRDefault="00224DA5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9D5873">
        <w:rPr>
          <w:rFonts w:ascii="Arial" w:hAnsi="Arial" w:cs="Arial"/>
          <w:sz w:val="22"/>
          <w:szCs w:val="22"/>
          <w:shd w:val="clear" w:color="auto" w:fill="FFFFFF"/>
        </w:rPr>
        <w:t>Segensgottesdienst für Paare</w:t>
      </w:r>
    </w:p>
    <w:p w14:paraId="0B49897D" w14:textId="35405B2D" w:rsidR="0036479E" w:rsidRPr="009D5873" w:rsidRDefault="0036479E" w:rsidP="00BF1281">
      <w:pPr>
        <w:rPr>
          <w:rFonts w:cs="Arial"/>
          <w:szCs w:val="22"/>
        </w:rPr>
      </w:pPr>
    </w:p>
    <w:p w14:paraId="00F6A1B9" w14:textId="75832C64" w:rsidR="00640042" w:rsidRPr="009D5873" w:rsidRDefault="00640042" w:rsidP="00BF1281">
      <w:pPr>
        <w:rPr>
          <w:rFonts w:cs="Arial"/>
          <w:b/>
          <w:bCs/>
          <w:szCs w:val="22"/>
        </w:rPr>
      </w:pPr>
      <w:r w:rsidRPr="009D5873">
        <w:rPr>
          <w:rFonts w:cs="Arial"/>
          <w:b/>
          <w:bCs/>
          <w:szCs w:val="22"/>
        </w:rPr>
        <w:t xml:space="preserve">St. </w:t>
      </w:r>
      <w:r w:rsidR="00AA1F03" w:rsidRPr="009D5873">
        <w:rPr>
          <w:rFonts w:cs="Arial"/>
          <w:b/>
          <w:bCs/>
          <w:szCs w:val="22"/>
        </w:rPr>
        <w:t>Mari</w:t>
      </w:r>
      <w:r w:rsidRPr="009D5873">
        <w:rPr>
          <w:rFonts w:cs="Arial"/>
          <w:b/>
          <w:bCs/>
          <w:szCs w:val="22"/>
        </w:rPr>
        <w:t>en</w:t>
      </w:r>
    </w:p>
    <w:p w14:paraId="39866078" w14:textId="22C19848" w:rsidR="00640042" w:rsidRPr="009D5873" w:rsidRDefault="00640042" w:rsidP="00BF1281">
      <w:pPr>
        <w:rPr>
          <w:rFonts w:cs="Arial"/>
          <w:szCs w:val="22"/>
        </w:rPr>
      </w:pPr>
      <w:r w:rsidRPr="009D5873">
        <w:rPr>
          <w:rFonts w:cs="Arial"/>
          <w:szCs w:val="22"/>
        </w:rPr>
        <w:t>1</w:t>
      </w:r>
      <w:r w:rsidR="00AA1F03" w:rsidRPr="009D5873">
        <w:rPr>
          <w:rFonts w:cs="Arial"/>
          <w:szCs w:val="22"/>
        </w:rPr>
        <w:t>0</w:t>
      </w:r>
      <w:r w:rsidRPr="009D5873">
        <w:rPr>
          <w:rFonts w:cs="Arial"/>
          <w:szCs w:val="22"/>
        </w:rPr>
        <w:t>. Februar, 18.</w:t>
      </w:r>
      <w:r w:rsidR="00AA1F03" w:rsidRPr="009D5873">
        <w:rPr>
          <w:rFonts w:cs="Arial"/>
          <w:szCs w:val="22"/>
        </w:rPr>
        <w:t>0</w:t>
      </w:r>
      <w:r w:rsidRPr="009D5873">
        <w:rPr>
          <w:rFonts w:cs="Arial"/>
          <w:szCs w:val="22"/>
        </w:rPr>
        <w:t xml:space="preserve">0 Uhr, </w:t>
      </w:r>
      <w:r w:rsidR="00AA1F03" w:rsidRPr="009D5873">
        <w:rPr>
          <w:rFonts w:cs="Arial"/>
          <w:szCs w:val="22"/>
        </w:rPr>
        <w:t>Barackenkirche</w:t>
      </w:r>
    </w:p>
    <w:p w14:paraId="364BA250" w14:textId="74B5E4FE" w:rsidR="00640042" w:rsidRDefault="00AA1F03" w:rsidP="00BF1281">
      <w:pPr>
        <w:rPr>
          <w:rFonts w:cs="Arial"/>
          <w:szCs w:val="22"/>
        </w:rPr>
      </w:pPr>
      <w:r w:rsidRPr="009D5873">
        <w:rPr>
          <w:rFonts w:cs="Arial"/>
          <w:szCs w:val="22"/>
        </w:rPr>
        <w:t>Valentins-Gottesdienst mit Paarsegnung</w:t>
      </w:r>
    </w:p>
    <w:p w14:paraId="6E4AB9F8" w14:textId="77777777" w:rsidR="00BA2EBE" w:rsidRDefault="00BA2EBE" w:rsidP="00BF1281">
      <w:pPr>
        <w:rPr>
          <w:rFonts w:cs="Arial"/>
          <w:szCs w:val="22"/>
        </w:rPr>
      </w:pPr>
    </w:p>
    <w:p w14:paraId="1A90F213" w14:textId="5A41D5AB" w:rsidR="00BA2EBE" w:rsidRPr="009D5873" w:rsidRDefault="00BA2EBE" w:rsidP="00BA2EBE">
      <w:pPr>
        <w:shd w:val="clear" w:color="auto" w:fill="FFFFFF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St. Ulrich bei Steyr</w:t>
      </w:r>
    </w:p>
    <w:p w14:paraId="45A3703C" w14:textId="627C254D" w:rsidR="00BA2EBE" w:rsidRPr="009D5873" w:rsidRDefault="00BA2EBE" w:rsidP="00BA2EBE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9</w:t>
      </w:r>
      <w:r w:rsidRPr="009D5873">
        <w:rPr>
          <w:rFonts w:cs="Arial"/>
          <w:szCs w:val="22"/>
        </w:rPr>
        <w:t>. Februar, 19.</w:t>
      </w:r>
      <w:r>
        <w:rPr>
          <w:rFonts w:cs="Arial"/>
          <w:szCs w:val="22"/>
        </w:rPr>
        <w:t>0</w:t>
      </w:r>
      <w:r w:rsidRPr="009D5873">
        <w:rPr>
          <w:rFonts w:cs="Arial"/>
          <w:szCs w:val="22"/>
        </w:rPr>
        <w:t>0 Uhr, Pfarr</w:t>
      </w:r>
      <w:r>
        <w:rPr>
          <w:rFonts w:cs="Arial"/>
          <w:szCs w:val="22"/>
        </w:rPr>
        <w:t>kirche</w:t>
      </w:r>
    </w:p>
    <w:p w14:paraId="349D88AC" w14:textId="69CE0093" w:rsidR="00BA2EBE" w:rsidRPr="009D5873" w:rsidRDefault="00BA2EBE" w:rsidP="00C808A2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Segensfeier für Paare</w:t>
      </w:r>
    </w:p>
    <w:p w14:paraId="4E71E0C9" w14:textId="01C9606E" w:rsidR="00D14FFB" w:rsidRPr="009D5873" w:rsidRDefault="00D14FFB" w:rsidP="00BF1281">
      <w:pPr>
        <w:rPr>
          <w:rFonts w:cs="Arial"/>
          <w:szCs w:val="22"/>
        </w:rPr>
      </w:pPr>
    </w:p>
    <w:p w14:paraId="25851489" w14:textId="7652EBD1" w:rsidR="00D14FFB" w:rsidRPr="009D5873" w:rsidRDefault="00D14FFB" w:rsidP="00BF1281">
      <w:pPr>
        <w:rPr>
          <w:rFonts w:cs="Arial"/>
          <w:szCs w:val="22"/>
        </w:rPr>
      </w:pPr>
      <w:r w:rsidRPr="009D5873">
        <w:rPr>
          <w:rFonts w:cs="Arial"/>
          <w:b/>
          <w:bCs/>
          <w:szCs w:val="22"/>
        </w:rPr>
        <w:t>Steyr-Christkindl</w:t>
      </w:r>
    </w:p>
    <w:p w14:paraId="2A16F771" w14:textId="3A859C56" w:rsidR="00D14FFB" w:rsidRPr="009D5873" w:rsidRDefault="00AA1F03" w:rsidP="00BF1281">
      <w:pPr>
        <w:rPr>
          <w:rFonts w:cs="Arial"/>
          <w:szCs w:val="22"/>
        </w:rPr>
      </w:pPr>
      <w:r w:rsidRPr="009D5873">
        <w:rPr>
          <w:rFonts w:cs="Arial"/>
          <w:szCs w:val="22"/>
        </w:rPr>
        <w:t>4</w:t>
      </w:r>
      <w:r w:rsidR="00D14FFB" w:rsidRPr="009D5873">
        <w:rPr>
          <w:rFonts w:cs="Arial"/>
          <w:szCs w:val="22"/>
        </w:rPr>
        <w:t>. Februar, 9.00 Uhr, Pfarrkirche</w:t>
      </w:r>
    </w:p>
    <w:p w14:paraId="28F21465" w14:textId="437CB09E" w:rsidR="00D14FFB" w:rsidRPr="009D5873" w:rsidRDefault="00D14FFB" w:rsidP="00BF1281">
      <w:pPr>
        <w:rPr>
          <w:rFonts w:cs="Arial"/>
          <w:szCs w:val="22"/>
        </w:rPr>
      </w:pPr>
      <w:r w:rsidRPr="009D5873">
        <w:rPr>
          <w:rFonts w:cs="Arial"/>
          <w:szCs w:val="22"/>
        </w:rPr>
        <w:t>Pfarrgottesdienst unter dem Motto „Fest der Liebe“</w:t>
      </w:r>
    </w:p>
    <w:p w14:paraId="0089F32D" w14:textId="77777777" w:rsidR="00932491" w:rsidRPr="009D5873" w:rsidRDefault="00932491" w:rsidP="00BF1281">
      <w:pPr>
        <w:rPr>
          <w:rFonts w:cs="Arial"/>
          <w:szCs w:val="22"/>
        </w:rPr>
      </w:pPr>
    </w:p>
    <w:p w14:paraId="0DD6B9C8" w14:textId="2CC86990" w:rsidR="00932491" w:rsidRPr="009D5873" w:rsidRDefault="00932491" w:rsidP="00932491">
      <w:pPr>
        <w:rPr>
          <w:rFonts w:cs="Arial"/>
          <w:szCs w:val="22"/>
        </w:rPr>
      </w:pPr>
      <w:r w:rsidRPr="009D5873">
        <w:rPr>
          <w:rFonts w:cs="Arial"/>
          <w:b/>
          <w:bCs/>
          <w:szCs w:val="22"/>
        </w:rPr>
        <w:t>Steyr, Marienkirche</w:t>
      </w:r>
    </w:p>
    <w:p w14:paraId="01A1DC0A" w14:textId="21811865" w:rsidR="00932491" w:rsidRPr="009D5873" w:rsidRDefault="00932491" w:rsidP="00932491">
      <w:pPr>
        <w:rPr>
          <w:rFonts w:cs="Arial"/>
          <w:szCs w:val="22"/>
        </w:rPr>
      </w:pPr>
      <w:r w:rsidRPr="009D5873">
        <w:rPr>
          <w:rFonts w:cs="Arial"/>
          <w:szCs w:val="22"/>
        </w:rPr>
        <w:t>15. Februar, 19.00 Uhr</w:t>
      </w:r>
    </w:p>
    <w:p w14:paraId="2F0C43C7" w14:textId="77777777" w:rsidR="00224DA5" w:rsidRPr="009D5873" w:rsidRDefault="00224DA5" w:rsidP="00932491">
      <w:pPr>
        <w:rPr>
          <w:rFonts w:cs="Arial"/>
          <w:szCs w:val="22"/>
        </w:rPr>
      </w:pPr>
      <w:r w:rsidRPr="009D5873">
        <w:rPr>
          <w:rFonts w:cs="Arial"/>
          <w:szCs w:val="22"/>
        </w:rPr>
        <w:t xml:space="preserve">Liebe braucht Blumen und mehr. </w:t>
      </w:r>
      <w:r w:rsidR="00932491" w:rsidRPr="009D5873">
        <w:rPr>
          <w:rFonts w:cs="Arial"/>
          <w:szCs w:val="22"/>
        </w:rPr>
        <w:t>Segensfeier mit Franz Harant, dem langjährigen Beziehungs-, Ehe- und Familienseelsorger der Diözese Linz</w:t>
      </w:r>
      <w:r w:rsidRPr="009D5873">
        <w:rPr>
          <w:rFonts w:cs="Arial"/>
          <w:szCs w:val="22"/>
        </w:rPr>
        <w:t xml:space="preserve"> in der Marienkirche</w:t>
      </w:r>
      <w:r w:rsidR="00932491" w:rsidRPr="009D5873">
        <w:rPr>
          <w:rFonts w:cs="Arial"/>
          <w:szCs w:val="22"/>
        </w:rPr>
        <w:t xml:space="preserve">. </w:t>
      </w:r>
    </w:p>
    <w:p w14:paraId="73FE9E14" w14:textId="219084CD" w:rsidR="00932491" w:rsidRPr="009D5873" w:rsidRDefault="00932491" w:rsidP="00932491">
      <w:pPr>
        <w:rPr>
          <w:rFonts w:cs="Arial"/>
          <w:szCs w:val="22"/>
        </w:rPr>
      </w:pPr>
      <w:r w:rsidRPr="009D5873">
        <w:rPr>
          <w:rFonts w:cs="Arial"/>
          <w:szCs w:val="22"/>
        </w:rPr>
        <w:t>Anschließend Agape und Mini-Konzert im Dominikanerhaus Steyr</w:t>
      </w:r>
    </w:p>
    <w:p w14:paraId="6BA80F8B" w14:textId="40A7D498" w:rsidR="00640042" w:rsidRPr="009D5873" w:rsidRDefault="00640042" w:rsidP="00BF1281">
      <w:pPr>
        <w:rPr>
          <w:rFonts w:cs="Arial"/>
          <w:szCs w:val="22"/>
        </w:rPr>
      </w:pPr>
    </w:p>
    <w:p w14:paraId="1F2C4738" w14:textId="77777777" w:rsidR="00150F77" w:rsidRPr="00AA1F03" w:rsidRDefault="00150F77" w:rsidP="00BF1281">
      <w:pPr>
        <w:rPr>
          <w:rFonts w:cs="Arial"/>
          <w:b/>
          <w:szCs w:val="22"/>
        </w:rPr>
      </w:pPr>
      <w:r w:rsidRPr="009D5873">
        <w:rPr>
          <w:rFonts w:cs="Arial"/>
          <w:b/>
          <w:szCs w:val="22"/>
        </w:rPr>
        <w:t>Timelkam</w:t>
      </w:r>
    </w:p>
    <w:p w14:paraId="00B4FBC6" w14:textId="79DE0442" w:rsidR="00150F77" w:rsidRPr="00AA1F03" w:rsidRDefault="00AA1F03" w:rsidP="00BF1281">
      <w:pPr>
        <w:rPr>
          <w:rFonts w:cs="Arial"/>
          <w:szCs w:val="22"/>
        </w:rPr>
      </w:pPr>
      <w:r>
        <w:rPr>
          <w:rFonts w:cs="Arial"/>
          <w:szCs w:val="22"/>
        </w:rPr>
        <w:t>8</w:t>
      </w:r>
      <w:r w:rsidR="00150F77" w:rsidRPr="00AA1F03">
        <w:rPr>
          <w:rFonts w:cs="Arial"/>
          <w:szCs w:val="22"/>
        </w:rPr>
        <w:t xml:space="preserve">. Februar, </w:t>
      </w:r>
      <w:r w:rsidR="0079032F">
        <w:rPr>
          <w:rFonts w:cs="Arial"/>
          <w:szCs w:val="22"/>
        </w:rPr>
        <w:t>19.00</w:t>
      </w:r>
      <w:r w:rsidR="00150F77" w:rsidRPr="00AA1F03">
        <w:rPr>
          <w:rFonts w:cs="Arial"/>
          <w:szCs w:val="22"/>
        </w:rPr>
        <w:t xml:space="preserve"> Uhr</w:t>
      </w:r>
      <w:r w:rsidR="00BA2EBE">
        <w:rPr>
          <w:rFonts w:cs="Arial"/>
          <w:szCs w:val="22"/>
        </w:rPr>
        <w:t>, Pfarrkirche</w:t>
      </w:r>
    </w:p>
    <w:p w14:paraId="3B5474D3" w14:textId="4043796D" w:rsidR="006A6AE9" w:rsidRPr="009D5873" w:rsidRDefault="0079032F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Segensfeier für alle Paare mit anschließendem Kabarett mit Lydia Neunhäuserer</w:t>
      </w:r>
    </w:p>
    <w:p w14:paraId="46725591" w14:textId="6FCF355C" w:rsidR="00640042" w:rsidRPr="009D5873" w:rsidRDefault="00640042" w:rsidP="00BF1281">
      <w:pPr>
        <w:shd w:val="clear" w:color="auto" w:fill="FFFFFF"/>
        <w:rPr>
          <w:rFonts w:cs="Arial"/>
          <w:szCs w:val="22"/>
        </w:rPr>
      </w:pPr>
    </w:p>
    <w:p w14:paraId="7B3EFA70" w14:textId="27E4BB92" w:rsidR="00640042" w:rsidRPr="009D5873" w:rsidRDefault="00640042" w:rsidP="00BF1281">
      <w:pPr>
        <w:shd w:val="clear" w:color="auto" w:fill="FFFFFF"/>
        <w:rPr>
          <w:rFonts w:cs="Arial"/>
          <w:b/>
          <w:bCs/>
          <w:szCs w:val="22"/>
        </w:rPr>
      </w:pPr>
      <w:r w:rsidRPr="009D5873">
        <w:rPr>
          <w:rFonts w:cs="Arial"/>
          <w:b/>
          <w:bCs/>
          <w:szCs w:val="22"/>
        </w:rPr>
        <w:t>Traun</w:t>
      </w:r>
    </w:p>
    <w:p w14:paraId="5A75DA71" w14:textId="53E8312F" w:rsidR="00640042" w:rsidRPr="009D5873" w:rsidRDefault="00640042" w:rsidP="00BF1281">
      <w:pPr>
        <w:shd w:val="clear" w:color="auto" w:fill="FFFFFF"/>
        <w:rPr>
          <w:rFonts w:cs="Arial"/>
          <w:szCs w:val="22"/>
        </w:rPr>
      </w:pPr>
      <w:r w:rsidRPr="009D5873">
        <w:rPr>
          <w:rFonts w:cs="Arial"/>
          <w:szCs w:val="22"/>
        </w:rPr>
        <w:t>1</w:t>
      </w:r>
      <w:r w:rsidR="00290C15" w:rsidRPr="009D5873">
        <w:rPr>
          <w:rFonts w:cs="Arial"/>
          <w:szCs w:val="22"/>
        </w:rPr>
        <w:t>1</w:t>
      </w:r>
      <w:r w:rsidRPr="009D5873">
        <w:rPr>
          <w:rFonts w:cs="Arial"/>
          <w:szCs w:val="22"/>
        </w:rPr>
        <w:t xml:space="preserve">. Februar, 19.00 Uhr, Stadtpfarrkirche </w:t>
      </w:r>
    </w:p>
    <w:p w14:paraId="1825A7C1" w14:textId="779612FA" w:rsidR="00640042" w:rsidRPr="009D5873" w:rsidRDefault="00290C15" w:rsidP="00BF1281">
      <w:pPr>
        <w:shd w:val="clear" w:color="auto" w:fill="FFFFFF"/>
        <w:rPr>
          <w:rFonts w:cs="Arial"/>
          <w:szCs w:val="22"/>
        </w:rPr>
      </w:pPr>
      <w:r w:rsidRPr="009D5873">
        <w:rPr>
          <w:rFonts w:cs="Arial"/>
          <w:szCs w:val="22"/>
        </w:rPr>
        <w:t xml:space="preserve">Wort-Gottes-Feier mit </w:t>
      </w:r>
      <w:r w:rsidR="00640042" w:rsidRPr="009D5873">
        <w:rPr>
          <w:rFonts w:cs="Arial"/>
          <w:szCs w:val="22"/>
        </w:rPr>
        <w:t>Paarsegnung</w:t>
      </w:r>
      <w:r w:rsidRPr="009D5873">
        <w:rPr>
          <w:rFonts w:cs="Arial"/>
          <w:szCs w:val="22"/>
        </w:rPr>
        <w:t>, anschließend gemütliches Beisammensein im Pfarrheim</w:t>
      </w:r>
    </w:p>
    <w:p w14:paraId="314A59E6" w14:textId="0C6796E3" w:rsidR="00D14FFB" w:rsidRPr="009D5873" w:rsidRDefault="00D14FFB" w:rsidP="00BF1281">
      <w:pPr>
        <w:shd w:val="clear" w:color="auto" w:fill="FFFFFF"/>
        <w:rPr>
          <w:rFonts w:cs="Arial"/>
          <w:szCs w:val="22"/>
        </w:rPr>
      </w:pPr>
    </w:p>
    <w:p w14:paraId="7D143D21" w14:textId="11F2C695" w:rsidR="00D14FFB" w:rsidRPr="009D5873" w:rsidRDefault="00D14FFB" w:rsidP="00BF1281">
      <w:pPr>
        <w:shd w:val="clear" w:color="auto" w:fill="FFFFFF"/>
        <w:rPr>
          <w:rFonts w:cs="Arial"/>
          <w:szCs w:val="22"/>
        </w:rPr>
      </w:pPr>
      <w:r w:rsidRPr="009D5873">
        <w:rPr>
          <w:rFonts w:cs="Arial"/>
          <w:b/>
          <w:bCs/>
          <w:szCs w:val="22"/>
        </w:rPr>
        <w:t>Vöcklabruck</w:t>
      </w:r>
    </w:p>
    <w:p w14:paraId="364AD672" w14:textId="7060F66D" w:rsidR="00D14FFB" w:rsidRPr="009D5873" w:rsidRDefault="00AA1F03" w:rsidP="00BF1281">
      <w:pPr>
        <w:shd w:val="clear" w:color="auto" w:fill="FFFFFF"/>
        <w:rPr>
          <w:rFonts w:cs="Arial"/>
          <w:szCs w:val="22"/>
        </w:rPr>
      </w:pPr>
      <w:r w:rsidRPr="009D5873">
        <w:rPr>
          <w:rFonts w:cs="Arial"/>
          <w:szCs w:val="22"/>
        </w:rPr>
        <w:t>9</w:t>
      </w:r>
      <w:r w:rsidR="00D14FFB" w:rsidRPr="009D5873">
        <w:rPr>
          <w:rFonts w:cs="Arial"/>
          <w:szCs w:val="22"/>
        </w:rPr>
        <w:t>. Februar, 19.00 Uhr, Stadtpfarrkirche</w:t>
      </w:r>
    </w:p>
    <w:p w14:paraId="0B9C3CB2" w14:textId="5362EC7E" w:rsidR="00D14FFB" w:rsidRPr="009D5873" w:rsidRDefault="00A93B0E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 xml:space="preserve">Segensfeier für </w:t>
      </w:r>
      <w:r w:rsidR="00D14FFB" w:rsidRPr="009D5873">
        <w:rPr>
          <w:rFonts w:cs="Arial"/>
          <w:szCs w:val="22"/>
        </w:rPr>
        <w:t>Paar</w:t>
      </w:r>
      <w:r>
        <w:rPr>
          <w:rFonts w:cs="Arial"/>
          <w:szCs w:val="22"/>
        </w:rPr>
        <w:t xml:space="preserve">e. </w:t>
      </w:r>
      <w:r w:rsidRPr="00A93B0E">
        <w:rPr>
          <w:rFonts w:cs="Arial"/>
          <w:szCs w:val="22"/>
        </w:rPr>
        <w:t>Musikalisch gestaltet von den „Young Voices Ungenach“ unter der Leitung von Thomas Kirchweger.</w:t>
      </w:r>
      <w:r>
        <w:rPr>
          <w:rFonts w:cs="Arial"/>
          <w:szCs w:val="22"/>
        </w:rPr>
        <w:t xml:space="preserve"> </w:t>
      </w:r>
      <w:r w:rsidRPr="00A93B0E">
        <w:rPr>
          <w:rFonts w:cs="Arial"/>
          <w:szCs w:val="22"/>
        </w:rPr>
        <w:t>Im Anschluss daran besteht die Möglichkeit zum gemeinsamen gemütlichen Ausklang bei einem 3-gängigen Valentinstagsmenü im Stadtcafé Vöcklabruck (Tischreservierung</w:t>
      </w:r>
      <w:r>
        <w:rPr>
          <w:rFonts w:cs="Arial"/>
          <w:szCs w:val="22"/>
        </w:rPr>
        <w:t>!</w:t>
      </w:r>
      <w:r w:rsidRPr="00A93B0E">
        <w:rPr>
          <w:rFonts w:cs="Arial"/>
          <w:szCs w:val="22"/>
        </w:rPr>
        <w:t>)</w:t>
      </w:r>
    </w:p>
    <w:p w14:paraId="48A48834" w14:textId="77777777" w:rsidR="00640042" w:rsidRPr="009D5873" w:rsidRDefault="00640042" w:rsidP="00BF1281">
      <w:pPr>
        <w:shd w:val="clear" w:color="auto" w:fill="FFFFFF"/>
        <w:rPr>
          <w:rFonts w:cs="Arial"/>
          <w:szCs w:val="22"/>
        </w:rPr>
      </w:pPr>
    </w:p>
    <w:p w14:paraId="3AD80A04" w14:textId="4042CEAD" w:rsidR="00640042" w:rsidRPr="009D5873" w:rsidRDefault="00640042" w:rsidP="00BF1281">
      <w:pPr>
        <w:shd w:val="clear" w:color="auto" w:fill="FFFFFF"/>
        <w:rPr>
          <w:rFonts w:cs="Arial"/>
          <w:b/>
          <w:bCs/>
          <w:szCs w:val="22"/>
        </w:rPr>
      </w:pPr>
      <w:r w:rsidRPr="009D5873">
        <w:rPr>
          <w:rFonts w:cs="Arial"/>
          <w:b/>
          <w:bCs/>
          <w:szCs w:val="22"/>
        </w:rPr>
        <w:t>Vorchdorf</w:t>
      </w:r>
    </w:p>
    <w:p w14:paraId="5DFF89E1" w14:textId="1A3015F8" w:rsidR="00640042" w:rsidRPr="009D5873" w:rsidRDefault="00B463E0" w:rsidP="00BF1281">
      <w:pPr>
        <w:shd w:val="clear" w:color="auto" w:fill="FFFFFF"/>
        <w:rPr>
          <w:rFonts w:cs="Arial"/>
          <w:szCs w:val="22"/>
        </w:rPr>
      </w:pPr>
      <w:r w:rsidRPr="009D5873">
        <w:rPr>
          <w:rFonts w:cs="Arial"/>
          <w:szCs w:val="22"/>
        </w:rPr>
        <w:t>6</w:t>
      </w:r>
      <w:r w:rsidR="00640042" w:rsidRPr="009D5873">
        <w:rPr>
          <w:rFonts w:cs="Arial"/>
          <w:szCs w:val="22"/>
        </w:rPr>
        <w:t>. Februar, 19.</w:t>
      </w:r>
      <w:r w:rsidRPr="009D5873">
        <w:rPr>
          <w:rFonts w:cs="Arial"/>
          <w:szCs w:val="22"/>
        </w:rPr>
        <w:t>3</w:t>
      </w:r>
      <w:r w:rsidR="00640042" w:rsidRPr="009D5873">
        <w:rPr>
          <w:rFonts w:cs="Arial"/>
          <w:szCs w:val="22"/>
        </w:rPr>
        <w:t>0 Uhr, Pfarr</w:t>
      </w:r>
      <w:r w:rsidRPr="009D5873">
        <w:rPr>
          <w:rFonts w:cs="Arial"/>
          <w:szCs w:val="22"/>
        </w:rPr>
        <w:t>heim</w:t>
      </w:r>
    </w:p>
    <w:p w14:paraId="05B70A94" w14:textId="1517785D" w:rsidR="00640042" w:rsidRDefault="00B463E0" w:rsidP="00BF1281">
      <w:pPr>
        <w:shd w:val="clear" w:color="auto" w:fill="FFFFFF"/>
        <w:rPr>
          <w:rFonts w:cs="Arial"/>
          <w:szCs w:val="22"/>
        </w:rPr>
      </w:pPr>
      <w:r w:rsidRPr="009D5873">
        <w:rPr>
          <w:rFonts w:cs="Arial"/>
          <w:szCs w:val="22"/>
        </w:rPr>
        <w:t>„Liebe zeigen leicht gemacht!“ – Ein Abend für Paare in Beziehung</w:t>
      </w:r>
    </w:p>
    <w:p w14:paraId="37407B9D" w14:textId="77777777" w:rsidR="00BA2EBE" w:rsidRDefault="00BA2EBE" w:rsidP="00BF1281">
      <w:pPr>
        <w:shd w:val="clear" w:color="auto" w:fill="FFFFFF"/>
        <w:rPr>
          <w:rFonts w:cs="Arial"/>
          <w:szCs w:val="22"/>
        </w:rPr>
      </w:pPr>
    </w:p>
    <w:p w14:paraId="3E426DF8" w14:textId="49E51BD2" w:rsidR="00BA2EBE" w:rsidRPr="009D5873" w:rsidRDefault="00BA2EBE" w:rsidP="00BA2EBE">
      <w:pPr>
        <w:shd w:val="clear" w:color="auto" w:fill="FFFFFF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Waizenkirchen</w:t>
      </w:r>
    </w:p>
    <w:p w14:paraId="15818AA7" w14:textId="563B26BD" w:rsidR="00BA2EBE" w:rsidRPr="009D5873" w:rsidRDefault="00BA2EBE" w:rsidP="00BA2EBE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3</w:t>
      </w:r>
      <w:r w:rsidRPr="009D5873">
        <w:rPr>
          <w:rFonts w:cs="Arial"/>
          <w:szCs w:val="22"/>
        </w:rPr>
        <w:t>. Februar, 19.</w:t>
      </w:r>
      <w:r>
        <w:rPr>
          <w:rFonts w:cs="Arial"/>
          <w:szCs w:val="22"/>
        </w:rPr>
        <w:t>0</w:t>
      </w:r>
      <w:r w:rsidRPr="009D5873">
        <w:rPr>
          <w:rFonts w:cs="Arial"/>
          <w:szCs w:val="22"/>
        </w:rPr>
        <w:t>0 Uhr, Pfarr</w:t>
      </w:r>
      <w:r>
        <w:rPr>
          <w:rFonts w:cs="Arial"/>
          <w:szCs w:val="22"/>
        </w:rPr>
        <w:t>kirche</w:t>
      </w:r>
    </w:p>
    <w:p w14:paraId="1B4661E4" w14:textId="68D11ACF" w:rsidR="00BA2EBE" w:rsidRPr="009D5873" w:rsidRDefault="00BA2EBE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Vorabendmesse zum Valentinstag</w:t>
      </w:r>
    </w:p>
    <w:p w14:paraId="2E3CE0EC" w14:textId="2D71896A" w:rsidR="00150F77" w:rsidRPr="009D5873" w:rsidRDefault="00150F77" w:rsidP="00BF1281">
      <w:pPr>
        <w:rPr>
          <w:rFonts w:cs="Arial"/>
          <w:szCs w:val="22"/>
          <w:lang w:eastAsia="de-AT"/>
        </w:rPr>
      </w:pPr>
      <w:r w:rsidRPr="009D5873">
        <w:rPr>
          <w:rFonts w:cs="Arial"/>
          <w:szCs w:val="22"/>
          <w:lang w:eastAsia="de-AT"/>
        </w:rPr>
        <w:tab/>
      </w:r>
    </w:p>
    <w:p w14:paraId="337E6477" w14:textId="077F15F9" w:rsidR="006E014E" w:rsidRPr="009D5873" w:rsidRDefault="006E014E" w:rsidP="006E014E">
      <w:pPr>
        <w:rPr>
          <w:rFonts w:cs="Arial"/>
          <w:b/>
          <w:szCs w:val="22"/>
          <w:shd w:val="clear" w:color="auto" w:fill="FFFFFF"/>
        </w:rPr>
      </w:pPr>
      <w:r w:rsidRPr="009D5873">
        <w:rPr>
          <w:rFonts w:cs="Arial"/>
          <w:b/>
          <w:szCs w:val="22"/>
          <w:shd w:val="clear" w:color="auto" w:fill="FFFFFF"/>
        </w:rPr>
        <w:t>Wels-St. Franziskus</w:t>
      </w:r>
    </w:p>
    <w:p w14:paraId="12E0EADF" w14:textId="71995FF2" w:rsidR="006E014E" w:rsidRPr="009D5873" w:rsidRDefault="006E014E" w:rsidP="006E014E">
      <w:pPr>
        <w:rPr>
          <w:rFonts w:cs="Arial"/>
          <w:szCs w:val="22"/>
          <w:shd w:val="clear" w:color="auto" w:fill="FFFFFF"/>
        </w:rPr>
      </w:pPr>
      <w:r w:rsidRPr="009D5873">
        <w:rPr>
          <w:rFonts w:cs="Arial"/>
          <w:szCs w:val="22"/>
          <w:shd w:val="clear" w:color="auto" w:fill="FFFFFF"/>
        </w:rPr>
        <w:t>1</w:t>
      </w:r>
      <w:r w:rsidR="00B463E0" w:rsidRPr="009D5873">
        <w:rPr>
          <w:rFonts w:cs="Arial"/>
          <w:szCs w:val="22"/>
          <w:shd w:val="clear" w:color="auto" w:fill="FFFFFF"/>
        </w:rPr>
        <w:t>1</w:t>
      </w:r>
      <w:r w:rsidRPr="009D5873">
        <w:rPr>
          <w:rFonts w:cs="Arial"/>
          <w:szCs w:val="22"/>
          <w:shd w:val="clear" w:color="auto" w:fill="FFFFFF"/>
        </w:rPr>
        <w:t>. Februar, 9.30 Uhr, Pfarrkirche (St. Franziskus-Straße 1)</w:t>
      </w:r>
    </w:p>
    <w:p w14:paraId="599F24FB" w14:textId="4071526A" w:rsidR="006E014E" w:rsidRPr="009D5873" w:rsidRDefault="006E014E" w:rsidP="006E014E">
      <w:pPr>
        <w:rPr>
          <w:rFonts w:cs="Arial"/>
          <w:szCs w:val="22"/>
          <w:shd w:val="clear" w:color="auto" w:fill="FFFFFF"/>
        </w:rPr>
      </w:pPr>
      <w:r w:rsidRPr="009D5873">
        <w:rPr>
          <w:rFonts w:cs="Arial"/>
          <w:szCs w:val="22"/>
          <w:shd w:val="clear" w:color="auto" w:fill="FFFFFF"/>
        </w:rPr>
        <w:t>Gottesdienst mit Paarsegnung</w:t>
      </w:r>
      <w:r w:rsidR="00B463E0" w:rsidRPr="009D5873">
        <w:rPr>
          <w:rFonts w:cs="Arial"/>
          <w:szCs w:val="22"/>
          <w:shd w:val="clear" w:color="auto" w:fill="FFFFFF"/>
        </w:rPr>
        <w:t xml:space="preserve"> und Chor der FranzSingers</w:t>
      </w:r>
    </w:p>
    <w:p w14:paraId="35852976" w14:textId="77777777" w:rsidR="006E014E" w:rsidRPr="009D5873" w:rsidRDefault="006E014E" w:rsidP="006E014E">
      <w:pPr>
        <w:rPr>
          <w:rFonts w:cs="Arial"/>
          <w:szCs w:val="22"/>
          <w:shd w:val="clear" w:color="auto" w:fill="FFFFFF"/>
        </w:rPr>
      </w:pPr>
    </w:p>
    <w:p w14:paraId="0228ECF5" w14:textId="77777777" w:rsidR="00D94314" w:rsidRPr="009D5873" w:rsidRDefault="00EE4B07" w:rsidP="00BF1281">
      <w:pPr>
        <w:rPr>
          <w:rFonts w:cs="Arial"/>
          <w:b/>
          <w:szCs w:val="22"/>
          <w:shd w:val="clear" w:color="auto" w:fill="FFFFFF"/>
        </w:rPr>
      </w:pPr>
      <w:r w:rsidRPr="009D5873">
        <w:rPr>
          <w:rFonts w:cs="Arial"/>
          <w:b/>
          <w:szCs w:val="22"/>
          <w:shd w:val="clear" w:color="auto" w:fill="FFFFFF"/>
        </w:rPr>
        <w:t>Wels-</w:t>
      </w:r>
      <w:r w:rsidR="00D94314" w:rsidRPr="009D5873">
        <w:rPr>
          <w:rFonts w:cs="Arial"/>
          <w:b/>
          <w:szCs w:val="22"/>
          <w:shd w:val="clear" w:color="auto" w:fill="FFFFFF"/>
        </w:rPr>
        <w:t>St. Josef</w:t>
      </w:r>
    </w:p>
    <w:p w14:paraId="77171565" w14:textId="4F6C4C31" w:rsidR="00D94314" w:rsidRPr="009D5873" w:rsidRDefault="00923168" w:rsidP="00BF1281">
      <w:pPr>
        <w:rPr>
          <w:rFonts w:cs="Arial"/>
          <w:szCs w:val="22"/>
          <w:shd w:val="clear" w:color="auto" w:fill="FFFFFF"/>
        </w:rPr>
      </w:pPr>
      <w:r w:rsidRPr="009D5873">
        <w:rPr>
          <w:rFonts w:cs="Arial"/>
          <w:szCs w:val="22"/>
          <w:shd w:val="clear" w:color="auto" w:fill="FFFFFF"/>
        </w:rPr>
        <w:t>1</w:t>
      </w:r>
      <w:r w:rsidR="00F40AD5" w:rsidRPr="009D5873">
        <w:rPr>
          <w:rFonts w:cs="Arial"/>
          <w:szCs w:val="22"/>
          <w:shd w:val="clear" w:color="auto" w:fill="FFFFFF"/>
        </w:rPr>
        <w:t>1</w:t>
      </w:r>
      <w:r w:rsidR="00D94314" w:rsidRPr="009D5873">
        <w:rPr>
          <w:rFonts w:cs="Arial"/>
          <w:szCs w:val="22"/>
          <w:shd w:val="clear" w:color="auto" w:fill="FFFFFF"/>
        </w:rPr>
        <w:t>. Februar, 9.30 Uhr, Pfarrkirche</w:t>
      </w:r>
      <w:r w:rsidR="00BF1281" w:rsidRPr="009D5873">
        <w:rPr>
          <w:rFonts w:cs="Arial"/>
          <w:szCs w:val="22"/>
          <w:shd w:val="clear" w:color="auto" w:fill="FFFFFF"/>
        </w:rPr>
        <w:t xml:space="preserve"> (Haidlweg 58)</w:t>
      </w:r>
    </w:p>
    <w:p w14:paraId="73E438E7" w14:textId="75B1BBA1" w:rsidR="00876CBD" w:rsidRPr="009D5873" w:rsidRDefault="00876CBD" w:rsidP="00BF1281">
      <w:pPr>
        <w:rPr>
          <w:rFonts w:cs="Arial"/>
          <w:szCs w:val="22"/>
          <w:shd w:val="clear" w:color="auto" w:fill="FFFFFF"/>
        </w:rPr>
      </w:pPr>
      <w:r w:rsidRPr="009D5873">
        <w:rPr>
          <w:rFonts w:cs="Arial"/>
          <w:szCs w:val="22"/>
          <w:shd w:val="clear" w:color="auto" w:fill="FFFFFF"/>
        </w:rPr>
        <w:t xml:space="preserve">Gottesdienst </w:t>
      </w:r>
      <w:r w:rsidR="00FC3CF1" w:rsidRPr="009D5873">
        <w:rPr>
          <w:rFonts w:cs="Arial"/>
          <w:szCs w:val="22"/>
          <w:shd w:val="clear" w:color="auto" w:fill="FFFFFF"/>
        </w:rPr>
        <w:t>mit Paarsegnung</w:t>
      </w:r>
    </w:p>
    <w:p w14:paraId="54795A74" w14:textId="77777777" w:rsidR="0036479E" w:rsidRPr="009D5873" w:rsidRDefault="0036479E" w:rsidP="00BF1281">
      <w:pPr>
        <w:rPr>
          <w:rFonts w:cs="Arial"/>
          <w:szCs w:val="22"/>
          <w:shd w:val="clear" w:color="auto" w:fill="FFFFFF"/>
        </w:rPr>
      </w:pPr>
    </w:p>
    <w:p w14:paraId="4E8FFDF0" w14:textId="77777777" w:rsidR="0036479E" w:rsidRPr="009D5873" w:rsidRDefault="0036479E" w:rsidP="00BF1281">
      <w:pPr>
        <w:rPr>
          <w:rFonts w:cs="Arial"/>
          <w:b/>
          <w:szCs w:val="22"/>
          <w:shd w:val="clear" w:color="auto" w:fill="FFFFFF"/>
        </w:rPr>
      </w:pPr>
      <w:r w:rsidRPr="009D5873">
        <w:rPr>
          <w:rFonts w:cs="Arial"/>
          <w:b/>
          <w:szCs w:val="22"/>
          <w:shd w:val="clear" w:color="auto" w:fill="FFFFFF"/>
        </w:rPr>
        <w:t>Zell an der Pram</w:t>
      </w:r>
    </w:p>
    <w:p w14:paraId="050DCC50" w14:textId="1437AE92" w:rsidR="0036479E" w:rsidRPr="009D5873" w:rsidRDefault="0036479E" w:rsidP="00BF1281">
      <w:pPr>
        <w:rPr>
          <w:rFonts w:cs="Arial"/>
          <w:szCs w:val="22"/>
          <w:shd w:val="clear" w:color="auto" w:fill="FFFFFF"/>
        </w:rPr>
      </w:pPr>
      <w:r w:rsidRPr="009D5873">
        <w:rPr>
          <w:rFonts w:cs="Arial"/>
          <w:szCs w:val="22"/>
          <w:shd w:val="clear" w:color="auto" w:fill="FFFFFF"/>
        </w:rPr>
        <w:t>1</w:t>
      </w:r>
      <w:r w:rsidR="00EC2A78" w:rsidRPr="009D5873">
        <w:rPr>
          <w:rFonts w:cs="Arial"/>
          <w:szCs w:val="22"/>
          <w:shd w:val="clear" w:color="auto" w:fill="FFFFFF"/>
        </w:rPr>
        <w:t>7</w:t>
      </w:r>
      <w:r w:rsidRPr="009D5873">
        <w:rPr>
          <w:rFonts w:cs="Arial"/>
          <w:szCs w:val="22"/>
          <w:shd w:val="clear" w:color="auto" w:fill="FFFFFF"/>
        </w:rPr>
        <w:t>. Februar, 19.00 Uhr, Pfarrkirche</w:t>
      </w:r>
    </w:p>
    <w:p w14:paraId="37B89F83" w14:textId="319DC3BD" w:rsidR="001C7328" w:rsidRPr="001C7328" w:rsidRDefault="00A654B9" w:rsidP="001C7328">
      <w:pPr>
        <w:rPr>
          <w:rFonts w:cs="Arial"/>
          <w:szCs w:val="22"/>
          <w:lang w:eastAsia="de-AT"/>
        </w:rPr>
      </w:pPr>
      <w:r w:rsidRPr="009D5873">
        <w:rPr>
          <w:rFonts w:cs="Arial"/>
          <w:szCs w:val="22"/>
          <w:shd w:val="clear" w:color="auto" w:fill="FFFFFF"/>
        </w:rPr>
        <w:t>Valentinsg</w:t>
      </w:r>
      <w:r w:rsidR="00D92580" w:rsidRPr="009D5873">
        <w:rPr>
          <w:rFonts w:cs="Arial"/>
          <w:szCs w:val="22"/>
          <w:shd w:val="clear" w:color="auto" w:fill="FFFFFF"/>
        </w:rPr>
        <w:t>ottesdienst</w:t>
      </w:r>
    </w:p>
    <w:sectPr w:rsidR="001C7328" w:rsidRPr="001C7328" w:rsidSect="006F7AB5">
      <w:footerReference w:type="default" r:id="rId7"/>
      <w:headerReference w:type="first" r:id="rId8"/>
      <w:footerReference w:type="first" r:id="rId9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01BFA" w14:textId="77777777" w:rsidR="00956201" w:rsidRDefault="00956201">
      <w:r>
        <w:separator/>
      </w:r>
    </w:p>
  </w:endnote>
  <w:endnote w:type="continuationSeparator" w:id="0">
    <w:p w14:paraId="577CC230" w14:textId="77777777" w:rsidR="00956201" w:rsidRDefault="00956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F3622" w14:textId="77777777" w:rsidR="004659FF" w:rsidRDefault="004659F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A6C97E3" w14:textId="77777777">
      <w:tc>
        <w:tcPr>
          <w:tcW w:w="2197" w:type="dxa"/>
        </w:tcPr>
        <w:p w14:paraId="0DBC9570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6BDB06C" w14:textId="048B2F48" w:rsidR="00CB767C" w:rsidRDefault="0018098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CB767C">
            <w:rPr>
              <w:sz w:val="16"/>
            </w:rPr>
            <w:t>Kommunikation</w:t>
          </w:r>
        </w:p>
        <w:p w14:paraId="0625E4B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6C342BF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BE4A188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D15B9E5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58957B6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0F6D2F0" w14:textId="5C585D34" w:rsidR="00CB767C" w:rsidRDefault="00CB767C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806F14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D63953F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20618B46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5928B9CB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30B8B9A" w14:textId="77777777" w:rsidR="00CB767C" w:rsidRDefault="00CB767C"/>
  <w:p w14:paraId="6CF745E5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5154F" w14:textId="77777777" w:rsidR="006F7AB5" w:rsidRDefault="006F7AB5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50D302F2" w14:textId="77777777" w:rsidTr="0018098D">
      <w:tc>
        <w:tcPr>
          <w:tcW w:w="2263" w:type="dxa"/>
        </w:tcPr>
        <w:p w14:paraId="1AAA81B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A3E3127" w14:textId="00C6CE26" w:rsidR="00CB767C" w:rsidRDefault="0018098D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CB767C">
            <w:rPr>
              <w:sz w:val="16"/>
            </w:rPr>
            <w:t>Kommunikation</w:t>
          </w:r>
        </w:p>
        <w:p w14:paraId="5EF0747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9AFF3A2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7E226CDB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9B71A0E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06F2E60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545307EB" w14:textId="34EB9AE8" w:rsidR="00CB767C" w:rsidRDefault="00CB767C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063A38E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5986489D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F9C9A8F" w14:textId="77777777" w:rsidR="00CB767C" w:rsidRDefault="00CB767C">
          <w:pPr>
            <w:pStyle w:val="Fuzeile"/>
            <w:rPr>
              <w:sz w:val="16"/>
            </w:rPr>
          </w:pPr>
        </w:p>
        <w:p w14:paraId="05E22C88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4A24D7D4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22566" w14:textId="77777777" w:rsidR="00956201" w:rsidRDefault="00956201">
      <w:r>
        <w:separator/>
      </w:r>
    </w:p>
  </w:footnote>
  <w:footnote w:type="continuationSeparator" w:id="0">
    <w:p w14:paraId="4C4FA295" w14:textId="77777777" w:rsidR="00956201" w:rsidRDefault="00956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FC571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4D38A92" wp14:editId="727808A2">
          <wp:extent cx="1800225" cy="733425"/>
          <wp:effectExtent l="0" t="0" r="9525" b="9525"/>
          <wp:docPr id="7" name="Grafik 7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664297" w14:textId="77777777" w:rsidR="00CB767C" w:rsidRDefault="00CB767C">
    <w:pPr>
      <w:pStyle w:val="Kopfzeile"/>
      <w:jc w:val="right"/>
      <w:rPr>
        <w:sz w:val="24"/>
      </w:rPr>
    </w:pPr>
  </w:p>
  <w:p w14:paraId="471559B8" w14:textId="77777777" w:rsidR="00CB767C" w:rsidRDefault="00CB767C">
    <w:pPr>
      <w:pStyle w:val="Kopfzeile"/>
      <w:jc w:val="right"/>
      <w:rPr>
        <w:sz w:val="24"/>
      </w:rPr>
    </w:pPr>
  </w:p>
  <w:p w14:paraId="191FD0E5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49DADFD" w14:textId="77777777" w:rsidR="00CB767C" w:rsidRDefault="00CB767C">
    <w:pPr>
      <w:pStyle w:val="Kopfzeile"/>
      <w:spacing w:before="60"/>
      <w:jc w:val="right"/>
      <w:rPr>
        <w:sz w:val="20"/>
      </w:rPr>
    </w:pPr>
  </w:p>
  <w:p w14:paraId="6028CA14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80622"/>
    <w:multiLevelType w:val="multilevel"/>
    <w:tmpl w:val="F34C526A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1" w15:restartNumberingAfterBreak="0">
    <w:nsid w:val="392B5592"/>
    <w:multiLevelType w:val="multilevel"/>
    <w:tmpl w:val="F696976E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2" w15:restartNumberingAfterBreak="0">
    <w:nsid w:val="45EF237E"/>
    <w:multiLevelType w:val="multilevel"/>
    <w:tmpl w:val="8A14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9B3D7C"/>
    <w:multiLevelType w:val="multilevel"/>
    <w:tmpl w:val="11066EF8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4" w15:restartNumberingAfterBreak="0">
    <w:nsid w:val="79D37249"/>
    <w:multiLevelType w:val="hybridMultilevel"/>
    <w:tmpl w:val="A9CCA98C"/>
    <w:lvl w:ilvl="0" w:tplc="291C5F26">
      <w:start w:val="1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927085">
    <w:abstractNumId w:val="2"/>
  </w:num>
  <w:num w:numId="2" w16cid:durableId="556816599">
    <w:abstractNumId w:val="1"/>
  </w:num>
  <w:num w:numId="3" w16cid:durableId="2114813690">
    <w:abstractNumId w:val="3"/>
  </w:num>
  <w:num w:numId="4" w16cid:durableId="1803961424">
    <w:abstractNumId w:val="0"/>
  </w:num>
  <w:num w:numId="5" w16cid:durableId="1292131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201"/>
    <w:rsid w:val="000243E5"/>
    <w:rsid w:val="00032E4F"/>
    <w:rsid w:val="0004279A"/>
    <w:rsid w:val="0005577C"/>
    <w:rsid w:val="000603BD"/>
    <w:rsid w:val="00062B9A"/>
    <w:rsid w:val="00095E4F"/>
    <w:rsid w:val="000973A7"/>
    <w:rsid w:val="000A3E24"/>
    <w:rsid w:val="000B3CAF"/>
    <w:rsid w:val="000B730D"/>
    <w:rsid w:val="000D22EE"/>
    <w:rsid w:val="000E0D65"/>
    <w:rsid w:val="000F5CB7"/>
    <w:rsid w:val="00111225"/>
    <w:rsid w:val="001239F9"/>
    <w:rsid w:val="00130CF0"/>
    <w:rsid w:val="00141001"/>
    <w:rsid w:val="00143887"/>
    <w:rsid w:val="00145164"/>
    <w:rsid w:val="00150F77"/>
    <w:rsid w:val="00163AAF"/>
    <w:rsid w:val="00164E59"/>
    <w:rsid w:val="0018098D"/>
    <w:rsid w:val="0018480F"/>
    <w:rsid w:val="00185CD2"/>
    <w:rsid w:val="00196138"/>
    <w:rsid w:val="001A2E46"/>
    <w:rsid w:val="001A669E"/>
    <w:rsid w:val="001A77F8"/>
    <w:rsid w:val="001C0F3B"/>
    <w:rsid w:val="001C56CE"/>
    <w:rsid w:val="001C5DDA"/>
    <w:rsid w:val="001C7328"/>
    <w:rsid w:val="001D55E5"/>
    <w:rsid w:val="001E4533"/>
    <w:rsid w:val="001E5834"/>
    <w:rsid w:val="002009E8"/>
    <w:rsid w:val="00224DA5"/>
    <w:rsid w:val="00230921"/>
    <w:rsid w:val="002402FC"/>
    <w:rsid w:val="00262C83"/>
    <w:rsid w:val="00270E5E"/>
    <w:rsid w:val="0027515F"/>
    <w:rsid w:val="00276FB7"/>
    <w:rsid w:val="00290C15"/>
    <w:rsid w:val="00294E9B"/>
    <w:rsid w:val="002A708B"/>
    <w:rsid w:val="002B0640"/>
    <w:rsid w:val="002B2A7B"/>
    <w:rsid w:val="002C545F"/>
    <w:rsid w:val="002D0EAA"/>
    <w:rsid w:val="002D2720"/>
    <w:rsid w:val="002E4519"/>
    <w:rsid w:val="002E5529"/>
    <w:rsid w:val="002F3701"/>
    <w:rsid w:val="003357DE"/>
    <w:rsid w:val="00341710"/>
    <w:rsid w:val="00347917"/>
    <w:rsid w:val="00353890"/>
    <w:rsid w:val="00354572"/>
    <w:rsid w:val="00356572"/>
    <w:rsid w:val="0036479E"/>
    <w:rsid w:val="00366248"/>
    <w:rsid w:val="00366571"/>
    <w:rsid w:val="00367B5F"/>
    <w:rsid w:val="003726D8"/>
    <w:rsid w:val="00375749"/>
    <w:rsid w:val="003B46D2"/>
    <w:rsid w:val="003B46FF"/>
    <w:rsid w:val="003B4DA1"/>
    <w:rsid w:val="003D3D1A"/>
    <w:rsid w:val="003D61BB"/>
    <w:rsid w:val="003E6F30"/>
    <w:rsid w:val="00430D75"/>
    <w:rsid w:val="004329D0"/>
    <w:rsid w:val="0043441D"/>
    <w:rsid w:val="004378B9"/>
    <w:rsid w:val="00460823"/>
    <w:rsid w:val="004659FF"/>
    <w:rsid w:val="004677F7"/>
    <w:rsid w:val="00482339"/>
    <w:rsid w:val="00487ACA"/>
    <w:rsid w:val="0049783C"/>
    <w:rsid w:val="004A1458"/>
    <w:rsid w:val="004A4CA3"/>
    <w:rsid w:val="004A5061"/>
    <w:rsid w:val="004B3237"/>
    <w:rsid w:val="004C2194"/>
    <w:rsid w:val="004C3A3E"/>
    <w:rsid w:val="004E45AA"/>
    <w:rsid w:val="004E6F4E"/>
    <w:rsid w:val="004F0149"/>
    <w:rsid w:val="00505B3F"/>
    <w:rsid w:val="00517A98"/>
    <w:rsid w:val="005236B2"/>
    <w:rsid w:val="00523753"/>
    <w:rsid w:val="00526C99"/>
    <w:rsid w:val="00532C43"/>
    <w:rsid w:val="00532C4F"/>
    <w:rsid w:val="0053561B"/>
    <w:rsid w:val="00537D1F"/>
    <w:rsid w:val="00542BEA"/>
    <w:rsid w:val="005447F9"/>
    <w:rsid w:val="005621A8"/>
    <w:rsid w:val="00567B3E"/>
    <w:rsid w:val="0057069F"/>
    <w:rsid w:val="00583E38"/>
    <w:rsid w:val="00591525"/>
    <w:rsid w:val="00594A86"/>
    <w:rsid w:val="005C6B7D"/>
    <w:rsid w:val="005E690C"/>
    <w:rsid w:val="00601035"/>
    <w:rsid w:val="00613086"/>
    <w:rsid w:val="00635012"/>
    <w:rsid w:val="00640042"/>
    <w:rsid w:val="00671031"/>
    <w:rsid w:val="0067643B"/>
    <w:rsid w:val="006768D2"/>
    <w:rsid w:val="00694620"/>
    <w:rsid w:val="006A6AE9"/>
    <w:rsid w:val="006B4478"/>
    <w:rsid w:val="006C317F"/>
    <w:rsid w:val="006D227F"/>
    <w:rsid w:val="006D33B8"/>
    <w:rsid w:val="006D6912"/>
    <w:rsid w:val="006E014E"/>
    <w:rsid w:val="006E55A1"/>
    <w:rsid w:val="006F11D3"/>
    <w:rsid w:val="006F7AB5"/>
    <w:rsid w:val="007102DE"/>
    <w:rsid w:val="00710D07"/>
    <w:rsid w:val="00712417"/>
    <w:rsid w:val="00714F83"/>
    <w:rsid w:val="00721979"/>
    <w:rsid w:val="007315E2"/>
    <w:rsid w:val="00740631"/>
    <w:rsid w:val="007406FF"/>
    <w:rsid w:val="00741F48"/>
    <w:rsid w:val="007453B2"/>
    <w:rsid w:val="0074632D"/>
    <w:rsid w:val="007535E5"/>
    <w:rsid w:val="007707B1"/>
    <w:rsid w:val="00776227"/>
    <w:rsid w:val="00784606"/>
    <w:rsid w:val="0079032F"/>
    <w:rsid w:val="007B0DBE"/>
    <w:rsid w:val="007B6E7A"/>
    <w:rsid w:val="007D1895"/>
    <w:rsid w:val="007D38DC"/>
    <w:rsid w:val="007E10BC"/>
    <w:rsid w:val="007E4E6E"/>
    <w:rsid w:val="00807C90"/>
    <w:rsid w:val="00820955"/>
    <w:rsid w:val="00832BAF"/>
    <w:rsid w:val="008355DE"/>
    <w:rsid w:val="00870F4B"/>
    <w:rsid w:val="00874D0D"/>
    <w:rsid w:val="00876CBD"/>
    <w:rsid w:val="008955FA"/>
    <w:rsid w:val="008A1AB1"/>
    <w:rsid w:val="008A5750"/>
    <w:rsid w:val="008B6548"/>
    <w:rsid w:val="008C6EFC"/>
    <w:rsid w:val="008D2AFB"/>
    <w:rsid w:val="008D3CE1"/>
    <w:rsid w:val="008E01D7"/>
    <w:rsid w:val="008E237E"/>
    <w:rsid w:val="008F2CD9"/>
    <w:rsid w:val="008F6AC1"/>
    <w:rsid w:val="00902921"/>
    <w:rsid w:val="0090298C"/>
    <w:rsid w:val="00902F65"/>
    <w:rsid w:val="00923168"/>
    <w:rsid w:val="0093135B"/>
    <w:rsid w:val="00932491"/>
    <w:rsid w:val="0093496A"/>
    <w:rsid w:val="0094025B"/>
    <w:rsid w:val="00945814"/>
    <w:rsid w:val="0095606E"/>
    <w:rsid w:val="00956201"/>
    <w:rsid w:val="00956261"/>
    <w:rsid w:val="00967AA0"/>
    <w:rsid w:val="00976A15"/>
    <w:rsid w:val="00980895"/>
    <w:rsid w:val="009A106C"/>
    <w:rsid w:val="009A2747"/>
    <w:rsid w:val="009A4D15"/>
    <w:rsid w:val="009A56C1"/>
    <w:rsid w:val="009C0470"/>
    <w:rsid w:val="009C5F58"/>
    <w:rsid w:val="009C6A48"/>
    <w:rsid w:val="009C72C2"/>
    <w:rsid w:val="009C7DA3"/>
    <w:rsid w:val="009D5873"/>
    <w:rsid w:val="009D7B77"/>
    <w:rsid w:val="009E765D"/>
    <w:rsid w:val="009F040A"/>
    <w:rsid w:val="00A00CE2"/>
    <w:rsid w:val="00A1399F"/>
    <w:rsid w:val="00A13C7C"/>
    <w:rsid w:val="00A452FD"/>
    <w:rsid w:val="00A654B9"/>
    <w:rsid w:val="00A76C69"/>
    <w:rsid w:val="00A76F0D"/>
    <w:rsid w:val="00A86E0B"/>
    <w:rsid w:val="00A9103A"/>
    <w:rsid w:val="00A93B0E"/>
    <w:rsid w:val="00AA1F03"/>
    <w:rsid w:val="00AA5EA9"/>
    <w:rsid w:val="00AA6957"/>
    <w:rsid w:val="00AB404D"/>
    <w:rsid w:val="00AC404B"/>
    <w:rsid w:val="00AC6FE0"/>
    <w:rsid w:val="00AE0EBF"/>
    <w:rsid w:val="00AF6696"/>
    <w:rsid w:val="00B065A9"/>
    <w:rsid w:val="00B1432B"/>
    <w:rsid w:val="00B16C4C"/>
    <w:rsid w:val="00B275A8"/>
    <w:rsid w:val="00B31A75"/>
    <w:rsid w:val="00B338DE"/>
    <w:rsid w:val="00B36036"/>
    <w:rsid w:val="00B463E0"/>
    <w:rsid w:val="00B566A2"/>
    <w:rsid w:val="00B66655"/>
    <w:rsid w:val="00B7047E"/>
    <w:rsid w:val="00B735AC"/>
    <w:rsid w:val="00B81C41"/>
    <w:rsid w:val="00B955D9"/>
    <w:rsid w:val="00B97EE3"/>
    <w:rsid w:val="00BA2EBE"/>
    <w:rsid w:val="00BF1281"/>
    <w:rsid w:val="00C06ECD"/>
    <w:rsid w:val="00C13079"/>
    <w:rsid w:val="00C2263E"/>
    <w:rsid w:val="00C362C7"/>
    <w:rsid w:val="00C53C73"/>
    <w:rsid w:val="00C54769"/>
    <w:rsid w:val="00C60731"/>
    <w:rsid w:val="00C62D14"/>
    <w:rsid w:val="00C73714"/>
    <w:rsid w:val="00C808A2"/>
    <w:rsid w:val="00C80F37"/>
    <w:rsid w:val="00C92028"/>
    <w:rsid w:val="00CA595A"/>
    <w:rsid w:val="00CB5A1D"/>
    <w:rsid w:val="00CB7487"/>
    <w:rsid w:val="00CB767C"/>
    <w:rsid w:val="00CB7C95"/>
    <w:rsid w:val="00CC7ED6"/>
    <w:rsid w:val="00CE5FE9"/>
    <w:rsid w:val="00CF37D2"/>
    <w:rsid w:val="00D14FFB"/>
    <w:rsid w:val="00D17C40"/>
    <w:rsid w:val="00D267DE"/>
    <w:rsid w:val="00D31CCE"/>
    <w:rsid w:val="00D3775E"/>
    <w:rsid w:val="00D47FD7"/>
    <w:rsid w:val="00D6518F"/>
    <w:rsid w:val="00D73D6C"/>
    <w:rsid w:val="00D76655"/>
    <w:rsid w:val="00D81AF5"/>
    <w:rsid w:val="00D85C8C"/>
    <w:rsid w:val="00D9015A"/>
    <w:rsid w:val="00D92580"/>
    <w:rsid w:val="00D94314"/>
    <w:rsid w:val="00DA56A1"/>
    <w:rsid w:val="00DB567E"/>
    <w:rsid w:val="00DC6547"/>
    <w:rsid w:val="00DD467F"/>
    <w:rsid w:val="00DD4D7D"/>
    <w:rsid w:val="00DE207C"/>
    <w:rsid w:val="00DF27F9"/>
    <w:rsid w:val="00DF6169"/>
    <w:rsid w:val="00DF6FC9"/>
    <w:rsid w:val="00E341F0"/>
    <w:rsid w:val="00E343BB"/>
    <w:rsid w:val="00E61453"/>
    <w:rsid w:val="00E86A99"/>
    <w:rsid w:val="00E86AAB"/>
    <w:rsid w:val="00E9530F"/>
    <w:rsid w:val="00EA10DA"/>
    <w:rsid w:val="00EA28E6"/>
    <w:rsid w:val="00EA3004"/>
    <w:rsid w:val="00EA3646"/>
    <w:rsid w:val="00EB79A4"/>
    <w:rsid w:val="00EC2A78"/>
    <w:rsid w:val="00ED32A8"/>
    <w:rsid w:val="00ED6402"/>
    <w:rsid w:val="00ED7004"/>
    <w:rsid w:val="00EE4B07"/>
    <w:rsid w:val="00EF659D"/>
    <w:rsid w:val="00F01E72"/>
    <w:rsid w:val="00F065CC"/>
    <w:rsid w:val="00F12F5F"/>
    <w:rsid w:val="00F27BF8"/>
    <w:rsid w:val="00F3122A"/>
    <w:rsid w:val="00F40AD5"/>
    <w:rsid w:val="00F531CE"/>
    <w:rsid w:val="00F6687D"/>
    <w:rsid w:val="00F71756"/>
    <w:rsid w:val="00F926D3"/>
    <w:rsid w:val="00FA11A0"/>
    <w:rsid w:val="00FA3C5A"/>
    <w:rsid w:val="00FB74BC"/>
    <w:rsid w:val="00FC3CF1"/>
    <w:rsid w:val="00FC7B4F"/>
    <w:rsid w:val="00FD7AE5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686A0"/>
  <w15:chartTrackingRefBased/>
  <w15:docId w15:val="{5CB8A33E-495C-4642-A792-9FEC880F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56201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AF6696"/>
  </w:style>
  <w:style w:type="paragraph" w:styleId="Sprechblasentext">
    <w:name w:val="Balloon Text"/>
    <w:basedOn w:val="Standard"/>
    <w:link w:val="SprechblasentextZchn"/>
    <w:rsid w:val="0061308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13086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A1399F"/>
  </w:style>
  <w:style w:type="paragraph" w:styleId="Listenabsatz">
    <w:name w:val="List Paragraph"/>
    <w:basedOn w:val="Standard"/>
    <w:uiPriority w:val="34"/>
    <w:qFormat/>
    <w:rsid w:val="00A13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5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7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9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2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2</Pages>
  <Words>337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2679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30</cp:revision>
  <cp:lastPrinted>2019-02-04T08:10:00Z</cp:lastPrinted>
  <dcterms:created xsi:type="dcterms:W3CDTF">2024-01-09T14:03:00Z</dcterms:created>
  <dcterms:modified xsi:type="dcterms:W3CDTF">2024-02-01T11:08:00Z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