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sidRPr="00302582">
        <w:rPr>
          <w:rFonts w:cs="Arial"/>
          <w:szCs w:val="22"/>
        </w:rPr>
        <w:t xml:space="preserve">Nr. </w:t>
      </w:r>
      <w:r w:rsidR="00302582" w:rsidRPr="00302582">
        <w:rPr>
          <w:rFonts w:cs="Arial"/>
          <w:szCs w:val="22"/>
        </w:rPr>
        <w:t>63</w:t>
      </w:r>
      <w:r w:rsidR="006729BD" w:rsidRPr="00302582">
        <w:rPr>
          <w:rFonts w:cs="Arial"/>
          <w:szCs w:val="22"/>
        </w:rPr>
        <w:t xml:space="preserve"> </w:t>
      </w:r>
      <w:r w:rsidR="00803F88" w:rsidRPr="00302582">
        <w:rPr>
          <w:rFonts w:cs="Arial"/>
          <w:szCs w:val="22"/>
        </w:rPr>
        <w:t>/</w:t>
      </w:r>
      <w:r w:rsidR="003F2224" w:rsidRPr="00302582">
        <w:rPr>
          <w:rFonts w:cs="Arial"/>
          <w:szCs w:val="22"/>
        </w:rPr>
        <w:t xml:space="preserve"> </w:t>
      </w:r>
      <w:r w:rsidR="005E00A6" w:rsidRPr="00302582">
        <w:rPr>
          <w:rFonts w:cs="Arial"/>
          <w:szCs w:val="22"/>
        </w:rPr>
        <w:t>12. Juli</w:t>
      </w:r>
      <w:r w:rsidR="005E00A6">
        <w:rPr>
          <w:rFonts w:cs="Arial"/>
          <w:szCs w:val="22"/>
        </w:rPr>
        <w:t xml:space="preserve"> 2021</w:t>
      </w:r>
    </w:p>
    <w:p w:rsidR="00075502" w:rsidRDefault="00075502" w:rsidP="006E00D4">
      <w:pPr>
        <w:jc w:val="right"/>
        <w:rPr>
          <w:rFonts w:cs="Arial"/>
          <w:szCs w:val="22"/>
        </w:rPr>
      </w:pPr>
    </w:p>
    <w:p w:rsidR="00B84AAC" w:rsidRDefault="00B84AAC" w:rsidP="00430D75">
      <w:pPr>
        <w:rPr>
          <w:rFonts w:cs="Arial"/>
          <w:szCs w:val="22"/>
        </w:rPr>
      </w:pPr>
    </w:p>
    <w:p w:rsidR="00215EF0" w:rsidRPr="00215EF0" w:rsidRDefault="005E00A6" w:rsidP="00215EF0">
      <w:pPr>
        <w:rPr>
          <w:b/>
          <w:bCs/>
          <w:sz w:val="28"/>
          <w:szCs w:val="28"/>
          <w:u w:val="single"/>
        </w:rPr>
      </w:pPr>
      <w:r>
        <w:rPr>
          <w:b/>
          <w:bCs/>
          <w:sz w:val="28"/>
          <w:szCs w:val="28"/>
          <w:u w:val="single"/>
        </w:rPr>
        <w:t xml:space="preserve">Priesterweihen in </w:t>
      </w:r>
      <w:r w:rsidR="00215EF0" w:rsidRPr="00215EF0">
        <w:rPr>
          <w:b/>
          <w:bCs/>
          <w:sz w:val="28"/>
          <w:szCs w:val="28"/>
          <w:u w:val="single"/>
        </w:rPr>
        <w:t>Stift Schlierbach</w:t>
      </w:r>
      <w:r>
        <w:rPr>
          <w:b/>
          <w:bCs/>
          <w:sz w:val="28"/>
          <w:szCs w:val="28"/>
          <w:u w:val="single"/>
        </w:rPr>
        <w:t xml:space="preserve"> und Stift Lambach</w:t>
      </w:r>
    </w:p>
    <w:p w:rsidR="00215EF0" w:rsidRDefault="00215EF0" w:rsidP="00215EF0">
      <w:pPr>
        <w:rPr>
          <w:b/>
          <w:bCs/>
          <w:sz w:val="28"/>
          <w:szCs w:val="28"/>
          <w:u w:val="single"/>
        </w:rPr>
      </w:pPr>
    </w:p>
    <w:p w:rsidR="007A0997" w:rsidRDefault="00824A11" w:rsidP="00215EF0">
      <w:pPr>
        <w:spacing w:after="120"/>
        <w:rPr>
          <w:b/>
        </w:rPr>
      </w:pPr>
      <w:r>
        <w:rPr>
          <w:b/>
        </w:rPr>
        <w:t xml:space="preserve">Die </w:t>
      </w:r>
      <w:r w:rsidR="005E00A6">
        <w:rPr>
          <w:b/>
        </w:rPr>
        <w:t xml:space="preserve">Priesterweihe empfingen zwei Ordensmänner am Sonntag, 11. Juli 2021 in Oberösterreich: Im Stift Schlierbach wurde </w:t>
      </w:r>
      <w:r w:rsidR="003B13C9">
        <w:rPr>
          <w:b/>
        </w:rPr>
        <w:t xml:space="preserve">der Zisterzienser </w:t>
      </w:r>
      <w:r w:rsidR="005E00A6">
        <w:rPr>
          <w:b/>
        </w:rPr>
        <w:t>P. Stephan Eberhard</w:t>
      </w:r>
      <w:r w:rsidR="003B13C9">
        <w:rPr>
          <w:b/>
        </w:rPr>
        <w:t>t</w:t>
      </w:r>
      <w:r w:rsidR="005E00A6">
        <w:rPr>
          <w:b/>
        </w:rPr>
        <w:t xml:space="preserve"> von </w:t>
      </w:r>
      <w:r w:rsidR="00215EF0" w:rsidRPr="00215EF0">
        <w:rPr>
          <w:b/>
        </w:rPr>
        <w:t xml:space="preserve">Diözesanbischof Manfred Scheuer </w:t>
      </w:r>
      <w:r w:rsidR="005E00A6">
        <w:rPr>
          <w:b/>
        </w:rPr>
        <w:t xml:space="preserve">zum Priester geweiht, im Stift Lambach </w:t>
      </w:r>
      <w:r w:rsidR="003B13C9">
        <w:rPr>
          <w:b/>
        </w:rPr>
        <w:t xml:space="preserve">der Benediktiner </w:t>
      </w:r>
      <w:r w:rsidR="005E00A6">
        <w:rPr>
          <w:b/>
        </w:rPr>
        <w:t xml:space="preserve">P. Severin </w:t>
      </w:r>
      <w:proofErr w:type="spellStart"/>
      <w:r w:rsidR="007A0997">
        <w:rPr>
          <w:b/>
        </w:rPr>
        <w:t>Großerohde</w:t>
      </w:r>
      <w:proofErr w:type="spellEnd"/>
      <w:r w:rsidR="007A0997">
        <w:rPr>
          <w:b/>
        </w:rPr>
        <w:t xml:space="preserve"> von Weihbischof </w:t>
      </w:r>
      <w:proofErr w:type="spellStart"/>
      <w:r w:rsidR="007A0997">
        <w:rPr>
          <w:b/>
        </w:rPr>
        <w:t>Dominicus</w:t>
      </w:r>
      <w:proofErr w:type="spellEnd"/>
      <w:r w:rsidR="007A0997">
        <w:rPr>
          <w:b/>
        </w:rPr>
        <w:t xml:space="preserve"> Meier OSB aus der Erzdiözese Paderborn</w:t>
      </w:r>
      <w:r>
        <w:rPr>
          <w:b/>
        </w:rPr>
        <w:t>.</w:t>
      </w:r>
    </w:p>
    <w:p w:rsidR="00AA1BF1" w:rsidRDefault="00AA1BF1" w:rsidP="00215EF0">
      <w:pPr>
        <w:spacing w:after="120"/>
      </w:pPr>
      <w:r>
        <w:t>Der Weihetag beider Neupriester, der 11. Juli, ist in der katholischen Kirche das Hochfest des hl. Benedikt, nach dessen Regel sowohl Zisterzienser als auch Benediktiner leben.</w:t>
      </w:r>
    </w:p>
    <w:p w:rsidR="007A0997" w:rsidRPr="00AA1BF1" w:rsidRDefault="007A0997" w:rsidP="00215EF0">
      <w:pPr>
        <w:spacing w:after="120"/>
      </w:pPr>
    </w:p>
    <w:p w:rsidR="003B13C9" w:rsidRPr="003B13C9" w:rsidRDefault="003B13C9" w:rsidP="003B13C9">
      <w:pPr>
        <w:spacing w:after="120"/>
        <w:rPr>
          <w:b/>
        </w:rPr>
      </w:pPr>
      <w:r w:rsidRPr="003B13C9">
        <w:rPr>
          <w:b/>
        </w:rPr>
        <w:t xml:space="preserve">Stift Schlierbach: </w:t>
      </w:r>
      <w:r>
        <w:rPr>
          <w:b/>
        </w:rPr>
        <w:t xml:space="preserve">Neupriester Mag. P. Stephan Eberhardt </w:t>
      </w:r>
      <w:proofErr w:type="spellStart"/>
      <w:r>
        <w:rPr>
          <w:b/>
        </w:rPr>
        <w:t>OCist</w:t>
      </w:r>
      <w:proofErr w:type="spellEnd"/>
    </w:p>
    <w:p w:rsidR="003B13C9" w:rsidRDefault="007A0997" w:rsidP="003B13C9">
      <w:pPr>
        <w:spacing w:after="120"/>
        <w:rPr>
          <w:szCs w:val="22"/>
          <w:lang w:val="de-AT"/>
        </w:rPr>
      </w:pPr>
      <w:r w:rsidRPr="007A0997">
        <w:t>P. Stephan Eberhard</w:t>
      </w:r>
      <w:r w:rsidR="003B13C9">
        <w:t>t</w:t>
      </w:r>
      <w:r w:rsidRPr="007A0997">
        <w:t xml:space="preserve"> </w:t>
      </w:r>
      <w:proofErr w:type="spellStart"/>
      <w:r w:rsidRPr="007A0997">
        <w:t>OCist</w:t>
      </w:r>
      <w:proofErr w:type="spellEnd"/>
      <w:r w:rsidRPr="007A0997">
        <w:t xml:space="preserve"> </w:t>
      </w:r>
      <w:r w:rsidR="006E71AE">
        <w:t xml:space="preserve">(Taufname Daniel) </w:t>
      </w:r>
      <w:r w:rsidRPr="007A0997">
        <w:t xml:space="preserve">wurde </w:t>
      </w:r>
      <w:r w:rsidRPr="007A0997">
        <w:rPr>
          <w:szCs w:val="22"/>
          <w:lang w:val="de-AT"/>
        </w:rPr>
        <w:t xml:space="preserve">1979 in Gera </w:t>
      </w:r>
      <w:r w:rsidR="003B13C9">
        <w:rPr>
          <w:szCs w:val="22"/>
          <w:lang w:val="de-AT"/>
        </w:rPr>
        <w:t xml:space="preserve">(Thüringen) </w:t>
      </w:r>
      <w:r w:rsidRPr="007A0997">
        <w:rPr>
          <w:szCs w:val="22"/>
          <w:lang w:val="de-AT"/>
        </w:rPr>
        <w:t xml:space="preserve">geboren. </w:t>
      </w:r>
      <w:r>
        <w:rPr>
          <w:szCs w:val="22"/>
          <w:lang w:val="de-AT"/>
        </w:rPr>
        <w:t xml:space="preserve">Nach dem Schulbesuch in </w:t>
      </w:r>
      <w:proofErr w:type="spellStart"/>
      <w:r w:rsidRPr="007A0997">
        <w:rPr>
          <w:szCs w:val="22"/>
          <w:lang w:val="de-AT"/>
        </w:rPr>
        <w:t>Wünschendorf</w:t>
      </w:r>
      <w:proofErr w:type="spellEnd"/>
      <w:r>
        <w:rPr>
          <w:szCs w:val="22"/>
          <w:lang w:val="de-AT"/>
        </w:rPr>
        <w:t xml:space="preserve"> und Neuland machte er das </w:t>
      </w:r>
      <w:r w:rsidRPr="007A0997">
        <w:rPr>
          <w:szCs w:val="22"/>
          <w:lang w:val="de-AT"/>
        </w:rPr>
        <w:t xml:space="preserve">Fachabitur am Wirtschaftsgymnasium in Gera. Nach dem Grundwehrdienst </w:t>
      </w:r>
      <w:r>
        <w:rPr>
          <w:szCs w:val="22"/>
          <w:lang w:val="de-AT"/>
        </w:rPr>
        <w:t xml:space="preserve">absolvierte er eine </w:t>
      </w:r>
      <w:r w:rsidRPr="007A0997">
        <w:rPr>
          <w:szCs w:val="22"/>
          <w:lang w:val="de-AT"/>
        </w:rPr>
        <w:t>Ausbildung in einem Hotel</w:t>
      </w:r>
      <w:r>
        <w:rPr>
          <w:szCs w:val="22"/>
          <w:lang w:val="de-AT"/>
        </w:rPr>
        <w:t xml:space="preserve"> und die </w:t>
      </w:r>
      <w:r w:rsidRPr="007A0997">
        <w:rPr>
          <w:szCs w:val="22"/>
          <w:lang w:val="de-AT"/>
        </w:rPr>
        <w:t>Ausbildung zum Europasekretär in Gera, es folgten mehrere Praktika</w:t>
      </w:r>
      <w:r w:rsidR="003B13C9">
        <w:rPr>
          <w:szCs w:val="22"/>
          <w:lang w:val="de-AT"/>
        </w:rPr>
        <w:t xml:space="preserve"> in unterschiedlichen Arbeitsbereichen. </w:t>
      </w:r>
      <w:r w:rsidRPr="007A0997">
        <w:rPr>
          <w:szCs w:val="22"/>
          <w:lang w:val="de-AT"/>
        </w:rPr>
        <w:t xml:space="preserve">Sein religiöser Lebensweg begann erst spät: </w:t>
      </w:r>
      <w:r w:rsidR="003B13C9">
        <w:rPr>
          <w:szCs w:val="22"/>
          <w:lang w:val="de-AT"/>
        </w:rPr>
        <w:t>A</w:t>
      </w:r>
      <w:r w:rsidRPr="007A0997">
        <w:rPr>
          <w:szCs w:val="22"/>
          <w:lang w:val="de-AT"/>
        </w:rPr>
        <w:t>m 2. Dezember 2007</w:t>
      </w:r>
      <w:r w:rsidR="003B13C9">
        <w:rPr>
          <w:szCs w:val="22"/>
          <w:lang w:val="de-AT"/>
        </w:rPr>
        <w:t xml:space="preserve"> wurde Daniel Eberhardt</w:t>
      </w:r>
      <w:r w:rsidRPr="007A0997">
        <w:rPr>
          <w:szCs w:val="22"/>
          <w:lang w:val="de-AT"/>
        </w:rPr>
        <w:t xml:space="preserve"> in der Stadtpfarrkirche Pfarrkirchen getauft und empfing die Kommunion</w:t>
      </w:r>
      <w:r w:rsidR="003B13C9">
        <w:rPr>
          <w:szCs w:val="22"/>
          <w:lang w:val="de-AT"/>
        </w:rPr>
        <w:t xml:space="preserve">; gefirmt wurde er </w:t>
      </w:r>
      <w:r w:rsidRPr="007A0997">
        <w:rPr>
          <w:szCs w:val="22"/>
          <w:lang w:val="de-AT"/>
        </w:rPr>
        <w:t xml:space="preserve">am 25. Oktober 2008 von Bischof Wilhelm </w:t>
      </w:r>
      <w:proofErr w:type="spellStart"/>
      <w:r w:rsidRPr="007A0997">
        <w:rPr>
          <w:szCs w:val="22"/>
          <w:lang w:val="de-AT"/>
        </w:rPr>
        <w:t>Schraml</w:t>
      </w:r>
      <w:proofErr w:type="spellEnd"/>
      <w:r w:rsidRPr="007A0997">
        <w:rPr>
          <w:szCs w:val="22"/>
          <w:lang w:val="de-AT"/>
        </w:rPr>
        <w:t xml:space="preserve"> in Passau. Er wurde am 16. September 2011 </w:t>
      </w:r>
      <w:r w:rsidR="003B13C9">
        <w:rPr>
          <w:szCs w:val="22"/>
          <w:lang w:val="de-AT"/>
        </w:rPr>
        <w:t xml:space="preserve">bei den Zisterziensern von Schlierbach </w:t>
      </w:r>
      <w:r w:rsidRPr="007A0997">
        <w:rPr>
          <w:szCs w:val="22"/>
          <w:lang w:val="de-AT"/>
        </w:rPr>
        <w:t>eingekleidet und erhielt den Ordensnamen Stephan. Nach der Einfachen Profess am 7. September 2012 begann er das Studium an der Päpstlichen Hochschule Benedikt XVI</w:t>
      </w:r>
      <w:r w:rsidR="00AA1BF1">
        <w:rPr>
          <w:szCs w:val="22"/>
          <w:lang w:val="de-AT"/>
        </w:rPr>
        <w:t>.</w:t>
      </w:r>
      <w:r w:rsidRPr="007A0997">
        <w:rPr>
          <w:szCs w:val="22"/>
          <w:lang w:val="de-AT"/>
        </w:rPr>
        <w:t xml:space="preserve"> in Heiligenkreuz</w:t>
      </w:r>
      <w:r w:rsidR="003B13C9">
        <w:rPr>
          <w:szCs w:val="22"/>
          <w:lang w:val="de-AT"/>
        </w:rPr>
        <w:t>, das er im März 2020 beendete</w:t>
      </w:r>
      <w:r w:rsidRPr="007A0997">
        <w:rPr>
          <w:szCs w:val="22"/>
          <w:lang w:val="de-AT"/>
        </w:rPr>
        <w:t xml:space="preserve">. Am 6. September 2015 legte Fr. Stephan seine Feierliche Profess ab. Das Pastorale Einführungsjahr </w:t>
      </w:r>
      <w:r w:rsidR="003B13C9">
        <w:rPr>
          <w:szCs w:val="22"/>
          <w:lang w:val="de-AT"/>
        </w:rPr>
        <w:t xml:space="preserve">absolvierte er ab </w:t>
      </w:r>
      <w:r w:rsidRPr="007A0997">
        <w:rPr>
          <w:szCs w:val="22"/>
          <w:lang w:val="de-AT"/>
        </w:rPr>
        <w:t>September 2020 in der Pfarre Thalheim</w:t>
      </w:r>
      <w:r w:rsidR="003B13C9">
        <w:rPr>
          <w:szCs w:val="22"/>
          <w:lang w:val="de-AT"/>
        </w:rPr>
        <w:t xml:space="preserve"> – </w:t>
      </w:r>
      <w:r w:rsidR="00AA1BF1">
        <w:rPr>
          <w:szCs w:val="22"/>
          <w:lang w:val="de-AT"/>
        </w:rPr>
        <w:t xml:space="preserve">in </w:t>
      </w:r>
      <w:r w:rsidR="003B13C9">
        <w:rPr>
          <w:szCs w:val="22"/>
          <w:lang w:val="de-AT"/>
        </w:rPr>
        <w:t>jene</w:t>
      </w:r>
      <w:r w:rsidR="00AA1BF1">
        <w:rPr>
          <w:szCs w:val="22"/>
          <w:lang w:val="de-AT"/>
        </w:rPr>
        <w:t>r</w:t>
      </w:r>
      <w:r w:rsidR="003B13C9">
        <w:rPr>
          <w:szCs w:val="22"/>
          <w:lang w:val="de-AT"/>
        </w:rPr>
        <w:t xml:space="preserve"> Pfarre, in der er ab Herbst 2021 auch als Priester seelsorglich tätig sein wird.</w:t>
      </w:r>
    </w:p>
    <w:p w:rsidR="007A0997" w:rsidRDefault="007A0997" w:rsidP="00E5380D">
      <w:pPr>
        <w:rPr>
          <w:szCs w:val="22"/>
          <w:lang w:val="de-AT"/>
        </w:rPr>
      </w:pPr>
      <w:r w:rsidRPr="007A0997">
        <w:rPr>
          <w:szCs w:val="22"/>
          <w:lang w:val="de-AT"/>
        </w:rPr>
        <w:t xml:space="preserve">Am 28. April 2019 </w:t>
      </w:r>
      <w:r w:rsidR="003B13C9">
        <w:rPr>
          <w:szCs w:val="22"/>
          <w:lang w:val="de-AT"/>
        </w:rPr>
        <w:t>wurde P. Stephan Eberhard</w:t>
      </w:r>
      <w:r w:rsidR="00D21AE0">
        <w:rPr>
          <w:szCs w:val="22"/>
          <w:lang w:val="de-AT"/>
        </w:rPr>
        <w:t>t</w:t>
      </w:r>
      <w:r w:rsidR="003B13C9">
        <w:rPr>
          <w:szCs w:val="22"/>
          <w:lang w:val="de-AT"/>
        </w:rPr>
        <w:t xml:space="preserve"> </w:t>
      </w:r>
      <w:r w:rsidRPr="007A0997">
        <w:rPr>
          <w:szCs w:val="22"/>
          <w:lang w:val="de-AT"/>
        </w:rPr>
        <w:t>von Diözesanbischof Manfred Scheuer in der Stift</w:t>
      </w:r>
      <w:r w:rsidR="003B13C9">
        <w:rPr>
          <w:szCs w:val="22"/>
          <w:lang w:val="de-AT"/>
        </w:rPr>
        <w:t>s</w:t>
      </w:r>
      <w:r w:rsidRPr="007A0997">
        <w:rPr>
          <w:szCs w:val="22"/>
          <w:lang w:val="de-AT"/>
        </w:rPr>
        <w:t xml:space="preserve">- und Pfarrkirche Schlierbach zum Diakon geweiht. </w:t>
      </w:r>
    </w:p>
    <w:p w:rsidR="00E5380D" w:rsidRDefault="00E5380D" w:rsidP="003B13C9">
      <w:pPr>
        <w:spacing w:after="120"/>
        <w:rPr>
          <w:szCs w:val="22"/>
          <w:lang w:val="de-AT"/>
        </w:rPr>
      </w:pPr>
    </w:p>
    <w:p w:rsidR="00AA1BF1" w:rsidRDefault="003B13C9" w:rsidP="00E5380D">
      <w:pPr>
        <w:spacing w:after="120"/>
      </w:pPr>
      <w:r>
        <w:rPr>
          <w:szCs w:val="22"/>
          <w:lang w:val="de-AT"/>
        </w:rPr>
        <w:t xml:space="preserve">Die Priesterweihe empfing </w:t>
      </w:r>
      <w:r w:rsidRPr="007A0997">
        <w:t>P. Stephan Eberhard</w:t>
      </w:r>
      <w:r>
        <w:t>t</w:t>
      </w:r>
      <w:r w:rsidRPr="007A0997">
        <w:t xml:space="preserve"> </w:t>
      </w:r>
      <w:proofErr w:type="spellStart"/>
      <w:r w:rsidRPr="007A0997">
        <w:t>OCist</w:t>
      </w:r>
      <w:proofErr w:type="spellEnd"/>
      <w:r>
        <w:t xml:space="preserve"> von Diözesanbischof Manfred Scheuer bei einem Festgottesdienst am 11. Juli 2021 in der Stifts- und Pfarrkirche Schlierbach. Mit ihm feierten </w:t>
      </w:r>
      <w:r w:rsidR="00177601">
        <w:t xml:space="preserve">der Abt von Stift Schlierbach </w:t>
      </w:r>
      <w:r>
        <w:t xml:space="preserve">Nikolaus Thiel, </w:t>
      </w:r>
      <w:r w:rsidR="00824A11">
        <w:t xml:space="preserve">Abt </w:t>
      </w:r>
      <w:proofErr w:type="spellStart"/>
      <w:r w:rsidR="00824A11">
        <w:t>Ambros</w:t>
      </w:r>
      <w:proofErr w:type="spellEnd"/>
      <w:r w:rsidR="00824A11">
        <w:t xml:space="preserve"> </w:t>
      </w:r>
      <w:proofErr w:type="spellStart"/>
      <w:r w:rsidR="00824A11">
        <w:t>Ebhart</w:t>
      </w:r>
      <w:proofErr w:type="spellEnd"/>
      <w:r w:rsidR="00824A11">
        <w:t xml:space="preserve"> vom Stift Kremsmünster, Abt Reinhold Dessl vom Stift Wilhering, </w:t>
      </w:r>
      <w:r>
        <w:t xml:space="preserve">Mitbrüder aus dem Stift, </w:t>
      </w:r>
      <w:r w:rsidR="00824A11">
        <w:t xml:space="preserve">die Pfarrgemeinde, </w:t>
      </w:r>
      <w:r>
        <w:t xml:space="preserve">Verwandte und Wegbegleiter. </w:t>
      </w:r>
    </w:p>
    <w:p w:rsidR="00F2394E" w:rsidRDefault="003B13C9" w:rsidP="00EF43BF">
      <w:pPr>
        <w:spacing w:after="120"/>
        <w:rPr>
          <w:rFonts w:cs="Arial"/>
          <w:szCs w:val="22"/>
        </w:rPr>
      </w:pPr>
      <w:r w:rsidRPr="00EF43BF">
        <w:t xml:space="preserve">In seiner Predigt </w:t>
      </w:r>
      <w:r w:rsidR="00AA1BF1" w:rsidRPr="00EF43BF">
        <w:t xml:space="preserve">ging </w:t>
      </w:r>
      <w:r w:rsidRPr="00EF43BF">
        <w:t>Bischof Manfred Scheuer</w:t>
      </w:r>
      <w:r w:rsidR="00AA1BF1" w:rsidRPr="00EF43BF">
        <w:t xml:space="preserve"> auf die Regel des hl. Benedikt ein und betonte, die</w:t>
      </w:r>
      <w:r w:rsidR="00AA1BF1">
        <w:t xml:space="preserve"> </w:t>
      </w:r>
      <w:proofErr w:type="spellStart"/>
      <w:r w:rsidR="00AA1BF1">
        <w:t>benediktinische</w:t>
      </w:r>
      <w:proofErr w:type="spellEnd"/>
      <w:r w:rsidR="00AA1BF1">
        <w:t xml:space="preserve"> Tradition sei von „Kontinuität und Nachhaltigkeit des Lebens und Betens“ geprägt. Scheuer: „</w:t>
      </w:r>
      <w:r w:rsidR="00AA1BF1" w:rsidRPr="00F41C7F">
        <w:rPr>
          <w:rFonts w:cs="Arial"/>
          <w:szCs w:val="22"/>
        </w:rPr>
        <w:t>Bei allen Schwierigkeiten, bei allen Krisen und auch Abstürzen wird gebetet, wird der Tag geheiligt, wird Gott gelobt. Es geht nicht darum, dass</w:t>
      </w:r>
      <w:r w:rsidR="00AA1BF1">
        <w:rPr>
          <w:rFonts w:cs="Arial"/>
          <w:szCs w:val="22"/>
        </w:rPr>
        <w:t xml:space="preserve"> wir uns in allem gleich wieder</w:t>
      </w:r>
      <w:r w:rsidR="00AA1BF1" w:rsidRPr="00F41C7F">
        <w:rPr>
          <w:rFonts w:cs="Arial"/>
          <w:szCs w:val="22"/>
        </w:rPr>
        <w:t xml:space="preserve">finden, schon gar nicht darum, dass Gott uns einfach eins zu eins so bestätigt, wie wir sind: </w:t>
      </w:r>
      <w:r w:rsidR="00AA1BF1">
        <w:rPr>
          <w:rFonts w:cs="Arial"/>
          <w:szCs w:val="22"/>
        </w:rPr>
        <w:t>‚</w:t>
      </w:r>
      <w:r w:rsidR="00AA1BF1" w:rsidRPr="00F41C7F">
        <w:rPr>
          <w:rFonts w:cs="Arial"/>
          <w:szCs w:val="22"/>
        </w:rPr>
        <w:t>Ic</w:t>
      </w:r>
      <w:r w:rsidR="00AA1BF1">
        <w:rPr>
          <w:rFonts w:cs="Arial"/>
          <w:szCs w:val="22"/>
        </w:rPr>
        <w:t>h will so bleiben, wie ich bin.‘</w:t>
      </w:r>
      <w:r w:rsidR="00AA1BF1" w:rsidRPr="00F41C7F">
        <w:rPr>
          <w:rFonts w:cs="Arial"/>
          <w:szCs w:val="22"/>
        </w:rPr>
        <w:t xml:space="preserve"> Und der</w:t>
      </w:r>
      <w:r w:rsidR="00AA1BF1">
        <w:rPr>
          <w:rFonts w:cs="Arial"/>
          <w:szCs w:val="22"/>
        </w:rPr>
        <w:t xml:space="preserve"> liebe Gott sollte dann sagen: ‚</w:t>
      </w:r>
      <w:r w:rsidR="00AA1BF1" w:rsidRPr="00F41C7F">
        <w:rPr>
          <w:rFonts w:cs="Arial"/>
          <w:szCs w:val="22"/>
        </w:rPr>
        <w:t>Du darfst.</w:t>
      </w:r>
      <w:r w:rsidR="00AA1BF1">
        <w:rPr>
          <w:rFonts w:cs="Arial"/>
          <w:szCs w:val="22"/>
        </w:rPr>
        <w:t>‘</w:t>
      </w:r>
      <w:r w:rsidR="00AA1BF1" w:rsidRPr="00F41C7F">
        <w:rPr>
          <w:rFonts w:cs="Arial"/>
          <w:szCs w:val="22"/>
        </w:rPr>
        <w:t xml:space="preserve"> – Es geht darum, dass wir in allem Gott finden und Gott loben.</w:t>
      </w:r>
      <w:r w:rsidR="00AA1BF1">
        <w:rPr>
          <w:rFonts w:cs="Arial"/>
          <w:szCs w:val="22"/>
        </w:rPr>
        <w:t>“</w:t>
      </w:r>
      <w:r w:rsidR="00F2394E">
        <w:rPr>
          <w:rFonts w:cs="Arial"/>
          <w:szCs w:val="22"/>
        </w:rPr>
        <w:t xml:space="preserve"> </w:t>
      </w:r>
    </w:p>
    <w:p w:rsidR="00F2394E" w:rsidRDefault="00F2394E" w:rsidP="00EF43BF">
      <w:pPr>
        <w:spacing w:after="120"/>
        <w:rPr>
          <w:rFonts w:cs="Arial"/>
          <w:szCs w:val="22"/>
        </w:rPr>
      </w:pPr>
      <w:r w:rsidRPr="00F41C7F">
        <w:rPr>
          <w:rFonts w:cs="Arial"/>
          <w:szCs w:val="22"/>
        </w:rPr>
        <w:lastRenderedPageBreak/>
        <w:t>Die Regel des hl. Benedikt schenk</w:t>
      </w:r>
      <w:r>
        <w:rPr>
          <w:rFonts w:cs="Arial"/>
          <w:szCs w:val="22"/>
        </w:rPr>
        <w:t>e</w:t>
      </w:r>
      <w:r w:rsidRPr="00F41C7F">
        <w:rPr>
          <w:rFonts w:cs="Arial"/>
          <w:szCs w:val="22"/>
        </w:rPr>
        <w:t xml:space="preserve"> </w:t>
      </w:r>
      <w:r>
        <w:rPr>
          <w:rFonts w:cs="Arial"/>
          <w:szCs w:val="22"/>
        </w:rPr>
        <w:t xml:space="preserve">auch </w:t>
      </w:r>
      <w:r w:rsidRPr="00F41C7F">
        <w:rPr>
          <w:rFonts w:cs="Arial"/>
          <w:szCs w:val="22"/>
        </w:rPr>
        <w:t>eine gute Ordnung der Zeit</w:t>
      </w:r>
      <w:r>
        <w:rPr>
          <w:rFonts w:cs="Arial"/>
          <w:szCs w:val="22"/>
        </w:rPr>
        <w:t xml:space="preserve">. </w:t>
      </w:r>
      <w:r w:rsidRPr="00F41C7F">
        <w:rPr>
          <w:rFonts w:cs="Arial"/>
          <w:szCs w:val="22"/>
        </w:rPr>
        <w:t xml:space="preserve">Gott gehören Vergangenheit, Gegenwart und Zukunft. </w:t>
      </w:r>
      <w:r>
        <w:rPr>
          <w:rFonts w:cs="Arial"/>
          <w:szCs w:val="22"/>
        </w:rPr>
        <w:t>Der Diözesanbischof: „</w:t>
      </w:r>
      <w:r w:rsidRPr="00F41C7F">
        <w:rPr>
          <w:rFonts w:cs="Arial"/>
          <w:szCs w:val="22"/>
        </w:rPr>
        <w:t>Wenn Z</w:t>
      </w:r>
      <w:r>
        <w:rPr>
          <w:rFonts w:cs="Arial"/>
          <w:szCs w:val="22"/>
        </w:rPr>
        <w:t>isterzienser oder Benediktiner ‚</w:t>
      </w:r>
      <w:r w:rsidRPr="00F41C7F">
        <w:rPr>
          <w:rFonts w:cs="Arial"/>
          <w:szCs w:val="22"/>
        </w:rPr>
        <w:t>Wir</w:t>
      </w:r>
      <w:r>
        <w:rPr>
          <w:rFonts w:cs="Arial"/>
          <w:szCs w:val="22"/>
        </w:rPr>
        <w:t>‘</w:t>
      </w:r>
      <w:r w:rsidRPr="00F41C7F">
        <w:rPr>
          <w:rFonts w:cs="Arial"/>
          <w:szCs w:val="22"/>
        </w:rPr>
        <w:t xml:space="preserve"> sagen, so tun sie das in einer Kommunikationsgemeinschaft von Jahrhunderten. Tradition ist nicht museal, sondern die Form, in der die Glut, der Eifer für das</w:t>
      </w:r>
      <w:r>
        <w:rPr>
          <w:rFonts w:cs="Arial"/>
          <w:szCs w:val="22"/>
        </w:rPr>
        <w:t xml:space="preserve"> Reich Gottes gelebt und weiter</w:t>
      </w:r>
      <w:r w:rsidRPr="00F41C7F">
        <w:rPr>
          <w:rFonts w:cs="Arial"/>
          <w:szCs w:val="22"/>
        </w:rPr>
        <w:t xml:space="preserve">gegeben werden. </w:t>
      </w:r>
      <w:r>
        <w:rPr>
          <w:rFonts w:cs="Arial"/>
          <w:szCs w:val="22"/>
        </w:rPr>
        <w:t>–</w:t>
      </w:r>
      <w:r w:rsidRPr="00F41C7F">
        <w:rPr>
          <w:rFonts w:cs="Arial"/>
          <w:szCs w:val="22"/>
        </w:rPr>
        <w:t xml:space="preserve"> In der Regel des hl. Benedikt verbirgt sich eine große Aufmerksamkeit für die Gegenwart, für die Gegenwart Gottes im Alltag und in der Arbeit, für die Gegenwart im Anderen, im Gast, im Fremden, im Pilger. Das Leben in der Gegenwart ist Gabe, von Gott geschenkte und gewährte Zeit. – Bei der Zukunft geht es nicht einfach um das Neue, auch nicht um eine Revolution, die alles Bisherige abscha</w:t>
      </w:r>
      <w:r>
        <w:rPr>
          <w:rFonts w:cs="Arial"/>
          <w:szCs w:val="22"/>
        </w:rPr>
        <w:t>ffen und zerstören müsste. Die ‚</w:t>
      </w:r>
      <w:proofErr w:type="spellStart"/>
      <w:r>
        <w:rPr>
          <w:rFonts w:cs="Arial"/>
          <w:szCs w:val="22"/>
        </w:rPr>
        <w:t>stabilitas</w:t>
      </w:r>
      <w:proofErr w:type="spellEnd"/>
      <w:r>
        <w:rPr>
          <w:rFonts w:cs="Arial"/>
          <w:szCs w:val="22"/>
        </w:rPr>
        <w:t>‘</w:t>
      </w:r>
      <w:r w:rsidRPr="00F41C7F">
        <w:rPr>
          <w:rFonts w:cs="Arial"/>
          <w:szCs w:val="22"/>
        </w:rPr>
        <w:t xml:space="preserve"> hat sehr viel mit Nachhaltigkeit zu tun. Wirken, Liturgie, Wirtschaften der Zisterzienser und Benediktiner sind nachhaltig und somit zukunftsfähig.</w:t>
      </w:r>
      <w:r>
        <w:rPr>
          <w:rFonts w:cs="Arial"/>
          <w:szCs w:val="22"/>
        </w:rPr>
        <w:t>“</w:t>
      </w:r>
    </w:p>
    <w:p w:rsidR="00EF43BF" w:rsidRPr="00F41C7F" w:rsidRDefault="00EF43BF" w:rsidP="00EF43BF">
      <w:pPr>
        <w:spacing w:after="120"/>
        <w:rPr>
          <w:rFonts w:cs="Arial"/>
          <w:szCs w:val="22"/>
        </w:rPr>
      </w:pPr>
      <w:r w:rsidRPr="00F41C7F">
        <w:rPr>
          <w:rFonts w:cs="Arial"/>
          <w:szCs w:val="22"/>
        </w:rPr>
        <w:t>Für einen Priester aus dem Zisterzienserorden</w:t>
      </w:r>
      <w:r>
        <w:rPr>
          <w:rFonts w:cs="Arial"/>
          <w:szCs w:val="22"/>
        </w:rPr>
        <w:t>, so Scheuer,</w:t>
      </w:r>
      <w:r w:rsidRPr="00F41C7F">
        <w:rPr>
          <w:rFonts w:cs="Arial"/>
          <w:szCs w:val="22"/>
        </w:rPr>
        <w:t xml:space="preserve"> soll</w:t>
      </w:r>
      <w:r>
        <w:rPr>
          <w:rFonts w:cs="Arial"/>
          <w:szCs w:val="22"/>
        </w:rPr>
        <w:t>e</w:t>
      </w:r>
      <w:r w:rsidRPr="00F41C7F">
        <w:rPr>
          <w:rFonts w:cs="Arial"/>
          <w:szCs w:val="22"/>
        </w:rPr>
        <w:t xml:space="preserve"> die Frage nach Gott im Mittelpunkt des Nachdenkens stehen. </w:t>
      </w:r>
      <w:r>
        <w:rPr>
          <w:rFonts w:cs="Arial"/>
          <w:szCs w:val="22"/>
        </w:rPr>
        <w:t>„</w:t>
      </w:r>
      <w:r w:rsidRPr="00F41C7F">
        <w:rPr>
          <w:rFonts w:cs="Arial"/>
          <w:szCs w:val="22"/>
        </w:rPr>
        <w:t>Er ist von Gott, der alle Wirklichkeit bestimmt, angerührt, ergriffen, ja fasziniert. Dabei ist soll er auch ein Existenzdenker sein. Im Angesicht Gottes ist die e</w:t>
      </w:r>
      <w:r>
        <w:rPr>
          <w:rFonts w:cs="Arial"/>
          <w:szCs w:val="22"/>
        </w:rPr>
        <w:t>inmalige Lebensgeschichte wiederzu</w:t>
      </w:r>
      <w:r w:rsidRPr="00F41C7F">
        <w:rPr>
          <w:rFonts w:cs="Arial"/>
          <w:szCs w:val="22"/>
        </w:rPr>
        <w:t xml:space="preserve">erkennen und zu verantworten. Es wäre fatal, wenn wichtige Lebensbereiche tabuisiert und ausgeklammert werden, </w:t>
      </w:r>
      <w:r>
        <w:rPr>
          <w:rFonts w:cs="Arial"/>
          <w:szCs w:val="22"/>
        </w:rPr>
        <w:t>etwa</w:t>
      </w:r>
      <w:r w:rsidRPr="00F41C7F">
        <w:rPr>
          <w:rFonts w:cs="Arial"/>
          <w:szCs w:val="22"/>
        </w:rPr>
        <w:t xml:space="preserve"> Leid, Schuld, Krankheit oder Tod. Es geht um eine geistige und geistliche Sensibilität, um die Teilnahme am Lebensdrama anderer, um das selbstlose Sich-Hineindenken. Ein Priester sollte vorleben, dass sie von der Gnade und vom Trost Gottes lebt.</w:t>
      </w:r>
      <w:r>
        <w:rPr>
          <w:rFonts w:cs="Arial"/>
          <w:szCs w:val="22"/>
        </w:rPr>
        <w:t>“</w:t>
      </w:r>
    </w:p>
    <w:p w:rsidR="003B13C9" w:rsidRPr="00EF43BF" w:rsidRDefault="00EF43BF" w:rsidP="007A0997">
      <w:pPr>
        <w:rPr>
          <w:i/>
        </w:rPr>
      </w:pPr>
      <w:r w:rsidRPr="00EF43BF">
        <w:rPr>
          <w:i/>
        </w:rPr>
        <w:t>Predigt von Bischof Manfred Scheuer zum Nachlesen:</w:t>
      </w:r>
    </w:p>
    <w:p w:rsidR="007649F4" w:rsidRDefault="00302582" w:rsidP="007A0997">
      <w:hyperlink r:id="rId8" w:history="1">
        <w:r w:rsidR="007649F4" w:rsidRPr="000374E5">
          <w:rPr>
            <w:rStyle w:val="Hyperlink"/>
          </w:rPr>
          <w:t>https://www.dioezese-linz.at/institution/9008/wort/database/4877.html</w:t>
        </w:r>
      </w:hyperlink>
    </w:p>
    <w:p w:rsidR="00EF43BF" w:rsidRPr="00AA1BF1" w:rsidRDefault="00EF43BF" w:rsidP="007A0997"/>
    <w:p w:rsidR="00EC254A" w:rsidRDefault="00EF43BF" w:rsidP="00215EF0">
      <w:pPr>
        <w:spacing w:after="120"/>
      </w:pPr>
      <w:r>
        <w:t xml:space="preserve">Die </w:t>
      </w:r>
      <w:proofErr w:type="spellStart"/>
      <w:r w:rsidR="00EC254A" w:rsidRPr="007649F4">
        <w:rPr>
          <w:b/>
        </w:rPr>
        <w:t>Primizmesse</w:t>
      </w:r>
      <w:proofErr w:type="spellEnd"/>
      <w:r w:rsidRPr="007649F4">
        <w:rPr>
          <w:b/>
        </w:rPr>
        <w:t xml:space="preserve"> </w:t>
      </w:r>
      <w:r>
        <w:t xml:space="preserve">feiert </w:t>
      </w:r>
      <w:r w:rsidRPr="007A0997">
        <w:t>P. Stephan Eberhard</w:t>
      </w:r>
      <w:r>
        <w:t>t</w:t>
      </w:r>
      <w:r w:rsidRPr="007A0997">
        <w:t xml:space="preserve"> </w:t>
      </w:r>
      <w:proofErr w:type="spellStart"/>
      <w:r w:rsidRPr="007A0997">
        <w:t>OCist</w:t>
      </w:r>
      <w:proofErr w:type="spellEnd"/>
      <w:r>
        <w:t xml:space="preserve"> am</w:t>
      </w:r>
      <w:r w:rsidR="00EC254A">
        <w:t xml:space="preserve"> 25. Juli</w:t>
      </w:r>
      <w:r>
        <w:t xml:space="preserve"> 2021 um</w:t>
      </w:r>
      <w:r w:rsidR="00EC254A">
        <w:t xml:space="preserve"> 9.30 Uhr </w:t>
      </w:r>
      <w:r>
        <w:t xml:space="preserve">in der Stifts- und Pfarrkirche </w:t>
      </w:r>
      <w:r w:rsidR="00EC254A">
        <w:t>Schlierbach</w:t>
      </w:r>
      <w:r w:rsidR="007649F4">
        <w:t>.</w:t>
      </w:r>
    </w:p>
    <w:p w:rsidR="00D30F73" w:rsidRPr="00121F62" w:rsidRDefault="00302582" w:rsidP="00D30F73">
      <w:pPr>
        <w:rPr>
          <w:rFonts w:ascii="Times New Roman" w:hAnsi="Times New Roman"/>
          <w:szCs w:val="22"/>
        </w:rPr>
      </w:pPr>
      <w:hyperlink r:id="rId9" w:history="1">
        <w:r w:rsidR="00D30F73">
          <w:rPr>
            <w:rStyle w:val="Hyperlink"/>
          </w:rPr>
          <w:t>https://www.stift-schlierbach.at/</w:t>
        </w:r>
      </w:hyperlink>
    </w:p>
    <w:p w:rsidR="00D30F73" w:rsidRDefault="00D30F73" w:rsidP="00215EF0">
      <w:pPr>
        <w:spacing w:after="120"/>
      </w:pPr>
    </w:p>
    <w:p w:rsidR="007649F4" w:rsidRDefault="007649F4" w:rsidP="00215EF0">
      <w:pPr>
        <w:spacing w:after="120"/>
      </w:pPr>
    </w:p>
    <w:p w:rsidR="003B13C9" w:rsidRPr="003B13C9" w:rsidRDefault="003B13C9" w:rsidP="00215EF0">
      <w:pPr>
        <w:spacing w:after="120"/>
        <w:rPr>
          <w:b/>
        </w:rPr>
      </w:pPr>
      <w:r w:rsidRPr="003B13C9">
        <w:rPr>
          <w:b/>
        </w:rPr>
        <w:t xml:space="preserve">Stift Lambach: Neupriester Dipl. Soz.-Päd. Mag. P. Severin </w:t>
      </w:r>
      <w:proofErr w:type="spellStart"/>
      <w:r w:rsidRPr="003B13C9">
        <w:rPr>
          <w:b/>
        </w:rPr>
        <w:t>Großerohde</w:t>
      </w:r>
      <w:proofErr w:type="spellEnd"/>
      <w:r w:rsidR="00AA1BF1">
        <w:rPr>
          <w:b/>
        </w:rPr>
        <w:t xml:space="preserve"> OSB</w:t>
      </w:r>
    </w:p>
    <w:p w:rsidR="006E71AE" w:rsidRPr="006E71AE" w:rsidRDefault="00D30F73" w:rsidP="006E71AE">
      <w:pPr>
        <w:rPr>
          <w:rFonts w:cs="Arial"/>
          <w:szCs w:val="22"/>
        </w:rPr>
      </w:pPr>
      <w:r w:rsidRPr="006E71AE">
        <w:rPr>
          <w:rFonts w:cs="Arial"/>
          <w:szCs w:val="22"/>
        </w:rPr>
        <w:t xml:space="preserve">P. Severin </w:t>
      </w:r>
      <w:proofErr w:type="spellStart"/>
      <w:r w:rsidRPr="006E71AE">
        <w:rPr>
          <w:rFonts w:cs="Arial"/>
          <w:szCs w:val="22"/>
        </w:rPr>
        <w:t>Großerohde</w:t>
      </w:r>
      <w:proofErr w:type="spellEnd"/>
      <w:r w:rsidRPr="006E71AE">
        <w:rPr>
          <w:rFonts w:cs="Arial"/>
          <w:szCs w:val="22"/>
        </w:rPr>
        <w:t xml:space="preserve"> OSB </w:t>
      </w:r>
      <w:r w:rsidR="00826A25" w:rsidRPr="006E71AE">
        <w:rPr>
          <w:rFonts w:cs="Arial"/>
          <w:szCs w:val="22"/>
        </w:rPr>
        <w:t>(Taufname Bruno) wurde</w:t>
      </w:r>
      <w:r w:rsidRPr="006E71AE">
        <w:rPr>
          <w:rFonts w:cs="Arial"/>
          <w:szCs w:val="22"/>
        </w:rPr>
        <w:t xml:space="preserve"> 1963 in </w:t>
      </w:r>
      <w:proofErr w:type="spellStart"/>
      <w:r w:rsidRPr="006E71AE">
        <w:rPr>
          <w:rFonts w:cs="Arial"/>
          <w:szCs w:val="22"/>
        </w:rPr>
        <w:t>Wiedenbrück</w:t>
      </w:r>
      <w:proofErr w:type="spellEnd"/>
      <w:r w:rsidRPr="006E71AE">
        <w:rPr>
          <w:rFonts w:cs="Arial"/>
          <w:szCs w:val="22"/>
        </w:rPr>
        <w:t xml:space="preserve"> (Nordrhein-Westfalen) geboren. </w:t>
      </w:r>
      <w:r w:rsidR="006E71AE" w:rsidRPr="006E71AE">
        <w:rPr>
          <w:rFonts w:cs="Arial"/>
          <w:color w:val="000000" w:themeColor="text1"/>
          <w:szCs w:val="22"/>
          <w:shd w:val="clear" w:color="auto" w:fill="FFFFFF"/>
        </w:rPr>
        <w:t>Nach Grund- und Realschule in seinem Heimatort machte er eine Ausbildung zum Industriekaufmann.</w:t>
      </w:r>
      <w:r w:rsidR="006E71AE" w:rsidRPr="006E71AE">
        <w:rPr>
          <w:rFonts w:cs="Arial"/>
          <w:color w:val="000000" w:themeColor="text1"/>
          <w:szCs w:val="22"/>
        </w:rPr>
        <w:t xml:space="preserve"> Nach Abschluss des Abiturs </w:t>
      </w:r>
      <w:r w:rsidRPr="006E71AE">
        <w:rPr>
          <w:rFonts w:cs="Arial"/>
          <w:szCs w:val="22"/>
        </w:rPr>
        <w:t>1984</w:t>
      </w:r>
      <w:r w:rsidR="006E71AE" w:rsidRPr="006E71AE">
        <w:rPr>
          <w:rFonts w:cs="Arial"/>
          <w:szCs w:val="22"/>
        </w:rPr>
        <w:t xml:space="preserve"> studierte er Sozialpädagogik in Paderborn. Bald nach dem Studium kam er nach Österreich und arbeitete in verschiedenen Berufsfeldern der Sozialarbeit. Zuletzt leitete er die Werkstätten St. Pius der Caritas in Peuerbach. </w:t>
      </w:r>
      <w:r w:rsidR="006E71AE" w:rsidRPr="006E71AE">
        <w:rPr>
          <w:rFonts w:cs="Arial"/>
          <w:color w:val="000000" w:themeColor="text1"/>
          <w:szCs w:val="22"/>
          <w:shd w:val="clear" w:color="auto" w:fill="FFFFFF"/>
        </w:rPr>
        <w:t xml:space="preserve">Dem Orden der Benediktiner in Lambach schloss er sich 2010 an. </w:t>
      </w:r>
      <w:r w:rsidR="000B2B78">
        <w:rPr>
          <w:rFonts w:cs="Arial"/>
          <w:color w:val="000000" w:themeColor="text1"/>
          <w:szCs w:val="22"/>
          <w:shd w:val="clear" w:color="auto" w:fill="FFFFFF"/>
        </w:rPr>
        <w:t xml:space="preserve">Die feierliche Einkleidung erfolgte am 14. August 2011, die Einfache Profess legte er am 15. August 2011 ab, die Feierliche Profess am 15. August 2014. </w:t>
      </w:r>
      <w:r w:rsidR="006E71AE" w:rsidRPr="006E71AE">
        <w:rPr>
          <w:rFonts w:cs="Arial"/>
          <w:color w:val="000000" w:themeColor="text1"/>
          <w:szCs w:val="22"/>
          <w:shd w:val="clear" w:color="auto" w:fill="FFFFFF"/>
        </w:rPr>
        <w:t>Das Theologiestudium</w:t>
      </w:r>
      <w:r w:rsidR="000B2B78">
        <w:rPr>
          <w:rFonts w:cs="Arial"/>
          <w:color w:val="000000" w:themeColor="text1"/>
          <w:szCs w:val="22"/>
          <w:shd w:val="clear" w:color="auto" w:fill="FFFFFF"/>
        </w:rPr>
        <w:t>, das er im Februar 2021</w:t>
      </w:r>
      <w:r w:rsidR="006E71AE" w:rsidRPr="006E71AE">
        <w:rPr>
          <w:rFonts w:cs="Arial"/>
          <w:color w:val="000000" w:themeColor="text1"/>
          <w:szCs w:val="22"/>
          <w:shd w:val="clear" w:color="auto" w:fill="FFFFFF"/>
        </w:rPr>
        <w:t xml:space="preserve"> </w:t>
      </w:r>
      <w:r w:rsidR="000B2B78">
        <w:rPr>
          <w:rFonts w:cs="Arial"/>
          <w:color w:val="000000" w:themeColor="text1"/>
          <w:szCs w:val="22"/>
          <w:shd w:val="clear" w:color="auto" w:fill="FFFFFF"/>
        </w:rPr>
        <w:t xml:space="preserve">abschloss, </w:t>
      </w:r>
      <w:r w:rsidR="006E71AE" w:rsidRPr="006E71AE">
        <w:rPr>
          <w:rFonts w:cs="Arial"/>
          <w:color w:val="000000" w:themeColor="text1"/>
          <w:szCs w:val="22"/>
          <w:shd w:val="clear" w:color="auto" w:fill="FFFFFF"/>
        </w:rPr>
        <w:t xml:space="preserve">absolvierte er in Salzburg und Haifa (Israel). </w:t>
      </w:r>
      <w:r w:rsidR="006E71AE" w:rsidRPr="006E71AE">
        <w:rPr>
          <w:rFonts w:cs="Arial"/>
          <w:szCs w:val="22"/>
        </w:rPr>
        <w:t xml:space="preserve">Am 22. April 2019 wurde P. Severin </w:t>
      </w:r>
      <w:proofErr w:type="spellStart"/>
      <w:r w:rsidR="006E71AE" w:rsidRPr="006E71AE">
        <w:rPr>
          <w:rFonts w:cs="Arial"/>
          <w:szCs w:val="22"/>
        </w:rPr>
        <w:t>Großerohde</w:t>
      </w:r>
      <w:proofErr w:type="spellEnd"/>
      <w:r w:rsidR="006E71AE" w:rsidRPr="006E71AE">
        <w:rPr>
          <w:rFonts w:cs="Arial"/>
          <w:szCs w:val="22"/>
        </w:rPr>
        <w:t xml:space="preserve"> im Stift Lambach </w:t>
      </w:r>
      <w:r w:rsidR="00D35C49">
        <w:rPr>
          <w:rFonts w:cs="Arial"/>
          <w:szCs w:val="22"/>
        </w:rPr>
        <w:t xml:space="preserve">von Bischof em. Maximilian Aichern OSB </w:t>
      </w:r>
      <w:r w:rsidR="006E71AE" w:rsidRPr="006E71AE">
        <w:rPr>
          <w:rFonts w:cs="Arial"/>
          <w:szCs w:val="22"/>
        </w:rPr>
        <w:t xml:space="preserve">zum Diakon geweiht, seine </w:t>
      </w:r>
      <w:proofErr w:type="spellStart"/>
      <w:r w:rsidR="006E71AE" w:rsidRPr="006E71AE">
        <w:rPr>
          <w:rFonts w:cs="Arial"/>
          <w:szCs w:val="22"/>
        </w:rPr>
        <w:t>Diakonatspfarre</w:t>
      </w:r>
      <w:proofErr w:type="spellEnd"/>
      <w:r w:rsidR="006E71AE" w:rsidRPr="006E71AE">
        <w:rPr>
          <w:rFonts w:cs="Arial"/>
          <w:szCs w:val="22"/>
        </w:rPr>
        <w:t xml:space="preserve"> war Lambach. Bis heute ist P. Severin den beeinträchtigten Menschen in St. Pius verbunden. Seelsorge für diese Menschen entspricht seiner Eignung und Berufung. Er wird dies künftig als Angebot des Stiftes Lambach tun. </w:t>
      </w:r>
    </w:p>
    <w:p w:rsidR="006E71AE" w:rsidRDefault="006E71AE" w:rsidP="006E71AE">
      <w:pPr>
        <w:spacing w:after="120"/>
      </w:pPr>
    </w:p>
    <w:p w:rsidR="00E5380D" w:rsidRPr="00E5380D" w:rsidRDefault="00E5380D" w:rsidP="00E5380D">
      <w:pPr>
        <w:spacing w:after="120"/>
        <w:rPr>
          <w:rFonts w:cs="Arial"/>
          <w:szCs w:val="22"/>
        </w:rPr>
      </w:pPr>
      <w:r w:rsidRPr="00E5380D">
        <w:rPr>
          <w:rFonts w:cs="Arial"/>
          <w:szCs w:val="22"/>
        </w:rPr>
        <w:t xml:space="preserve">Der </w:t>
      </w:r>
      <w:r w:rsidRPr="00302582">
        <w:rPr>
          <w:rFonts w:cs="Arial"/>
          <w:szCs w:val="22"/>
        </w:rPr>
        <w:t>Heilige</w:t>
      </w:r>
      <w:r w:rsidRPr="00E5380D">
        <w:rPr>
          <w:rFonts w:cs="Arial"/>
          <w:szCs w:val="22"/>
        </w:rPr>
        <w:t xml:space="preserve"> Benedikt, der Patron Europas, wird am 11. Juli geehrt. Im Benediktinerstift Lambach war dieser Tag heuer ein besonderer Festtag. Das Kloster mit seinen Mönchen, die Gläubigen aus den </w:t>
      </w:r>
      <w:proofErr w:type="spellStart"/>
      <w:r w:rsidRPr="00E5380D">
        <w:rPr>
          <w:rFonts w:cs="Arial"/>
          <w:szCs w:val="22"/>
        </w:rPr>
        <w:t>Stiftspfarren</w:t>
      </w:r>
      <w:proofErr w:type="spellEnd"/>
      <w:r w:rsidRPr="00E5380D">
        <w:rPr>
          <w:rFonts w:cs="Arial"/>
          <w:szCs w:val="22"/>
        </w:rPr>
        <w:t xml:space="preserve"> und zwei Bischöfe aus dem Benediktinerorden, Weihbischof </w:t>
      </w:r>
      <w:proofErr w:type="spellStart"/>
      <w:r w:rsidRPr="00E5380D">
        <w:rPr>
          <w:rFonts w:cs="Arial"/>
          <w:szCs w:val="22"/>
        </w:rPr>
        <w:t>Dominicus</w:t>
      </w:r>
      <w:proofErr w:type="spellEnd"/>
      <w:r w:rsidRPr="00E5380D">
        <w:rPr>
          <w:rFonts w:cs="Arial"/>
          <w:szCs w:val="22"/>
        </w:rPr>
        <w:t xml:space="preserve"> Meier OSB (Paderborn) und Bischof Maximilian Aichern OSB (Linz), feierten nicht nur den Heiligen Benedikt. Weihbischof </w:t>
      </w:r>
      <w:proofErr w:type="spellStart"/>
      <w:r w:rsidRPr="00E5380D">
        <w:rPr>
          <w:rFonts w:cs="Arial"/>
          <w:szCs w:val="22"/>
        </w:rPr>
        <w:t>Dominicus</w:t>
      </w:r>
      <w:proofErr w:type="spellEnd"/>
      <w:r w:rsidRPr="00E5380D">
        <w:rPr>
          <w:rFonts w:cs="Arial"/>
          <w:szCs w:val="22"/>
        </w:rPr>
        <w:t xml:space="preserve"> Meier OSB spendete P. Severin </w:t>
      </w:r>
      <w:proofErr w:type="spellStart"/>
      <w:r w:rsidRPr="00E5380D">
        <w:rPr>
          <w:rFonts w:cs="Arial"/>
          <w:szCs w:val="22"/>
        </w:rPr>
        <w:t>Großerohde</w:t>
      </w:r>
      <w:proofErr w:type="spellEnd"/>
      <w:r w:rsidRPr="00E5380D">
        <w:rPr>
          <w:rFonts w:cs="Arial"/>
          <w:szCs w:val="22"/>
        </w:rPr>
        <w:t xml:space="preserve"> OSB das Sakrament der Priesterweihe.</w:t>
      </w:r>
    </w:p>
    <w:p w:rsidR="00E5380D" w:rsidRPr="00E5380D" w:rsidRDefault="00E5380D" w:rsidP="00E5380D">
      <w:pPr>
        <w:spacing w:after="120"/>
        <w:rPr>
          <w:rFonts w:cs="Arial"/>
          <w:szCs w:val="22"/>
        </w:rPr>
      </w:pPr>
      <w:r w:rsidRPr="00E5380D">
        <w:rPr>
          <w:rFonts w:cs="Arial"/>
          <w:szCs w:val="22"/>
        </w:rPr>
        <w:t xml:space="preserve">Weihbischof Meier zeigte in seiner Predigt im Vergleich mit einem kunstvollen Bilderrahmen den Rahmen auf, den Gott schenkt, wenn er beruft. Gleich einem Maler seien Christinnen und Christen </w:t>
      </w:r>
      <w:r w:rsidRPr="00E5380D">
        <w:rPr>
          <w:rFonts w:cs="Arial"/>
          <w:szCs w:val="22"/>
        </w:rPr>
        <w:lastRenderedPageBreak/>
        <w:t>berufen, das Bild im Rahmen sichtbar zu machen. Das Leben als Mönch nach der Regel des Heiligen Benedikt sei für P. Severin der Rahmen, in den er sein Leben und seine Fähigkeiten eingebracht habe, so der Weihbischof. Mit der Priesterweihe schenke ihm die Kirche einen Rahmen, in dem er Christus sichtbar machen dürfe: durch sein eigenes Leben, mit dem er auf Christus hinweise, und in der Seelsorge, wenn er den Menschen Christus verkünde.</w:t>
      </w:r>
    </w:p>
    <w:p w:rsidR="00E5380D" w:rsidRPr="00E5380D" w:rsidRDefault="00E5380D" w:rsidP="00E5380D">
      <w:pPr>
        <w:spacing w:after="120"/>
        <w:rPr>
          <w:rFonts w:cs="Arial"/>
          <w:szCs w:val="22"/>
        </w:rPr>
      </w:pPr>
      <w:r w:rsidRPr="00E5380D">
        <w:rPr>
          <w:rFonts w:cs="Arial"/>
          <w:szCs w:val="22"/>
        </w:rPr>
        <w:t xml:space="preserve">Mit vielen Gästen aus nah und fern verbrachte die klösterliche Gemeinschaft der Mönche und </w:t>
      </w:r>
      <w:proofErr w:type="spellStart"/>
      <w:r w:rsidRPr="00E5380D">
        <w:rPr>
          <w:rFonts w:cs="Arial"/>
          <w:szCs w:val="22"/>
        </w:rPr>
        <w:t>Stiftspfarren</w:t>
      </w:r>
      <w:proofErr w:type="spellEnd"/>
      <w:r w:rsidRPr="00E5380D">
        <w:rPr>
          <w:rFonts w:cs="Arial"/>
          <w:szCs w:val="22"/>
        </w:rPr>
        <w:t xml:space="preserve"> diesen Festtag.</w:t>
      </w:r>
    </w:p>
    <w:p w:rsidR="00EC254A" w:rsidRDefault="007649F4" w:rsidP="00215EF0">
      <w:pPr>
        <w:spacing w:after="120"/>
      </w:pPr>
      <w:r>
        <w:t xml:space="preserve">Die </w:t>
      </w:r>
      <w:proofErr w:type="spellStart"/>
      <w:r w:rsidR="00EC254A" w:rsidRPr="007649F4">
        <w:rPr>
          <w:b/>
        </w:rPr>
        <w:t>Primizmesse</w:t>
      </w:r>
      <w:proofErr w:type="spellEnd"/>
      <w:r>
        <w:t xml:space="preserve"> feiert </w:t>
      </w:r>
      <w:r w:rsidRPr="00D30F73">
        <w:t xml:space="preserve">P. Severin </w:t>
      </w:r>
      <w:proofErr w:type="spellStart"/>
      <w:r w:rsidRPr="00D30F73">
        <w:t>Großerohde</w:t>
      </w:r>
      <w:proofErr w:type="spellEnd"/>
      <w:r w:rsidRPr="00D30F73">
        <w:t xml:space="preserve"> OSB</w:t>
      </w:r>
      <w:r>
        <w:t xml:space="preserve"> am</w:t>
      </w:r>
      <w:r w:rsidR="00EC254A">
        <w:t xml:space="preserve"> 18. Juli</w:t>
      </w:r>
      <w:r>
        <w:t xml:space="preserve"> 2021 um </w:t>
      </w:r>
      <w:r w:rsidR="00EC254A">
        <w:t>9</w:t>
      </w:r>
      <w:r>
        <w:t>.00</w:t>
      </w:r>
      <w:r w:rsidR="00EC254A">
        <w:t xml:space="preserve"> Uhr</w:t>
      </w:r>
      <w:r>
        <w:t xml:space="preserve"> in der</w:t>
      </w:r>
      <w:r w:rsidR="00EC254A">
        <w:t xml:space="preserve"> Stiftskirche Lambach</w:t>
      </w:r>
      <w:r>
        <w:t>.</w:t>
      </w:r>
    </w:p>
    <w:p w:rsidR="00EC254A" w:rsidRDefault="00302582" w:rsidP="00215EF0">
      <w:pPr>
        <w:spacing w:after="120"/>
      </w:pPr>
      <w:hyperlink r:id="rId10" w:history="1">
        <w:r w:rsidR="00D21AE0" w:rsidRPr="000374E5">
          <w:rPr>
            <w:rStyle w:val="Hyperlink"/>
          </w:rPr>
          <w:t>https://www.stift-lambach.at</w:t>
        </w:r>
      </w:hyperlink>
    </w:p>
    <w:p w:rsidR="00D21AE0" w:rsidRPr="00D30F73" w:rsidRDefault="00D21AE0" w:rsidP="00215EF0">
      <w:pPr>
        <w:spacing w:after="120"/>
      </w:pPr>
    </w:p>
    <w:p w:rsidR="001602A8" w:rsidRDefault="001602A8" w:rsidP="00075502">
      <w:pPr>
        <w:rPr>
          <w:rFonts w:cs="Arial"/>
          <w:szCs w:val="22"/>
        </w:rPr>
      </w:pPr>
    </w:p>
    <w:p w:rsidR="006C0254" w:rsidRPr="005B2E46" w:rsidRDefault="006C0254" w:rsidP="00075502">
      <w:pPr>
        <w:rPr>
          <w:rFonts w:cs="Arial"/>
          <w:szCs w:val="22"/>
        </w:rPr>
      </w:pPr>
    </w:p>
    <w:p w:rsidR="00C90E7E" w:rsidRPr="00D21AE0" w:rsidRDefault="00C90E7E" w:rsidP="006C0254">
      <w:pPr>
        <w:spacing w:after="120"/>
        <w:rPr>
          <w:rFonts w:cs="Arial"/>
          <w:b/>
          <w:bCs/>
          <w:color w:val="000000" w:themeColor="text1"/>
          <w:szCs w:val="22"/>
        </w:rPr>
      </w:pPr>
      <w:r w:rsidRPr="00D21AE0">
        <w:rPr>
          <w:rFonts w:cs="Arial"/>
          <w:b/>
          <w:bCs/>
          <w:color w:val="000000" w:themeColor="text1"/>
          <w:szCs w:val="22"/>
        </w:rPr>
        <w:t>Fotos</w:t>
      </w:r>
      <w:r w:rsidR="00DB4882" w:rsidRPr="00D21AE0">
        <w:rPr>
          <w:rFonts w:cs="Arial"/>
          <w:b/>
          <w:bCs/>
          <w:color w:val="000000" w:themeColor="text1"/>
          <w:szCs w:val="22"/>
        </w:rPr>
        <w:t xml:space="preserve"> Priesterweihe Schlierbach</w:t>
      </w:r>
      <w:r w:rsidRPr="00D21AE0">
        <w:rPr>
          <w:rFonts w:cs="Arial"/>
          <w:b/>
          <w:bCs/>
          <w:color w:val="000000" w:themeColor="text1"/>
          <w:szCs w:val="22"/>
        </w:rPr>
        <w:t xml:space="preserve">: </w:t>
      </w:r>
      <w:r w:rsidR="005B2E46" w:rsidRPr="00D21AE0">
        <w:rPr>
          <w:rFonts w:cs="Arial"/>
          <w:b/>
          <w:bCs/>
          <w:color w:val="000000" w:themeColor="text1"/>
          <w:szCs w:val="22"/>
        </w:rPr>
        <w:t>© J</w:t>
      </w:r>
      <w:r w:rsidR="00215EF0" w:rsidRPr="00D21AE0">
        <w:rPr>
          <w:rFonts w:cs="Arial"/>
          <w:b/>
          <w:bCs/>
          <w:color w:val="000000" w:themeColor="text1"/>
          <w:szCs w:val="22"/>
        </w:rPr>
        <w:t xml:space="preserve">ack Haijes </w:t>
      </w:r>
      <w:r w:rsidR="005B2E46" w:rsidRPr="00D21AE0">
        <w:rPr>
          <w:rFonts w:cs="Arial"/>
          <w:b/>
          <w:bCs/>
          <w:color w:val="000000" w:themeColor="text1"/>
          <w:szCs w:val="22"/>
        </w:rPr>
        <w:t>(h</w:t>
      </w:r>
      <w:r w:rsidRPr="00D21AE0">
        <w:rPr>
          <w:rFonts w:cs="Arial"/>
          <w:b/>
          <w:bCs/>
          <w:color w:val="000000" w:themeColor="text1"/>
          <w:szCs w:val="22"/>
        </w:rPr>
        <w:t>onorarfrei</w:t>
      </w:r>
      <w:r w:rsidR="005B2E46" w:rsidRPr="00D21AE0">
        <w:rPr>
          <w:rFonts w:cs="Arial"/>
          <w:b/>
          <w:bCs/>
          <w:color w:val="000000" w:themeColor="text1"/>
          <w:szCs w:val="22"/>
        </w:rPr>
        <w:t>)</w:t>
      </w:r>
    </w:p>
    <w:p w:rsidR="00D21AE0" w:rsidRPr="00D21AE0" w:rsidRDefault="008C2BAB" w:rsidP="006C0254">
      <w:pPr>
        <w:spacing w:after="120" w:line="300" w:lineRule="atLeast"/>
        <w:rPr>
          <w:szCs w:val="22"/>
          <w:lang w:val="de-AT"/>
        </w:rPr>
      </w:pPr>
      <w:r w:rsidRPr="00D21AE0">
        <w:rPr>
          <w:color w:val="000000" w:themeColor="text1"/>
          <w:szCs w:val="22"/>
        </w:rPr>
        <w:t xml:space="preserve">Foto 1: </w:t>
      </w:r>
      <w:r w:rsidR="00D21AE0" w:rsidRPr="00D21AE0">
        <w:rPr>
          <w:color w:val="000000" w:themeColor="text1"/>
          <w:szCs w:val="22"/>
        </w:rPr>
        <w:t xml:space="preserve">Bischof Manfred Scheuer beim Festgottesdienst zur Priesterweihe. </w:t>
      </w:r>
      <w:r w:rsidR="00D21AE0" w:rsidRPr="00D21AE0">
        <w:rPr>
          <w:szCs w:val="22"/>
          <w:lang w:val="de-AT"/>
        </w:rPr>
        <w:t xml:space="preserve">P. Stephan Eberhardt liegt ausgestreckt auf dem Boden, als Zeichen seiner Bereitschaft und Hingabe. </w:t>
      </w:r>
    </w:p>
    <w:p w:rsidR="00D21AE0" w:rsidRPr="00D21AE0" w:rsidRDefault="008C2BAB" w:rsidP="006C0254">
      <w:pPr>
        <w:spacing w:after="120" w:line="300" w:lineRule="atLeast"/>
        <w:rPr>
          <w:color w:val="000000" w:themeColor="text1"/>
          <w:szCs w:val="22"/>
        </w:rPr>
      </w:pPr>
      <w:r w:rsidRPr="00D21AE0">
        <w:rPr>
          <w:color w:val="000000" w:themeColor="text1"/>
          <w:szCs w:val="22"/>
        </w:rPr>
        <w:t xml:space="preserve">Foto 2: Bischof Manfred Scheuer </w:t>
      </w:r>
      <w:r w:rsidR="00D21AE0" w:rsidRPr="00D21AE0">
        <w:rPr>
          <w:color w:val="000000" w:themeColor="text1"/>
          <w:szCs w:val="22"/>
        </w:rPr>
        <w:t xml:space="preserve">spendet </w:t>
      </w:r>
      <w:r w:rsidR="00D21AE0" w:rsidRPr="00D21AE0">
        <w:rPr>
          <w:szCs w:val="22"/>
          <w:lang w:val="de-AT"/>
        </w:rPr>
        <w:t xml:space="preserve">P. Stephan Eberhardt </w:t>
      </w:r>
      <w:r w:rsidR="00D21AE0" w:rsidRPr="00D21AE0">
        <w:rPr>
          <w:color w:val="000000" w:themeColor="text1"/>
          <w:szCs w:val="22"/>
        </w:rPr>
        <w:t>die Priesterweihe durch Handauflegung und Gebet.</w:t>
      </w:r>
    </w:p>
    <w:p w:rsidR="006C0254" w:rsidRPr="00D21AE0" w:rsidRDefault="00D21AE0" w:rsidP="006C0254">
      <w:pPr>
        <w:spacing w:after="120" w:line="300" w:lineRule="atLeast"/>
        <w:rPr>
          <w:color w:val="000000" w:themeColor="text1"/>
          <w:szCs w:val="22"/>
        </w:rPr>
      </w:pPr>
      <w:r w:rsidRPr="00D21AE0">
        <w:rPr>
          <w:color w:val="000000" w:themeColor="text1"/>
          <w:szCs w:val="22"/>
        </w:rPr>
        <w:t>Foto 3: Abt Nikolaus Thiel segnet den Neupriester und Mitbruder.</w:t>
      </w:r>
    </w:p>
    <w:p w:rsidR="00D21AE0" w:rsidRPr="00D21AE0" w:rsidRDefault="00D21AE0" w:rsidP="006C0254">
      <w:pPr>
        <w:spacing w:after="120" w:line="300" w:lineRule="atLeast"/>
        <w:rPr>
          <w:color w:val="000000" w:themeColor="text1"/>
          <w:szCs w:val="22"/>
        </w:rPr>
      </w:pPr>
      <w:r w:rsidRPr="00D21AE0">
        <w:rPr>
          <w:color w:val="000000" w:themeColor="text1"/>
          <w:szCs w:val="22"/>
        </w:rPr>
        <w:t xml:space="preserve">Foto 4: V. l.: Abt </w:t>
      </w:r>
      <w:proofErr w:type="spellStart"/>
      <w:r w:rsidRPr="00D21AE0">
        <w:rPr>
          <w:color w:val="000000" w:themeColor="text1"/>
          <w:szCs w:val="22"/>
        </w:rPr>
        <w:t>Ambros</w:t>
      </w:r>
      <w:proofErr w:type="spellEnd"/>
      <w:r w:rsidRPr="00D21AE0">
        <w:rPr>
          <w:color w:val="000000" w:themeColor="text1"/>
          <w:szCs w:val="22"/>
        </w:rPr>
        <w:t xml:space="preserve"> </w:t>
      </w:r>
      <w:proofErr w:type="spellStart"/>
      <w:r w:rsidRPr="00D21AE0">
        <w:rPr>
          <w:color w:val="000000" w:themeColor="text1"/>
          <w:szCs w:val="22"/>
        </w:rPr>
        <w:t>Ebhart</w:t>
      </w:r>
      <w:proofErr w:type="spellEnd"/>
      <w:r w:rsidRPr="00D21AE0">
        <w:rPr>
          <w:color w:val="000000" w:themeColor="text1"/>
          <w:szCs w:val="22"/>
        </w:rPr>
        <w:t xml:space="preserve"> (Stift Kremsmünster), Neupriester </w:t>
      </w:r>
      <w:r w:rsidRPr="00D21AE0">
        <w:rPr>
          <w:szCs w:val="22"/>
          <w:lang w:val="de-AT"/>
        </w:rPr>
        <w:t>P. Stephan Eberhardt, Bischof Manfred Scheuer, Abt Nikolaus Thiel (Stift Schlierbach), Abt Reinhold Dessl (Stift Wilhering).</w:t>
      </w:r>
    </w:p>
    <w:p w:rsidR="006C0254" w:rsidRDefault="006C0254" w:rsidP="006C0254">
      <w:pPr>
        <w:spacing w:after="120" w:line="300" w:lineRule="atLeast"/>
      </w:pPr>
      <w:r w:rsidRPr="00D21AE0">
        <w:rPr>
          <w:color w:val="000000" w:themeColor="text1"/>
          <w:szCs w:val="22"/>
        </w:rPr>
        <w:t xml:space="preserve">Weitere Bilder von der Priesterweihe: </w:t>
      </w:r>
      <w:hyperlink r:id="rId11" w:history="1">
        <w:r w:rsidR="00DB4882" w:rsidRPr="00D21AE0">
          <w:rPr>
            <w:rStyle w:val="Hyperlink"/>
          </w:rPr>
          <w:t>http://www.fotohaijes.at/picdrop/ERWSskihey</w:t>
        </w:r>
      </w:hyperlink>
    </w:p>
    <w:p w:rsidR="00DB4882" w:rsidRDefault="00DB4882" w:rsidP="006C0254">
      <w:pPr>
        <w:spacing w:after="120" w:line="300" w:lineRule="atLeast"/>
      </w:pPr>
    </w:p>
    <w:p w:rsidR="00DB4882" w:rsidRPr="00DB4882" w:rsidRDefault="00DB4882" w:rsidP="006C0254">
      <w:pPr>
        <w:spacing w:after="120" w:line="300" w:lineRule="atLeast"/>
        <w:rPr>
          <w:b/>
        </w:rPr>
      </w:pPr>
      <w:r>
        <w:rPr>
          <w:b/>
        </w:rPr>
        <w:t>Fotos Priesterw</w:t>
      </w:r>
      <w:r w:rsidRPr="00DB4882">
        <w:rPr>
          <w:b/>
        </w:rPr>
        <w:t xml:space="preserve">eihe Lambach: © </w:t>
      </w:r>
      <w:r w:rsidR="00D21AE0">
        <w:rPr>
          <w:b/>
        </w:rPr>
        <w:t>Benediktinerstift Lambach</w:t>
      </w:r>
      <w:r w:rsidRPr="00DB4882">
        <w:rPr>
          <w:b/>
        </w:rPr>
        <w:t xml:space="preserve"> (honorarfrei)</w:t>
      </w:r>
    </w:p>
    <w:p w:rsidR="00D21AE0" w:rsidRPr="00D21AE0" w:rsidRDefault="00D21AE0" w:rsidP="00D21AE0">
      <w:pPr>
        <w:spacing w:after="120" w:line="300" w:lineRule="atLeast"/>
        <w:rPr>
          <w:szCs w:val="22"/>
          <w:lang w:val="de-AT"/>
        </w:rPr>
      </w:pPr>
      <w:r w:rsidRPr="00D21AE0">
        <w:rPr>
          <w:color w:val="000000" w:themeColor="text1"/>
          <w:szCs w:val="22"/>
        </w:rPr>
        <w:t xml:space="preserve">Foto 1: </w:t>
      </w:r>
      <w:r w:rsidR="00CF269F">
        <w:rPr>
          <w:color w:val="000000" w:themeColor="text1"/>
          <w:szCs w:val="22"/>
        </w:rPr>
        <w:t xml:space="preserve">Weihbischof </w:t>
      </w:r>
      <w:proofErr w:type="spellStart"/>
      <w:r w:rsidR="00CF269F" w:rsidRPr="00E5380D">
        <w:rPr>
          <w:rFonts w:cs="Arial"/>
          <w:szCs w:val="22"/>
        </w:rPr>
        <w:t>Dominicus</w:t>
      </w:r>
      <w:proofErr w:type="spellEnd"/>
      <w:r w:rsidR="00CF269F" w:rsidRPr="00E5380D">
        <w:rPr>
          <w:rFonts w:cs="Arial"/>
          <w:szCs w:val="22"/>
        </w:rPr>
        <w:t xml:space="preserve"> Meier OSB </w:t>
      </w:r>
      <w:r w:rsidR="00CF269F">
        <w:rPr>
          <w:rFonts w:cs="Arial"/>
          <w:szCs w:val="22"/>
        </w:rPr>
        <w:t>aus Paderborn</w:t>
      </w:r>
      <w:r w:rsidRPr="00D21AE0">
        <w:rPr>
          <w:color w:val="000000" w:themeColor="text1"/>
          <w:szCs w:val="22"/>
        </w:rPr>
        <w:t xml:space="preserve"> beim Festgottesdienst zur Priesterweihe. </w:t>
      </w:r>
      <w:r w:rsidR="00CF269F" w:rsidRPr="006E71AE">
        <w:rPr>
          <w:rFonts w:cs="Arial"/>
          <w:szCs w:val="22"/>
        </w:rPr>
        <w:t xml:space="preserve">P. Severin </w:t>
      </w:r>
      <w:proofErr w:type="spellStart"/>
      <w:r w:rsidR="00CF269F" w:rsidRPr="006E71AE">
        <w:rPr>
          <w:rFonts w:cs="Arial"/>
          <w:szCs w:val="22"/>
        </w:rPr>
        <w:t>Großerohde</w:t>
      </w:r>
      <w:proofErr w:type="spellEnd"/>
      <w:r w:rsidR="00CF269F" w:rsidRPr="006E71AE">
        <w:rPr>
          <w:rFonts w:cs="Arial"/>
          <w:szCs w:val="22"/>
        </w:rPr>
        <w:t xml:space="preserve"> </w:t>
      </w:r>
      <w:r w:rsidRPr="00D21AE0">
        <w:rPr>
          <w:szCs w:val="22"/>
          <w:lang w:val="de-AT"/>
        </w:rPr>
        <w:t xml:space="preserve">liegt ausgestreckt auf dem Boden, als Zeichen seiner Bereitschaft und Hingabe. </w:t>
      </w:r>
    </w:p>
    <w:p w:rsidR="00D21AE0" w:rsidRPr="00D21AE0" w:rsidRDefault="00D21AE0" w:rsidP="00D21AE0">
      <w:pPr>
        <w:spacing w:after="120" w:line="300" w:lineRule="atLeast"/>
        <w:rPr>
          <w:color w:val="000000" w:themeColor="text1"/>
          <w:szCs w:val="22"/>
        </w:rPr>
      </w:pPr>
      <w:r w:rsidRPr="00D21AE0">
        <w:rPr>
          <w:color w:val="000000" w:themeColor="text1"/>
          <w:szCs w:val="22"/>
        </w:rPr>
        <w:t xml:space="preserve">Foto 2: </w:t>
      </w:r>
      <w:r w:rsidR="00CF269F">
        <w:rPr>
          <w:color w:val="000000" w:themeColor="text1"/>
          <w:szCs w:val="22"/>
        </w:rPr>
        <w:t xml:space="preserve">Weihbischof </w:t>
      </w:r>
      <w:proofErr w:type="spellStart"/>
      <w:r w:rsidR="00CF269F" w:rsidRPr="00E5380D">
        <w:rPr>
          <w:rFonts w:cs="Arial"/>
          <w:szCs w:val="22"/>
        </w:rPr>
        <w:t>Dominicus</w:t>
      </w:r>
      <w:proofErr w:type="spellEnd"/>
      <w:r w:rsidR="00CF269F" w:rsidRPr="00E5380D">
        <w:rPr>
          <w:rFonts w:cs="Arial"/>
          <w:szCs w:val="22"/>
        </w:rPr>
        <w:t xml:space="preserve"> Meier OSB</w:t>
      </w:r>
      <w:r w:rsidR="00CF269F" w:rsidRPr="00D21AE0">
        <w:rPr>
          <w:color w:val="000000" w:themeColor="text1"/>
          <w:szCs w:val="22"/>
        </w:rPr>
        <w:t xml:space="preserve"> </w:t>
      </w:r>
      <w:r w:rsidR="00CF269F">
        <w:rPr>
          <w:color w:val="000000" w:themeColor="text1"/>
          <w:szCs w:val="22"/>
        </w:rPr>
        <w:t xml:space="preserve">und </w:t>
      </w:r>
      <w:r w:rsidR="00CF269F">
        <w:rPr>
          <w:rFonts w:cs="Arial"/>
          <w:szCs w:val="22"/>
        </w:rPr>
        <w:t xml:space="preserve">P. Severin </w:t>
      </w:r>
      <w:proofErr w:type="spellStart"/>
      <w:r w:rsidR="00CF269F">
        <w:rPr>
          <w:rFonts w:cs="Arial"/>
          <w:szCs w:val="22"/>
        </w:rPr>
        <w:t>Großerohde</w:t>
      </w:r>
      <w:proofErr w:type="spellEnd"/>
      <w:r w:rsidR="00CF269F">
        <w:rPr>
          <w:rFonts w:cs="Arial"/>
          <w:szCs w:val="22"/>
        </w:rPr>
        <w:t>.</w:t>
      </w:r>
    </w:p>
    <w:p w:rsidR="00D21AE0" w:rsidRPr="00D21AE0" w:rsidRDefault="00D21AE0" w:rsidP="00D21AE0">
      <w:pPr>
        <w:spacing w:after="120" w:line="300" w:lineRule="atLeast"/>
        <w:rPr>
          <w:color w:val="000000" w:themeColor="text1"/>
          <w:szCs w:val="22"/>
        </w:rPr>
      </w:pPr>
      <w:r w:rsidRPr="00D21AE0">
        <w:rPr>
          <w:color w:val="000000" w:themeColor="text1"/>
          <w:szCs w:val="22"/>
        </w:rPr>
        <w:t xml:space="preserve">Foto 3: </w:t>
      </w:r>
      <w:r w:rsidR="00CF269F">
        <w:rPr>
          <w:color w:val="000000" w:themeColor="text1"/>
          <w:szCs w:val="22"/>
        </w:rPr>
        <w:t xml:space="preserve">Bischof em. Maximilian Aichern segnet den Neupriester. </w:t>
      </w:r>
    </w:p>
    <w:p w:rsidR="00DB4882" w:rsidRPr="001279A5" w:rsidRDefault="00D21AE0" w:rsidP="006C0254">
      <w:pPr>
        <w:spacing w:after="120" w:line="300" w:lineRule="atLeast"/>
        <w:rPr>
          <w:color w:val="000000" w:themeColor="text1"/>
          <w:szCs w:val="22"/>
        </w:rPr>
      </w:pPr>
      <w:r w:rsidRPr="00D21AE0">
        <w:rPr>
          <w:color w:val="000000" w:themeColor="text1"/>
          <w:szCs w:val="22"/>
        </w:rPr>
        <w:t xml:space="preserve">Foto 4: V. l.: Abt </w:t>
      </w:r>
      <w:r w:rsidR="00CF269F">
        <w:rPr>
          <w:color w:val="000000" w:themeColor="text1"/>
          <w:szCs w:val="22"/>
        </w:rPr>
        <w:t>Maximilian Neulinger (Stift Lambach)</w:t>
      </w:r>
      <w:r w:rsidRPr="00D21AE0">
        <w:rPr>
          <w:color w:val="000000" w:themeColor="text1"/>
          <w:szCs w:val="22"/>
        </w:rPr>
        <w:t xml:space="preserve">, Neupriester </w:t>
      </w:r>
      <w:r w:rsidRPr="00D21AE0">
        <w:rPr>
          <w:szCs w:val="22"/>
          <w:lang w:val="de-AT"/>
        </w:rPr>
        <w:t xml:space="preserve">P. </w:t>
      </w:r>
      <w:bookmarkStart w:id="0" w:name="_GoBack"/>
      <w:bookmarkEnd w:id="0"/>
      <w:r w:rsidR="00CF269F" w:rsidRPr="006E71AE">
        <w:rPr>
          <w:rFonts w:cs="Arial"/>
          <w:szCs w:val="22"/>
        </w:rPr>
        <w:t xml:space="preserve">Severin </w:t>
      </w:r>
      <w:proofErr w:type="spellStart"/>
      <w:r w:rsidR="00CF269F" w:rsidRPr="006E71AE">
        <w:rPr>
          <w:rFonts w:cs="Arial"/>
          <w:szCs w:val="22"/>
        </w:rPr>
        <w:t>Großerohde</w:t>
      </w:r>
      <w:proofErr w:type="spellEnd"/>
      <w:r w:rsidR="00CF269F">
        <w:rPr>
          <w:rFonts w:cs="Arial"/>
          <w:szCs w:val="22"/>
        </w:rPr>
        <w:t xml:space="preserve"> und </w:t>
      </w:r>
      <w:r w:rsidR="00CF269F">
        <w:rPr>
          <w:color w:val="000000" w:themeColor="text1"/>
          <w:szCs w:val="22"/>
        </w:rPr>
        <w:t xml:space="preserve">Weihbischof </w:t>
      </w:r>
      <w:proofErr w:type="spellStart"/>
      <w:r w:rsidR="00CF269F" w:rsidRPr="00E5380D">
        <w:rPr>
          <w:rFonts w:cs="Arial"/>
          <w:szCs w:val="22"/>
        </w:rPr>
        <w:t>Dominicus</w:t>
      </w:r>
      <w:proofErr w:type="spellEnd"/>
      <w:r w:rsidR="00CF269F" w:rsidRPr="00E5380D">
        <w:rPr>
          <w:rFonts w:cs="Arial"/>
          <w:szCs w:val="22"/>
        </w:rPr>
        <w:t xml:space="preserve"> Meier OSB</w:t>
      </w:r>
      <w:r w:rsidR="00CF269F">
        <w:rPr>
          <w:rFonts w:cs="Arial"/>
          <w:szCs w:val="22"/>
        </w:rPr>
        <w:t xml:space="preserve">. </w:t>
      </w:r>
    </w:p>
    <w:sectPr w:rsidR="00DB4882" w:rsidRPr="001279A5" w:rsidSect="00075502">
      <w:footerReference w:type="default" r:id="rId12"/>
      <w:headerReference w:type="first" r:id="rId13"/>
      <w:footerReference w:type="first" r:id="rId14"/>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F88" w:rsidRDefault="00803F88">
      <w:r>
        <w:separator/>
      </w:r>
    </w:p>
  </w:endnote>
  <w:endnote w:type="continuationSeparator" w:id="0">
    <w:p w:rsidR="00803F88" w:rsidRDefault="0080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502" w:rsidRDefault="00075502"/>
  <w:p w:rsidR="00075502" w:rsidRDefault="0007550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F88" w:rsidRDefault="00803F88">
      <w:r>
        <w:separator/>
      </w:r>
    </w:p>
  </w:footnote>
  <w:footnote w:type="continuationSeparator" w:id="0">
    <w:p w:rsidR="00803F88" w:rsidRDefault="00803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88"/>
    <w:rsid w:val="0000317A"/>
    <w:rsid w:val="00007F40"/>
    <w:rsid w:val="00030A5E"/>
    <w:rsid w:val="00030CCD"/>
    <w:rsid w:val="00033BC1"/>
    <w:rsid w:val="00041CB2"/>
    <w:rsid w:val="0005577C"/>
    <w:rsid w:val="000603BD"/>
    <w:rsid w:val="00075502"/>
    <w:rsid w:val="0008347C"/>
    <w:rsid w:val="00093F35"/>
    <w:rsid w:val="000962E4"/>
    <w:rsid w:val="000B2B78"/>
    <w:rsid w:val="000B3CAF"/>
    <w:rsid w:val="000C2839"/>
    <w:rsid w:val="000E683B"/>
    <w:rsid w:val="000F477B"/>
    <w:rsid w:val="001020D2"/>
    <w:rsid w:val="00105101"/>
    <w:rsid w:val="001206AE"/>
    <w:rsid w:val="00126243"/>
    <w:rsid w:val="001279A5"/>
    <w:rsid w:val="00134453"/>
    <w:rsid w:val="00141001"/>
    <w:rsid w:val="00147A2A"/>
    <w:rsid w:val="001602A8"/>
    <w:rsid w:val="00173F1F"/>
    <w:rsid w:val="00177601"/>
    <w:rsid w:val="0018480F"/>
    <w:rsid w:val="001876D2"/>
    <w:rsid w:val="001A1253"/>
    <w:rsid w:val="001A2705"/>
    <w:rsid w:val="001B1052"/>
    <w:rsid w:val="001C2F4A"/>
    <w:rsid w:val="001C5DDA"/>
    <w:rsid w:val="002058B6"/>
    <w:rsid w:val="00215EF0"/>
    <w:rsid w:val="00217E6F"/>
    <w:rsid w:val="00227629"/>
    <w:rsid w:val="002402FC"/>
    <w:rsid w:val="0025016A"/>
    <w:rsid w:val="00252020"/>
    <w:rsid w:val="002628FD"/>
    <w:rsid w:val="00273E3A"/>
    <w:rsid w:val="002A708B"/>
    <w:rsid w:val="002B5B6B"/>
    <w:rsid w:val="002B7129"/>
    <w:rsid w:val="002D337B"/>
    <w:rsid w:val="002D3EDD"/>
    <w:rsid w:val="002E0AC6"/>
    <w:rsid w:val="002E5529"/>
    <w:rsid w:val="002F01DE"/>
    <w:rsid w:val="002F3701"/>
    <w:rsid w:val="00302582"/>
    <w:rsid w:val="00303F26"/>
    <w:rsid w:val="00327525"/>
    <w:rsid w:val="00340913"/>
    <w:rsid w:val="00340A7A"/>
    <w:rsid w:val="0034470E"/>
    <w:rsid w:val="003453E7"/>
    <w:rsid w:val="00366248"/>
    <w:rsid w:val="003726D8"/>
    <w:rsid w:val="003874B8"/>
    <w:rsid w:val="003B102E"/>
    <w:rsid w:val="003B13C9"/>
    <w:rsid w:val="003D61BB"/>
    <w:rsid w:val="003D628C"/>
    <w:rsid w:val="003F2224"/>
    <w:rsid w:val="00402656"/>
    <w:rsid w:val="00430D75"/>
    <w:rsid w:val="00434F31"/>
    <w:rsid w:val="00450A96"/>
    <w:rsid w:val="00452803"/>
    <w:rsid w:val="00454F8F"/>
    <w:rsid w:val="004779BB"/>
    <w:rsid w:val="004971BB"/>
    <w:rsid w:val="004E6F4E"/>
    <w:rsid w:val="00537D1F"/>
    <w:rsid w:val="00542BEA"/>
    <w:rsid w:val="005447F9"/>
    <w:rsid w:val="005458D6"/>
    <w:rsid w:val="00554B89"/>
    <w:rsid w:val="00567519"/>
    <w:rsid w:val="00567B3E"/>
    <w:rsid w:val="0057069F"/>
    <w:rsid w:val="00575150"/>
    <w:rsid w:val="0057562B"/>
    <w:rsid w:val="00594DCB"/>
    <w:rsid w:val="005B2E46"/>
    <w:rsid w:val="005C70C3"/>
    <w:rsid w:val="005D4B49"/>
    <w:rsid w:val="005E00A6"/>
    <w:rsid w:val="00601035"/>
    <w:rsid w:val="00626063"/>
    <w:rsid w:val="00641077"/>
    <w:rsid w:val="006476B7"/>
    <w:rsid w:val="00650BC0"/>
    <w:rsid w:val="006729BD"/>
    <w:rsid w:val="0067643B"/>
    <w:rsid w:val="00694620"/>
    <w:rsid w:val="006A21B6"/>
    <w:rsid w:val="006A6619"/>
    <w:rsid w:val="006C0254"/>
    <w:rsid w:val="006C600D"/>
    <w:rsid w:val="006C6FAF"/>
    <w:rsid w:val="006D05D5"/>
    <w:rsid w:val="006E00D4"/>
    <w:rsid w:val="006E71AE"/>
    <w:rsid w:val="006F0E9C"/>
    <w:rsid w:val="00712417"/>
    <w:rsid w:val="007129B8"/>
    <w:rsid w:val="00714F83"/>
    <w:rsid w:val="00740D2E"/>
    <w:rsid w:val="00741F48"/>
    <w:rsid w:val="007427F4"/>
    <w:rsid w:val="0076052D"/>
    <w:rsid w:val="007649F4"/>
    <w:rsid w:val="00766881"/>
    <w:rsid w:val="00771EFD"/>
    <w:rsid w:val="00786C20"/>
    <w:rsid w:val="00792708"/>
    <w:rsid w:val="007A0997"/>
    <w:rsid w:val="007C50E9"/>
    <w:rsid w:val="007D017F"/>
    <w:rsid w:val="007D38DC"/>
    <w:rsid w:val="007D7C07"/>
    <w:rsid w:val="007E2439"/>
    <w:rsid w:val="007F264F"/>
    <w:rsid w:val="00803F88"/>
    <w:rsid w:val="00807C90"/>
    <w:rsid w:val="00810F2D"/>
    <w:rsid w:val="00820490"/>
    <w:rsid w:val="00824A11"/>
    <w:rsid w:val="00826A25"/>
    <w:rsid w:val="008355DE"/>
    <w:rsid w:val="00851AAC"/>
    <w:rsid w:val="008542AB"/>
    <w:rsid w:val="008575E4"/>
    <w:rsid w:val="0086439C"/>
    <w:rsid w:val="00873D50"/>
    <w:rsid w:val="008841B2"/>
    <w:rsid w:val="008917DA"/>
    <w:rsid w:val="008A31A8"/>
    <w:rsid w:val="008A5750"/>
    <w:rsid w:val="008B6780"/>
    <w:rsid w:val="008C2BAB"/>
    <w:rsid w:val="008D156B"/>
    <w:rsid w:val="008E01D7"/>
    <w:rsid w:val="008E09B9"/>
    <w:rsid w:val="00904F01"/>
    <w:rsid w:val="00934138"/>
    <w:rsid w:val="0093496A"/>
    <w:rsid w:val="0094025B"/>
    <w:rsid w:val="00945519"/>
    <w:rsid w:val="00956261"/>
    <w:rsid w:val="009610E9"/>
    <w:rsid w:val="00966182"/>
    <w:rsid w:val="00967AA0"/>
    <w:rsid w:val="00971A5E"/>
    <w:rsid w:val="00974464"/>
    <w:rsid w:val="00976A8E"/>
    <w:rsid w:val="00990FC5"/>
    <w:rsid w:val="009A4D73"/>
    <w:rsid w:val="009B2CE2"/>
    <w:rsid w:val="009C3532"/>
    <w:rsid w:val="009E0593"/>
    <w:rsid w:val="009E29A2"/>
    <w:rsid w:val="009E362A"/>
    <w:rsid w:val="00A11615"/>
    <w:rsid w:val="00A22283"/>
    <w:rsid w:val="00A27772"/>
    <w:rsid w:val="00A718CD"/>
    <w:rsid w:val="00A73A94"/>
    <w:rsid w:val="00A927BD"/>
    <w:rsid w:val="00A9579F"/>
    <w:rsid w:val="00AA1BF1"/>
    <w:rsid w:val="00AC6FE0"/>
    <w:rsid w:val="00AE0EBF"/>
    <w:rsid w:val="00AF32E4"/>
    <w:rsid w:val="00B275A8"/>
    <w:rsid w:val="00B30749"/>
    <w:rsid w:val="00B44E20"/>
    <w:rsid w:val="00B4729A"/>
    <w:rsid w:val="00B566A2"/>
    <w:rsid w:val="00B67065"/>
    <w:rsid w:val="00B735AC"/>
    <w:rsid w:val="00B84AAC"/>
    <w:rsid w:val="00B92A2A"/>
    <w:rsid w:val="00B96697"/>
    <w:rsid w:val="00B97EE3"/>
    <w:rsid w:val="00BA58CD"/>
    <w:rsid w:val="00BC036E"/>
    <w:rsid w:val="00BD0F15"/>
    <w:rsid w:val="00BD775A"/>
    <w:rsid w:val="00BF2B6D"/>
    <w:rsid w:val="00C558F0"/>
    <w:rsid w:val="00C90E7E"/>
    <w:rsid w:val="00CA2EC0"/>
    <w:rsid w:val="00CA6E2A"/>
    <w:rsid w:val="00CB7487"/>
    <w:rsid w:val="00CB767C"/>
    <w:rsid w:val="00CC0A83"/>
    <w:rsid w:val="00CD20C8"/>
    <w:rsid w:val="00CE7D5F"/>
    <w:rsid w:val="00CF269F"/>
    <w:rsid w:val="00CF37D2"/>
    <w:rsid w:val="00D04296"/>
    <w:rsid w:val="00D10EFD"/>
    <w:rsid w:val="00D1775E"/>
    <w:rsid w:val="00D21AE0"/>
    <w:rsid w:val="00D25B31"/>
    <w:rsid w:val="00D30F73"/>
    <w:rsid w:val="00D31CCE"/>
    <w:rsid w:val="00D35C49"/>
    <w:rsid w:val="00D612BD"/>
    <w:rsid w:val="00D6450C"/>
    <w:rsid w:val="00D83529"/>
    <w:rsid w:val="00DB4882"/>
    <w:rsid w:val="00DB5043"/>
    <w:rsid w:val="00DB7417"/>
    <w:rsid w:val="00DD3180"/>
    <w:rsid w:val="00DE4970"/>
    <w:rsid w:val="00DF08D0"/>
    <w:rsid w:val="00DF0E7E"/>
    <w:rsid w:val="00DF6FC9"/>
    <w:rsid w:val="00E23841"/>
    <w:rsid w:val="00E244CB"/>
    <w:rsid w:val="00E26421"/>
    <w:rsid w:val="00E5380D"/>
    <w:rsid w:val="00E707CB"/>
    <w:rsid w:val="00E718C2"/>
    <w:rsid w:val="00E72269"/>
    <w:rsid w:val="00E74641"/>
    <w:rsid w:val="00E8537E"/>
    <w:rsid w:val="00E86A99"/>
    <w:rsid w:val="00EA10DA"/>
    <w:rsid w:val="00EB50F6"/>
    <w:rsid w:val="00EC254A"/>
    <w:rsid w:val="00EC3FF2"/>
    <w:rsid w:val="00EC66F1"/>
    <w:rsid w:val="00EC67D0"/>
    <w:rsid w:val="00ED32A8"/>
    <w:rsid w:val="00EF43BF"/>
    <w:rsid w:val="00F0725B"/>
    <w:rsid w:val="00F10206"/>
    <w:rsid w:val="00F2114C"/>
    <w:rsid w:val="00F2394E"/>
    <w:rsid w:val="00F35E19"/>
    <w:rsid w:val="00F406D4"/>
    <w:rsid w:val="00F40F7D"/>
    <w:rsid w:val="00F42EE7"/>
    <w:rsid w:val="00F439A6"/>
    <w:rsid w:val="00F52B5A"/>
    <w:rsid w:val="00F54A1C"/>
    <w:rsid w:val="00F71756"/>
    <w:rsid w:val="00F75FCD"/>
    <w:rsid w:val="00F9100F"/>
    <w:rsid w:val="00FA6B45"/>
    <w:rsid w:val="00FA75A6"/>
    <w:rsid w:val="00FA7DE1"/>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72499CA6"/>
  <w15:chartTrackingRefBased/>
  <w15:docId w15:val="{EA21A682-F0D3-4A4E-81AC-AAAEE91D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Flietext">
    <w:name w:val="Fließtext"/>
    <w:basedOn w:val="Standard"/>
    <w:uiPriority w:val="99"/>
    <w:rsid w:val="003F2224"/>
    <w:pPr>
      <w:autoSpaceDE w:val="0"/>
      <w:autoSpaceDN w:val="0"/>
      <w:adjustRightInd w:val="0"/>
      <w:spacing w:line="300" w:lineRule="atLeast"/>
      <w:jc w:val="both"/>
      <w:textAlignment w:val="center"/>
    </w:pPr>
    <w:rPr>
      <w:rFonts w:ascii="Calibri Light" w:hAnsi="Calibri Light" w:cs="Calibri Light"/>
      <w:color w:val="000000"/>
      <w:spacing w:val="1"/>
      <w:sz w:val="24"/>
      <w:szCs w:val="24"/>
    </w:rPr>
  </w:style>
  <w:style w:type="character" w:customStyle="1" w:styleId="StandardWebZchn">
    <w:name w:val="Standard (Web) Zchn"/>
    <w:link w:val="StandardWeb"/>
    <w:uiPriority w:val="99"/>
    <w:locked/>
    <w:rsid w:val="00873D50"/>
    <w:rPr>
      <w:sz w:val="24"/>
      <w:szCs w:val="24"/>
    </w:rPr>
  </w:style>
  <w:style w:type="paragraph" w:styleId="Funotentext">
    <w:name w:val="footnote text"/>
    <w:basedOn w:val="Standard"/>
    <w:link w:val="FunotentextZchn"/>
    <w:unhideWhenUsed/>
    <w:rsid w:val="00CE7D5F"/>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rsid w:val="00CE7D5F"/>
    <w:rPr>
      <w:rFonts w:asciiTheme="minorHAnsi" w:eastAsiaTheme="minorHAnsi" w:hAnsiTheme="minorHAnsi" w:cstheme="minorBidi"/>
      <w:lang w:eastAsia="en-US"/>
    </w:rPr>
  </w:style>
  <w:style w:type="character" w:styleId="Funotenzeichen">
    <w:name w:val="footnote reference"/>
    <w:basedOn w:val="Absatz-Standardschriftart"/>
    <w:unhideWhenUsed/>
    <w:rsid w:val="00CE7D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844561">
      <w:bodyDiv w:val="1"/>
      <w:marLeft w:val="0"/>
      <w:marRight w:val="0"/>
      <w:marTop w:val="0"/>
      <w:marBottom w:val="0"/>
      <w:divBdr>
        <w:top w:val="none" w:sz="0" w:space="0" w:color="auto"/>
        <w:left w:val="none" w:sz="0" w:space="0" w:color="auto"/>
        <w:bottom w:val="none" w:sz="0" w:space="0" w:color="auto"/>
        <w:right w:val="none" w:sz="0" w:space="0" w:color="auto"/>
      </w:divBdr>
    </w:div>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26037545">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73384806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institution/9008/wort/database/4877.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otohaijes.at/picdrop/ERWSskihe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tift-lambach.at" TargetMode="External"/><Relationship Id="rId4" Type="http://schemas.openxmlformats.org/officeDocument/2006/relationships/settings" Target="settings.xml"/><Relationship Id="rId9" Type="http://schemas.openxmlformats.org/officeDocument/2006/relationships/hyperlink" Target="https://www.stift-schlierbach.at/"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5108F-8083-4390-A584-D4A811A4D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1250</Words>
  <Characters>7690</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8923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16</cp:revision>
  <cp:lastPrinted>2020-09-27T08:37:00Z</cp:lastPrinted>
  <dcterms:created xsi:type="dcterms:W3CDTF">2021-07-09T08:09:00Z</dcterms:created>
  <dcterms:modified xsi:type="dcterms:W3CDTF">2021-07-12T09:55:00Z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