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6520B429" w:rsidR="00F42EE7" w:rsidRDefault="00204D97" w:rsidP="006E00D4">
      <w:pPr>
        <w:jc w:val="right"/>
        <w:rPr>
          <w:rFonts w:cs="Arial"/>
          <w:szCs w:val="22"/>
        </w:rPr>
      </w:pPr>
      <w:r w:rsidRPr="00DC23C3">
        <w:rPr>
          <w:rFonts w:cs="Arial"/>
          <w:szCs w:val="22"/>
        </w:rPr>
        <w:t>Nr</w:t>
      </w:r>
      <w:r w:rsidRPr="00C53B70">
        <w:rPr>
          <w:rFonts w:cs="Arial"/>
          <w:szCs w:val="22"/>
        </w:rPr>
        <w:t xml:space="preserve">. </w:t>
      </w:r>
      <w:r w:rsidR="005E284B">
        <w:rPr>
          <w:rFonts w:cs="Arial"/>
          <w:szCs w:val="22"/>
        </w:rPr>
        <w:t>173</w:t>
      </w:r>
      <w:r w:rsidRPr="00C53B70">
        <w:rPr>
          <w:rFonts w:cs="Arial"/>
          <w:szCs w:val="22"/>
        </w:rPr>
        <w:t xml:space="preserve"> / </w:t>
      </w:r>
      <w:r w:rsidR="003204E6">
        <w:rPr>
          <w:rFonts w:cs="Arial"/>
          <w:szCs w:val="22"/>
        </w:rPr>
        <w:t>2</w:t>
      </w:r>
      <w:r w:rsidR="005E284B">
        <w:rPr>
          <w:rFonts w:cs="Arial"/>
          <w:szCs w:val="22"/>
        </w:rPr>
        <w:t>2. Dez</w:t>
      </w:r>
      <w:r w:rsidR="003204E6">
        <w:rPr>
          <w:rFonts w:cs="Arial"/>
          <w:szCs w:val="22"/>
        </w:rPr>
        <w:t>em</w:t>
      </w:r>
      <w:r w:rsidR="00740AC9" w:rsidRPr="00233029">
        <w:rPr>
          <w:rFonts w:cs="Arial"/>
          <w:szCs w:val="22"/>
        </w:rPr>
        <w:t>ber</w:t>
      </w:r>
      <w:r w:rsidR="00543B0C">
        <w:rPr>
          <w:rFonts w:cs="Arial"/>
          <w:szCs w:val="22"/>
        </w:rPr>
        <w:t xml:space="preserve"> </w:t>
      </w:r>
      <w:r w:rsidR="00C51049" w:rsidRPr="00DC23C3">
        <w:rPr>
          <w:rFonts w:cs="Arial"/>
          <w:szCs w:val="22"/>
        </w:rPr>
        <w:t>20</w:t>
      </w:r>
      <w:r w:rsidR="00C51049" w:rsidRPr="002F5F95">
        <w:rPr>
          <w:rFonts w:cs="Arial"/>
          <w:szCs w:val="22"/>
        </w:rPr>
        <w:t>2</w:t>
      </w:r>
      <w:r w:rsidR="00E972EB" w:rsidRPr="002F5F95">
        <w:rPr>
          <w:rFonts w:cs="Arial"/>
          <w:szCs w:val="22"/>
        </w:rPr>
        <w:t>2</w:t>
      </w:r>
    </w:p>
    <w:p w14:paraId="5B032E20" w14:textId="77777777" w:rsidR="00B84AAC" w:rsidRPr="00BA7B5D" w:rsidRDefault="00B84AAC" w:rsidP="00430D75">
      <w:pPr>
        <w:rPr>
          <w:rFonts w:cs="Arial"/>
          <w:szCs w:val="22"/>
        </w:rPr>
      </w:pPr>
    </w:p>
    <w:p w14:paraId="369DF145" w14:textId="7BB9B6B1" w:rsidR="00A34AA9" w:rsidRDefault="00A34AA9" w:rsidP="00F27488">
      <w:pPr>
        <w:rPr>
          <w:rFonts w:cs="Arial"/>
          <w:b/>
          <w:sz w:val="28"/>
          <w:szCs w:val="28"/>
          <w:u w:val="single"/>
        </w:rPr>
      </w:pPr>
    </w:p>
    <w:p w14:paraId="1EA2AF12" w14:textId="77777777" w:rsidR="004D3488" w:rsidRDefault="004D3488" w:rsidP="00F27488">
      <w:pPr>
        <w:rPr>
          <w:rFonts w:cs="Arial"/>
          <w:b/>
          <w:sz w:val="28"/>
          <w:szCs w:val="28"/>
          <w:u w:val="single"/>
        </w:rPr>
      </w:pPr>
    </w:p>
    <w:p w14:paraId="643DBB5B" w14:textId="2C5BD15A" w:rsidR="00BA7B5D" w:rsidRPr="002420C2" w:rsidRDefault="005E284B" w:rsidP="00F27488">
      <w:pPr>
        <w:rPr>
          <w:rFonts w:cs="Arial"/>
          <w:b/>
          <w:sz w:val="28"/>
          <w:szCs w:val="28"/>
          <w:u w:val="single"/>
        </w:rPr>
      </w:pPr>
      <w:bookmarkStart w:id="0" w:name="_Hlk101774893"/>
      <w:bookmarkStart w:id="1" w:name="_Hlk107561366"/>
      <w:bookmarkStart w:id="2" w:name="_Hlk113267864"/>
      <w:r>
        <w:rPr>
          <w:rFonts w:cs="Arial"/>
          <w:b/>
          <w:sz w:val="28"/>
          <w:szCs w:val="28"/>
          <w:u w:val="single"/>
        </w:rPr>
        <w:t>Konsistorialrat Josef Friesenecker CanReg</w:t>
      </w:r>
      <w:r w:rsidR="00E84826">
        <w:rPr>
          <w:rFonts w:cs="Arial"/>
          <w:b/>
          <w:sz w:val="28"/>
          <w:szCs w:val="28"/>
          <w:u w:val="single"/>
        </w:rPr>
        <w:t xml:space="preserve"> verstorben</w:t>
      </w:r>
    </w:p>
    <w:p w14:paraId="743C57C7" w14:textId="77777777" w:rsidR="00591ED8" w:rsidRPr="002420C2" w:rsidRDefault="00591ED8" w:rsidP="00F27488">
      <w:pPr>
        <w:rPr>
          <w:rFonts w:cs="Arial"/>
          <w:lang w:val="de-AT"/>
        </w:rPr>
      </w:pPr>
    </w:p>
    <w:bookmarkEnd w:id="0"/>
    <w:p w14:paraId="6004AD63" w14:textId="1EFDC93A" w:rsidR="00531BB9" w:rsidRPr="00531BB9" w:rsidRDefault="005E284B" w:rsidP="00531BB9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Josef Frieseneck</w:t>
      </w:r>
      <w:r w:rsidR="003204E6" w:rsidRPr="003204E6">
        <w:rPr>
          <w:rFonts w:cs="Arial"/>
          <w:b/>
          <w:szCs w:val="24"/>
        </w:rPr>
        <w:t xml:space="preserve">er, </w:t>
      </w:r>
      <w:r>
        <w:rPr>
          <w:rFonts w:cs="Arial"/>
          <w:b/>
          <w:szCs w:val="24"/>
        </w:rPr>
        <w:t xml:space="preserve">Augustiner Chorherr von St. Florian, </w:t>
      </w:r>
      <w:r w:rsidR="003204E6" w:rsidRPr="003204E6">
        <w:rPr>
          <w:rFonts w:cs="Arial"/>
          <w:b/>
          <w:szCs w:val="24"/>
        </w:rPr>
        <w:t xml:space="preserve">emeritierter Pfarrer von </w:t>
      </w:r>
      <w:r>
        <w:rPr>
          <w:rFonts w:cs="Arial"/>
          <w:b/>
          <w:szCs w:val="24"/>
        </w:rPr>
        <w:t>St. Oswald bei Freistadt</w:t>
      </w:r>
      <w:r w:rsidR="003204E6" w:rsidRPr="003204E6">
        <w:rPr>
          <w:rFonts w:cs="Arial"/>
          <w:b/>
          <w:szCs w:val="24"/>
        </w:rPr>
        <w:t xml:space="preserve">, ist am 19. </w:t>
      </w:r>
      <w:r>
        <w:rPr>
          <w:rFonts w:cs="Arial"/>
          <w:b/>
          <w:szCs w:val="24"/>
        </w:rPr>
        <w:t>Dez</w:t>
      </w:r>
      <w:r w:rsidR="003204E6" w:rsidRPr="003204E6">
        <w:rPr>
          <w:rFonts w:cs="Arial"/>
          <w:b/>
          <w:szCs w:val="24"/>
        </w:rPr>
        <w:t xml:space="preserve">ember 2022 </w:t>
      </w:r>
      <w:r w:rsidR="003204E6" w:rsidRPr="00A4472F">
        <w:rPr>
          <w:rFonts w:cs="Arial"/>
          <w:b/>
          <w:szCs w:val="24"/>
        </w:rPr>
        <w:t xml:space="preserve">im </w:t>
      </w:r>
      <w:r w:rsidRPr="00A4472F">
        <w:rPr>
          <w:rFonts w:cs="Arial"/>
          <w:b/>
          <w:szCs w:val="24"/>
        </w:rPr>
        <w:t>93</w:t>
      </w:r>
      <w:r w:rsidR="003204E6" w:rsidRPr="00A4472F">
        <w:rPr>
          <w:rFonts w:cs="Arial"/>
          <w:b/>
          <w:szCs w:val="24"/>
        </w:rPr>
        <w:t>. Lebensjahr</w:t>
      </w:r>
      <w:r>
        <w:rPr>
          <w:rFonts w:cs="Arial"/>
          <w:b/>
          <w:szCs w:val="24"/>
        </w:rPr>
        <w:t xml:space="preserve"> </w:t>
      </w:r>
      <w:r w:rsidR="003204E6" w:rsidRPr="003204E6">
        <w:rPr>
          <w:rFonts w:cs="Arial"/>
          <w:b/>
          <w:szCs w:val="24"/>
        </w:rPr>
        <w:t>verstorben.</w:t>
      </w:r>
    </w:p>
    <w:p w14:paraId="2E7C8BE1" w14:textId="77777777" w:rsidR="00531BB9" w:rsidRPr="00B77840" w:rsidRDefault="00531BB9" w:rsidP="00531BB9">
      <w:pPr>
        <w:rPr>
          <w:rFonts w:cs="Arial"/>
          <w:szCs w:val="24"/>
        </w:rPr>
      </w:pPr>
    </w:p>
    <w:p w14:paraId="3A8752E2" w14:textId="5D13951D" w:rsidR="003204E6" w:rsidRDefault="005E284B" w:rsidP="003204E6">
      <w:pPr>
        <w:rPr>
          <w:rFonts w:cs="Arial"/>
          <w:szCs w:val="24"/>
        </w:rPr>
      </w:pPr>
      <w:r>
        <w:rPr>
          <w:rFonts w:cs="Arial"/>
          <w:szCs w:val="24"/>
        </w:rPr>
        <w:t>Josef Friesenecker wurde am 12. Juli 1930 in Windhaag bei Freistadt geboren</w:t>
      </w:r>
      <w:r w:rsidR="00230AA8">
        <w:rPr>
          <w:rFonts w:cs="Arial"/>
          <w:szCs w:val="24"/>
        </w:rPr>
        <w:t xml:space="preserve">. Nach Schulbesuchen in Windhaag, Linz und Lambach trat er 1951 in das Stift St. Florian ein. Am 29. Juni 1956 empfing er </w:t>
      </w:r>
      <w:r w:rsidR="0023678E">
        <w:rPr>
          <w:rFonts w:cs="Arial"/>
          <w:szCs w:val="24"/>
        </w:rPr>
        <w:t xml:space="preserve">im Linzer Mariendom </w:t>
      </w:r>
      <w:r w:rsidR="00230AA8">
        <w:rPr>
          <w:rFonts w:cs="Arial"/>
          <w:szCs w:val="24"/>
        </w:rPr>
        <w:t>die Priesterweihe.</w:t>
      </w:r>
    </w:p>
    <w:p w14:paraId="48CC7C39" w14:textId="67C668C0" w:rsidR="00230AA8" w:rsidRDefault="00230AA8" w:rsidP="003204E6">
      <w:pPr>
        <w:rPr>
          <w:rFonts w:cs="Arial"/>
          <w:szCs w:val="24"/>
        </w:rPr>
      </w:pPr>
    </w:p>
    <w:p w14:paraId="4F36C33D" w14:textId="3B8BED62" w:rsidR="00230AA8" w:rsidRDefault="00230AA8" w:rsidP="003204E6">
      <w:pPr>
        <w:rPr>
          <w:rFonts w:cs="Arial"/>
          <w:szCs w:val="24"/>
        </w:rPr>
      </w:pPr>
      <w:r>
        <w:rPr>
          <w:rFonts w:cs="Arial"/>
          <w:szCs w:val="24"/>
        </w:rPr>
        <w:t>Nach Aufgaben als Kaplan in St. Martin im Mühlkreis und Attnang w</w:t>
      </w:r>
      <w:r w:rsidR="00493DC3">
        <w:rPr>
          <w:rFonts w:cs="Arial"/>
          <w:szCs w:val="24"/>
        </w:rPr>
        <w:t>ar</w:t>
      </w:r>
      <w:r>
        <w:rPr>
          <w:rFonts w:cs="Arial"/>
          <w:szCs w:val="24"/>
        </w:rPr>
        <w:t xml:space="preserve"> Josef Friesenecker </w:t>
      </w:r>
      <w:r w:rsidR="00493DC3">
        <w:rPr>
          <w:rFonts w:cs="Arial"/>
          <w:szCs w:val="24"/>
        </w:rPr>
        <w:t xml:space="preserve">von </w:t>
      </w:r>
      <w:r>
        <w:rPr>
          <w:rFonts w:cs="Arial"/>
          <w:szCs w:val="24"/>
        </w:rPr>
        <w:t xml:space="preserve">1968 </w:t>
      </w:r>
      <w:r w:rsidR="00493DC3">
        <w:rPr>
          <w:rFonts w:cs="Arial"/>
          <w:szCs w:val="24"/>
        </w:rPr>
        <w:t>bis 2011</w:t>
      </w:r>
      <w:r>
        <w:rPr>
          <w:rFonts w:cs="Arial"/>
          <w:szCs w:val="24"/>
        </w:rPr>
        <w:t xml:space="preserve"> Pfarrer in St. Oswald bei Freistadt.</w:t>
      </w:r>
      <w:r w:rsidR="00493DC3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Die Seelsorge an den Menschen war ihm ein großes Anliegen, er machte viele Hausbesuche und </w:t>
      </w:r>
      <w:r w:rsidR="00493DC3">
        <w:rPr>
          <w:rFonts w:cs="Arial"/>
          <w:szCs w:val="24"/>
        </w:rPr>
        <w:t xml:space="preserve">initiierte </w:t>
      </w:r>
      <w:r>
        <w:rPr>
          <w:rFonts w:cs="Arial"/>
          <w:szCs w:val="24"/>
        </w:rPr>
        <w:t xml:space="preserve">viele Dorfabende. </w:t>
      </w:r>
    </w:p>
    <w:p w14:paraId="03E66704" w14:textId="18E36E07" w:rsidR="00230AA8" w:rsidRDefault="00230AA8" w:rsidP="003204E6">
      <w:pPr>
        <w:rPr>
          <w:rFonts w:cs="Arial"/>
          <w:szCs w:val="24"/>
        </w:rPr>
      </w:pPr>
      <w:r>
        <w:rPr>
          <w:rFonts w:cs="Arial"/>
          <w:szCs w:val="24"/>
        </w:rPr>
        <w:t xml:space="preserve">Kunst bedeutete ihm sehr viel. So </w:t>
      </w:r>
      <w:r w:rsidR="00493DC3">
        <w:rPr>
          <w:rFonts w:cs="Arial"/>
          <w:szCs w:val="24"/>
        </w:rPr>
        <w:t>bemühte er sich sowohl um</w:t>
      </w:r>
      <w:r>
        <w:rPr>
          <w:rFonts w:cs="Arial"/>
          <w:szCs w:val="24"/>
        </w:rPr>
        <w:t xml:space="preserve"> Bronzetore von Jakob Kopp</w:t>
      </w:r>
      <w:r w:rsidR="00493DC3">
        <w:rPr>
          <w:rFonts w:cs="Arial"/>
          <w:szCs w:val="24"/>
        </w:rPr>
        <w:t xml:space="preserve"> wie auch um Statuen und die künstlerische Gestaltung des Marienaltars. Vieles davon bezahlte er persönlich.</w:t>
      </w:r>
      <w:r w:rsidR="0023678E">
        <w:rPr>
          <w:rFonts w:cs="Arial"/>
          <w:szCs w:val="24"/>
        </w:rPr>
        <w:t xml:space="preserve"> Auch die Kleindenkmäler in der Gemeinde waren ihm wichtig.</w:t>
      </w:r>
    </w:p>
    <w:p w14:paraId="6A07A82A" w14:textId="00F4513B" w:rsidR="005E284B" w:rsidRDefault="00493DC3" w:rsidP="003204E6">
      <w:pPr>
        <w:rPr>
          <w:rFonts w:cs="Arial"/>
          <w:szCs w:val="24"/>
        </w:rPr>
      </w:pPr>
      <w:r>
        <w:rPr>
          <w:rFonts w:cs="Arial"/>
          <w:szCs w:val="24"/>
        </w:rPr>
        <w:t>Die</w:t>
      </w:r>
      <w:r w:rsidR="005E284B">
        <w:rPr>
          <w:rFonts w:cs="Arial"/>
          <w:szCs w:val="24"/>
        </w:rPr>
        <w:t xml:space="preserve"> Oö. Landesregierung </w:t>
      </w:r>
      <w:r>
        <w:rPr>
          <w:rFonts w:cs="Arial"/>
          <w:szCs w:val="24"/>
        </w:rPr>
        <w:t>verlieh</w:t>
      </w:r>
      <w:r w:rsidR="005E284B">
        <w:rPr>
          <w:rFonts w:cs="Arial"/>
          <w:szCs w:val="24"/>
        </w:rPr>
        <w:t xml:space="preserve"> ihm de</w:t>
      </w:r>
      <w:r w:rsidR="0023678E">
        <w:rPr>
          <w:rFonts w:cs="Arial"/>
          <w:szCs w:val="24"/>
        </w:rPr>
        <w:t>n</w:t>
      </w:r>
      <w:r w:rsidR="005E284B">
        <w:rPr>
          <w:rFonts w:cs="Arial"/>
          <w:szCs w:val="24"/>
        </w:rPr>
        <w:t xml:space="preserve"> Titel </w:t>
      </w:r>
      <w:r w:rsidR="005E284B">
        <w:rPr>
          <w:rFonts w:cs="Arial"/>
          <w:szCs w:val="24"/>
        </w:rPr>
        <w:t>Konsulent</w:t>
      </w:r>
      <w:r>
        <w:rPr>
          <w:rFonts w:cs="Arial"/>
          <w:szCs w:val="24"/>
        </w:rPr>
        <w:t>.</w:t>
      </w:r>
    </w:p>
    <w:p w14:paraId="117C29F3" w14:textId="77777777" w:rsidR="003204E6" w:rsidRPr="003204E6" w:rsidRDefault="003204E6" w:rsidP="003204E6">
      <w:pPr>
        <w:rPr>
          <w:rFonts w:cs="Arial"/>
          <w:szCs w:val="24"/>
        </w:rPr>
      </w:pPr>
    </w:p>
    <w:p w14:paraId="63620F0A" w14:textId="37DCF237" w:rsidR="003204E6" w:rsidRPr="003204E6" w:rsidRDefault="003204E6" w:rsidP="003204E6">
      <w:pPr>
        <w:rPr>
          <w:rFonts w:cs="Arial"/>
          <w:szCs w:val="24"/>
        </w:rPr>
      </w:pPr>
      <w:r w:rsidRPr="003204E6">
        <w:rPr>
          <w:rFonts w:cs="Arial"/>
          <w:szCs w:val="24"/>
        </w:rPr>
        <w:t xml:space="preserve">Für den Verstorbenen wird am </w:t>
      </w:r>
      <w:r w:rsidR="0065334B">
        <w:rPr>
          <w:rFonts w:cs="Arial"/>
          <w:szCs w:val="24"/>
        </w:rPr>
        <w:t>Donners</w:t>
      </w:r>
      <w:r w:rsidRPr="003204E6">
        <w:rPr>
          <w:rFonts w:cs="Arial"/>
          <w:szCs w:val="24"/>
        </w:rPr>
        <w:t>tag, 2</w:t>
      </w:r>
      <w:r w:rsidR="0023678E">
        <w:rPr>
          <w:rFonts w:cs="Arial"/>
          <w:szCs w:val="24"/>
        </w:rPr>
        <w:t>9</w:t>
      </w:r>
      <w:r w:rsidRPr="003204E6">
        <w:rPr>
          <w:rFonts w:cs="Arial"/>
          <w:szCs w:val="24"/>
        </w:rPr>
        <w:t xml:space="preserve">. </w:t>
      </w:r>
      <w:r w:rsidR="0065334B">
        <w:rPr>
          <w:rFonts w:cs="Arial"/>
          <w:szCs w:val="24"/>
        </w:rPr>
        <w:t>Dez</w:t>
      </w:r>
      <w:r w:rsidRPr="003204E6">
        <w:rPr>
          <w:rFonts w:cs="Arial"/>
          <w:szCs w:val="24"/>
        </w:rPr>
        <w:t xml:space="preserve">ember 2022 um 19.00 Uhr in der Pfarrkirche </w:t>
      </w:r>
      <w:r w:rsidR="0065334B">
        <w:rPr>
          <w:rFonts w:cs="Arial"/>
          <w:szCs w:val="24"/>
        </w:rPr>
        <w:t xml:space="preserve">St. Oswald bei Freistadt </w:t>
      </w:r>
      <w:r w:rsidRPr="003204E6">
        <w:rPr>
          <w:rFonts w:cs="Arial"/>
          <w:szCs w:val="24"/>
        </w:rPr>
        <w:t xml:space="preserve">gebetet. </w:t>
      </w:r>
    </w:p>
    <w:p w14:paraId="43E7E293" w14:textId="77777777" w:rsidR="003204E6" w:rsidRPr="003204E6" w:rsidRDefault="003204E6" w:rsidP="003204E6">
      <w:pPr>
        <w:rPr>
          <w:rFonts w:cs="Arial"/>
          <w:szCs w:val="24"/>
        </w:rPr>
      </w:pPr>
    </w:p>
    <w:p w14:paraId="39EF81F3" w14:textId="6BC83F58" w:rsidR="00F27488" w:rsidRDefault="003204E6" w:rsidP="003204E6">
      <w:pPr>
        <w:rPr>
          <w:rFonts w:cs="Arial"/>
          <w:szCs w:val="24"/>
        </w:rPr>
      </w:pPr>
      <w:r w:rsidRPr="003204E6">
        <w:rPr>
          <w:rFonts w:cs="Arial"/>
          <w:szCs w:val="24"/>
        </w:rPr>
        <w:t>D</w:t>
      </w:r>
      <w:r w:rsidR="00861814">
        <w:rPr>
          <w:rFonts w:cs="Arial"/>
          <w:szCs w:val="24"/>
        </w:rPr>
        <w:t>ie Feier des</w:t>
      </w:r>
      <w:r w:rsidR="0065334B">
        <w:rPr>
          <w:rFonts w:cs="Arial"/>
          <w:szCs w:val="24"/>
        </w:rPr>
        <w:t xml:space="preserve"> Requiem</w:t>
      </w:r>
      <w:r w:rsidR="00861814">
        <w:rPr>
          <w:rFonts w:cs="Arial"/>
          <w:szCs w:val="24"/>
        </w:rPr>
        <w:t>s findet</w:t>
      </w:r>
      <w:r w:rsidRPr="003204E6">
        <w:rPr>
          <w:rFonts w:cs="Arial"/>
          <w:szCs w:val="24"/>
        </w:rPr>
        <w:t xml:space="preserve"> am</w:t>
      </w:r>
      <w:r w:rsidR="0065334B">
        <w:rPr>
          <w:rFonts w:cs="Arial"/>
          <w:szCs w:val="24"/>
        </w:rPr>
        <w:t xml:space="preserve"> Frei</w:t>
      </w:r>
      <w:r w:rsidRPr="003204E6">
        <w:rPr>
          <w:rFonts w:cs="Arial"/>
          <w:szCs w:val="24"/>
        </w:rPr>
        <w:t xml:space="preserve">tag, </w:t>
      </w:r>
      <w:r w:rsidR="0065334B">
        <w:rPr>
          <w:rFonts w:cs="Arial"/>
          <w:szCs w:val="24"/>
        </w:rPr>
        <w:t>30</w:t>
      </w:r>
      <w:r w:rsidRPr="003204E6">
        <w:rPr>
          <w:rFonts w:cs="Arial"/>
          <w:szCs w:val="24"/>
        </w:rPr>
        <w:t xml:space="preserve">. </w:t>
      </w:r>
      <w:r w:rsidR="0065334B">
        <w:rPr>
          <w:rFonts w:cs="Arial"/>
          <w:szCs w:val="24"/>
        </w:rPr>
        <w:t>Dez</w:t>
      </w:r>
      <w:r w:rsidRPr="003204E6">
        <w:rPr>
          <w:rFonts w:cs="Arial"/>
          <w:szCs w:val="24"/>
        </w:rPr>
        <w:t>ember 2022 um 1</w:t>
      </w:r>
      <w:r w:rsidR="0065334B">
        <w:rPr>
          <w:rFonts w:cs="Arial"/>
          <w:szCs w:val="24"/>
        </w:rPr>
        <w:t>3</w:t>
      </w:r>
      <w:r w:rsidRPr="003204E6">
        <w:rPr>
          <w:rFonts w:cs="Arial"/>
          <w:szCs w:val="24"/>
        </w:rPr>
        <w:t xml:space="preserve">.00 Uhr in der Pfarrkirche </w:t>
      </w:r>
      <w:r w:rsidR="0065334B">
        <w:rPr>
          <w:rFonts w:cs="Arial"/>
          <w:szCs w:val="24"/>
        </w:rPr>
        <w:t>St. Oswald bei Freistadt</w:t>
      </w:r>
      <w:r w:rsidRPr="003204E6">
        <w:rPr>
          <w:rFonts w:cs="Arial"/>
          <w:szCs w:val="24"/>
        </w:rPr>
        <w:t xml:space="preserve"> </w:t>
      </w:r>
      <w:r w:rsidR="00861814">
        <w:rPr>
          <w:rFonts w:cs="Arial"/>
          <w:szCs w:val="24"/>
        </w:rPr>
        <w:t>statt</w:t>
      </w:r>
      <w:r w:rsidRPr="003204E6">
        <w:rPr>
          <w:rFonts w:cs="Arial"/>
          <w:szCs w:val="24"/>
        </w:rPr>
        <w:t xml:space="preserve">. </w:t>
      </w:r>
      <w:r w:rsidR="0065334B">
        <w:rPr>
          <w:rFonts w:cs="Arial"/>
          <w:szCs w:val="24"/>
        </w:rPr>
        <w:t>Anschließend wird er am dortigen Friedhof beigesetzt</w:t>
      </w:r>
      <w:r w:rsidRPr="003204E6">
        <w:rPr>
          <w:rFonts w:cs="Arial"/>
          <w:szCs w:val="24"/>
        </w:rPr>
        <w:t>.</w:t>
      </w:r>
    </w:p>
    <w:p w14:paraId="6F966FFB" w14:textId="7952E19F" w:rsidR="003204E6" w:rsidRDefault="003204E6" w:rsidP="003204E6">
      <w:pPr>
        <w:rPr>
          <w:rFonts w:cs="Arial"/>
          <w:szCs w:val="24"/>
        </w:rPr>
      </w:pPr>
    </w:p>
    <w:p w14:paraId="7BA69143" w14:textId="77777777" w:rsidR="003204E6" w:rsidRDefault="003204E6" w:rsidP="003204E6">
      <w:pPr>
        <w:rPr>
          <w:rFonts w:cs="Arial"/>
          <w:b/>
          <w:color w:val="000000" w:themeColor="text1"/>
          <w:szCs w:val="22"/>
        </w:rPr>
      </w:pPr>
    </w:p>
    <w:p w14:paraId="14E8B13F" w14:textId="77777777" w:rsidR="00A26342" w:rsidRDefault="00A26342" w:rsidP="00F27488">
      <w:pPr>
        <w:rPr>
          <w:rFonts w:cs="Arial"/>
          <w:b/>
          <w:color w:val="000000" w:themeColor="text1"/>
          <w:szCs w:val="22"/>
        </w:rPr>
      </w:pPr>
    </w:p>
    <w:p w14:paraId="66627AA1" w14:textId="6B8F37A6" w:rsidR="007770BC" w:rsidRPr="00CB350D" w:rsidRDefault="007770BC" w:rsidP="00F27488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>oto</w:t>
      </w:r>
      <w:r w:rsidR="0065334B">
        <w:rPr>
          <w:rFonts w:cs="Arial"/>
          <w:b/>
          <w:color w:val="000000" w:themeColor="text1"/>
          <w:szCs w:val="22"/>
        </w:rPr>
        <w:t xml:space="preserve"> honorarfrei</w:t>
      </w:r>
      <w:r w:rsidR="007F1BFB" w:rsidRPr="00CB350D">
        <w:rPr>
          <w:rFonts w:cs="Arial"/>
          <w:b/>
          <w:color w:val="000000" w:themeColor="text1"/>
          <w:szCs w:val="22"/>
        </w:rPr>
        <w:t xml:space="preserve">: © </w:t>
      </w:r>
      <w:r w:rsidR="0065334B" w:rsidRPr="0065334B">
        <w:rPr>
          <w:rFonts w:cs="Arial"/>
          <w:b/>
          <w:color w:val="000000" w:themeColor="text1"/>
          <w:szCs w:val="22"/>
        </w:rPr>
        <w:t>Stift St. Florian_Erwin Saidnader</w:t>
      </w:r>
    </w:p>
    <w:bookmarkEnd w:id="1"/>
    <w:p w14:paraId="747A6576" w14:textId="0107BF02" w:rsidR="008E4FB2" w:rsidRDefault="0065334B" w:rsidP="00F2748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Konsistorialrat Josef Friesenecker</w:t>
      </w:r>
      <w:r w:rsidR="00531BB9">
        <w:rPr>
          <w:rFonts w:cs="Arial"/>
          <w:bCs/>
          <w:szCs w:val="22"/>
        </w:rPr>
        <w:t xml:space="preserve"> </w:t>
      </w:r>
      <w:r w:rsidR="00147D6D">
        <w:rPr>
          <w:rFonts w:cs="Arial"/>
          <w:bCs/>
          <w:szCs w:val="22"/>
        </w:rPr>
        <w:t>i</w:t>
      </w:r>
      <w:r w:rsidR="00E3679A" w:rsidRPr="00E3679A">
        <w:rPr>
          <w:rFonts w:cs="Arial"/>
          <w:bCs/>
          <w:szCs w:val="22"/>
        </w:rPr>
        <w:t xml:space="preserve">st am </w:t>
      </w:r>
      <w:r w:rsidR="009B09C4">
        <w:rPr>
          <w:rFonts w:cs="Arial"/>
          <w:bCs/>
          <w:szCs w:val="22"/>
        </w:rPr>
        <w:t>1</w:t>
      </w:r>
      <w:r w:rsidR="003204E6">
        <w:rPr>
          <w:rFonts w:cs="Arial"/>
          <w:bCs/>
          <w:szCs w:val="22"/>
        </w:rPr>
        <w:t>9</w:t>
      </w:r>
      <w:r w:rsidR="00531BB9">
        <w:rPr>
          <w:rFonts w:cs="Arial"/>
          <w:bCs/>
          <w:szCs w:val="22"/>
        </w:rPr>
        <w:t>.</w:t>
      </w:r>
      <w:r w:rsidR="00740AC9">
        <w:rPr>
          <w:rFonts w:cs="Arial"/>
          <w:bCs/>
          <w:szCs w:val="22"/>
        </w:rPr>
        <w:t xml:space="preserve"> </w:t>
      </w:r>
      <w:r>
        <w:rPr>
          <w:rFonts w:cs="Arial"/>
          <w:bCs/>
          <w:szCs w:val="22"/>
        </w:rPr>
        <w:t>Dez</w:t>
      </w:r>
      <w:r w:rsidR="003204E6">
        <w:rPr>
          <w:rFonts w:cs="Arial"/>
          <w:bCs/>
          <w:szCs w:val="22"/>
        </w:rPr>
        <w:t>em</w:t>
      </w:r>
      <w:r w:rsidR="00740AC9">
        <w:rPr>
          <w:rFonts w:cs="Arial"/>
          <w:bCs/>
          <w:szCs w:val="22"/>
        </w:rPr>
        <w:t>ber</w:t>
      </w:r>
      <w:r w:rsidR="00E3679A" w:rsidRPr="00E3679A">
        <w:rPr>
          <w:rFonts w:cs="Arial"/>
          <w:bCs/>
          <w:szCs w:val="22"/>
        </w:rPr>
        <w:t xml:space="preserve"> 2022 verstorben</w:t>
      </w:r>
      <w:r w:rsidR="00E3679A">
        <w:rPr>
          <w:rFonts w:cs="Arial"/>
          <w:bCs/>
          <w:szCs w:val="22"/>
        </w:rPr>
        <w:t>.</w:t>
      </w:r>
    </w:p>
    <w:bookmarkEnd w:id="2"/>
    <w:p w14:paraId="24DA196D" w14:textId="5A91F600" w:rsidR="00740AC9" w:rsidRDefault="00740AC9" w:rsidP="00F27488">
      <w:pPr>
        <w:rPr>
          <w:rFonts w:cs="Arial"/>
          <w:bCs/>
          <w:szCs w:val="22"/>
        </w:rPr>
      </w:pPr>
    </w:p>
    <w:p w14:paraId="2C97554A" w14:textId="0D59EDB4" w:rsidR="00230AA8" w:rsidRDefault="00230AA8" w:rsidP="00F27488">
      <w:pPr>
        <w:rPr>
          <w:rFonts w:cs="Arial"/>
          <w:bCs/>
          <w:szCs w:val="22"/>
        </w:rPr>
      </w:pPr>
    </w:p>
    <w:p w14:paraId="4E00D826" w14:textId="6483D7F5" w:rsidR="00AA28FB" w:rsidRDefault="00AA28FB" w:rsidP="00F27488">
      <w:pPr>
        <w:rPr>
          <w:rFonts w:cs="Arial"/>
          <w:bCs/>
          <w:szCs w:val="22"/>
        </w:rPr>
      </w:pPr>
    </w:p>
    <w:p w14:paraId="3100CFEC" w14:textId="77777777" w:rsidR="0065334B" w:rsidRDefault="0065334B" w:rsidP="00F27488">
      <w:pPr>
        <w:rPr>
          <w:rFonts w:cs="Arial"/>
          <w:bCs/>
          <w:szCs w:val="22"/>
        </w:rPr>
      </w:pPr>
    </w:p>
    <w:sectPr w:rsidR="0065334B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14:paraId="23514622" w14:textId="77777777" w:rsidTr="00714F83">
      <w:tc>
        <w:tcPr>
          <w:tcW w:w="2124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2B46"/>
    <w:rsid w:val="00033BC1"/>
    <w:rsid w:val="00042CEF"/>
    <w:rsid w:val="0005577C"/>
    <w:rsid w:val="000603BD"/>
    <w:rsid w:val="000649A7"/>
    <w:rsid w:val="00067A8E"/>
    <w:rsid w:val="00082519"/>
    <w:rsid w:val="00085852"/>
    <w:rsid w:val="00093F35"/>
    <w:rsid w:val="000962E4"/>
    <w:rsid w:val="000A1A29"/>
    <w:rsid w:val="000B3CAF"/>
    <w:rsid w:val="000C2839"/>
    <w:rsid w:val="000C2D68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4453"/>
    <w:rsid w:val="00141001"/>
    <w:rsid w:val="001411F7"/>
    <w:rsid w:val="00141ACD"/>
    <w:rsid w:val="001432E8"/>
    <w:rsid w:val="00147A2A"/>
    <w:rsid w:val="00147D6D"/>
    <w:rsid w:val="001611DE"/>
    <w:rsid w:val="00162DBC"/>
    <w:rsid w:val="00163FE5"/>
    <w:rsid w:val="00165BE5"/>
    <w:rsid w:val="00173F1F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C1F29"/>
    <w:rsid w:val="001C2F4A"/>
    <w:rsid w:val="001C547E"/>
    <w:rsid w:val="001C5DDA"/>
    <w:rsid w:val="001D6AB7"/>
    <w:rsid w:val="001E021A"/>
    <w:rsid w:val="001F3274"/>
    <w:rsid w:val="00204D97"/>
    <w:rsid w:val="002058B6"/>
    <w:rsid w:val="00207326"/>
    <w:rsid w:val="00217E6F"/>
    <w:rsid w:val="00223247"/>
    <w:rsid w:val="00227629"/>
    <w:rsid w:val="00230AA8"/>
    <w:rsid w:val="00233029"/>
    <w:rsid w:val="0023678E"/>
    <w:rsid w:val="0024029F"/>
    <w:rsid w:val="002402FC"/>
    <w:rsid w:val="002420C2"/>
    <w:rsid w:val="0024234B"/>
    <w:rsid w:val="002457D1"/>
    <w:rsid w:val="0025016A"/>
    <w:rsid w:val="00250240"/>
    <w:rsid w:val="00252020"/>
    <w:rsid w:val="00260F45"/>
    <w:rsid w:val="002628FD"/>
    <w:rsid w:val="00275ADF"/>
    <w:rsid w:val="00277508"/>
    <w:rsid w:val="00294225"/>
    <w:rsid w:val="002A708B"/>
    <w:rsid w:val="002B5B6B"/>
    <w:rsid w:val="002D04F5"/>
    <w:rsid w:val="002D6E8E"/>
    <w:rsid w:val="002E5529"/>
    <w:rsid w:val="002E755D"/>
    <w:rsid w:val="002F01DE"/>
    <w:rsid w:val="002F3701"/>
    <w:rsid w:val="002F5F95"/>
    <w:rsid w:val="002F73DE"/>
    <w:rsid w:val="00302C96"/>
    <w:rsid w:val="0031691B"/>
    <w:rsid w:val="003204E6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66248"/>
    <w:rsid w:val="003726D8"/>
    <w:rsid w:val="003874B8"/>
    <w:rsid w:val="003B102E"/>
    <w:rsid w:val="003D015F"/>
    <w:rsid w:val="003D61BB"/>
    <w:rsid w:val="003D628C"/>
    <w:rsid w:val="003F4505"/>
    <w:rsid w:val="00402656"/>
    <w:rsid w:val="00404F75"/>
    <w:rsid w:val="004144CC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79BB"/>
    <w:rsid w:val="00481113"/>
    <w:rsid w:val="004836BA"/>
    <w:rsid w:val="004843C1"/>
    <w:rsid w:val="00493DC3"/>
    <w:rsid w:val="004971BB"/>
    <w:rsid w:val="004B2798"/>
    <w:rsid w:val="004B2D63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D665C"/>
    <w:rsid w:val="005E284B"/>
    <w:rsid w:val="005E3E3F"/>
    <w:rsid w:val="005F331A"/>
    <w:rsid w:val="005F777F"/>
    <w:rsid w:val="00601035"/>
    <w:rsid w:val="00604689"/>
    <w:rsid w:val="0061142F"/>
    <w:rsid w:val="00621D1F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3580"/>
    <w:rsid w:val="006E7B35"/>
    <w:rsid w:val="006F0E9C"/>
    <w:rsid w:val="006F5DE3"/>
    <w:rsid w:val="0070438A"/>
    <w:rsid w:val="007057D3"/>
    <w:rsid w:val="00710635"/>
    <w:rsid w:val="00712417"/>
    <w:rsid w:val="007129B8"/>
    <w:rsid w:val="00714F83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A2BED"/>
    <w:rsid w:val="007A5707"/>
    <w:rsid w:val="007A7299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55DE"/>
    <w:rsid w:val="0084328A"/>
    <w:rsid w:val="00844F08"/>
    <w:rsid w:val="00851AAC"/>
    <w:rsid w:val="008542AB"/>
    <w:rsid w:val="00856C25"/>
    <w:rsid w:val="00856DE3"/>
    <w:rsid w:val="008575E4"/>
    <w:rsid w:val="00860E79"/>
    <w:rsid w:val="00861814"/>
    <w:rsid w:val="008627D1"/>
    <w:rsid w:val="0086439C"/>
    <w:rsid w:val="00890212"/>
    <w:rsid w:val="008917DA"/>
    <w:rsid w:val="008928C3"/>
    <w:rsid w:val="008A2086"/>
    <w:rsid w:val="008A5750"/>
    <w:rsid w:val="008A6C64"/>
    <w:rsid w:val="008A78E7"/>
    <w:rsid w:val="008B11FD"/>
    <w:rsid w:val="008C6E16"/>
    <w:rsid w:val="008D4F35"/>
    <w:rsid w:val="008E01D7"/>
    <w:rsid w:val="008E09B9"/>
    <w:rsid w:val="008E4FB2"/>
    <w:rsid w:val="008F516A"/>
    <w:rsid w:val="00913FE4"/>
    <w:rsid w:val="0092211B"/>
    <w:rsid w:val="00926CDF"/>
    <w:rsid w:val="009328F4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95D47"/>
    <w:rsid w:val="009A12C2"/>
    <w:rsid w:val="009A4D73"/>
    <w:rsid w:val="009A5DA9"/>
    <w:rsid w:val="009B09C4"/>
    <w:rsid w:val="009B1062"/>
    <w:rsid w:val="009C350C"/>
    <w:rsid w:val="009D024F"/>
    <w:rsid w:val="009D16AD"/>
    <w:rsid w:val="009E0593"/>
    <w:rsid w:val="009E29A2"/>
    <w:rsid w:val="009E362A"/>
    <w:rsid w:val="009F50CE"/>
    <w:rsid w:val="00A0136C"/>
    <w:rsid w:val="00A015E3"/>
    <w:rsid w:val="00A06481"/>
    <w:rsid w:val="00A11615"/>
    <w:rsid w:val="00A12B4A"/>
    <w:rsid w:val="00A22283"/>
    <w:rsid w:val="00A23130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A94"/>
    <w:rsid w:val="00A8584B"/>
    <w:rsid w:val="00A9579F"/>
    <w:rsid w:val="00A963C5"/>
    <w:rsid w:val="00A96790"/>
    <w:rsid w:val="00AA28FB"/>
    <w:rsid w:val="00AB4EE0"/>
    <w:rsid w:val="00AB5A87"/>
    <w:rsid w:val="00AC07B6"/>
    <w:rsid w:val="00AC6FE0"/>
    <w:rsid w:val="00AC6FF0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57C64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2A2A"/>
    <w:rsid w:val="00B95758"/>
    <w:rsid w:val="00B95B54"/>
    <w:rsid w:val="00B96697"/>
    <w:rsid w:val="00B97EE3"/>
    <w:rsid w:val="00BA7B5D"/>
    <w:rsid w:val="00BC033A"/>
    <w:rsid w:val="00BC036E"/>
    <w:rsid w:val="00BC7CEB"/>
    <w:rsid w:val="00BD0F15"/>
    <w:rsid w:val="00BD4CBE"/>
    <w:rsid w:val="00BD775A"/>
    <w:rsid w:val="00BE180C"/>
    <w:rsid w:val="00BE5E28"/>
    <w:rsid w:val="00BF2B6D"/>
    <w:rsid w:val="00BF59F6"/>
    <w:rsid w:val="00BF776F"/>
    <w:rsid w:val="00C07CA3"/>
    <w:rsid w:val="00C239F1"/>
    <w:rsid w:val="00C25B61"/>
    <w:rsid w:val="00C2778A"/>
    <w:rsid w:val="00C4470A"/>
    <w:rsid w:val="00C50762"/>
    <w:rsid w:val="00C51049"/>
    <w:rsid w:val="00C53B70"/>
    <w:rsid w:val="00C558F0"/>
    <w:rsid w:val="00C5609D"/>
    <w:rsid w:val="00C56CAF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B00"/>
    <w:rsid w:val="00CE4F04"/>
    <w:rsid w:val="00CF37D2"/>
    <w:rsid w:val="00CF7741"/>
    <w:rsid w:val="00D02366"/>
    <w:rsid w:val="00D04296"/>
    <w:rsid w:val="00D0518F"/>
    <w:rsid w:val="00D05E26"/>
    <w:rsid w:val="00D10EFD"/>
    <w:rsid w:val="00D1775E"/>
    <w:rsid w:val="00D242D9"/>
    <w:rsid w:val="00D251A1"/>
    <w:rsid w:val="00D25B31"/>
    <w:rsid w:val="00D27EA1"/>
    <w:rsid w:val="00D31CCE"/>
    <w:rsid w:val="00D32FEA"/>
    <w:rsid w:val="00D44FB5"/>
    <w:rsid w:val="00D5760C"/>
    <w:rsid w:val="00D612BD"/>
    <w:rsid w:val="00D6450C"/>
    <w:rsid w:val="00D67863"/>
    <w:rsid w:val="00D75657"/>
    <w:rsid w:val="00D7656F"/>
    <w:rsid w:val="00D76CD5"/>
    <w:rsid w:val="00D829EA"/>
    <w:rsid w:val="00D86EA0"/>
    <w:rsid w:val="00D8772E"/>
    <w:rsid w:val="00D918E8"/>
    <w:rsid w:val="00D95F13"/>
    <w:rsid w:val="00DA0787"/>
    <w:rsid w:val="00DA26D6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6FC9"/>
    <w:rsid w:val="00E019B2"/>
    <w:rsid w:val="00E1723C"/>
    <w:rsid w:val="00E23841"/>
    <w:rsid w:val="00E244CB"/>
    <w:rsid w:val="00E27969"/>
    <w:rsid w:val="00E3349C"/>
    <w:rsid w:val="00E36132"/>
    <w:rsid w:val="00E3679A"/>
    <w:rsid w:val="00E3792E"/>
    <w:rsid w:val="00E37B4C"/>
    <w:rsid w:val="00E44646"/>
    <w:rsid w:val="00E50F64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2C49"/>
    <w:rsid w:val="00E972EB"/>
    <w:rsid w:val="00EA10DA"/>
    <w:rsid w:val="00EA3924"/>
    <w:rsid w:val="00EA62BF"/>
    <w:rsid w:val="00EB2585"/>
    <w:rsid w:val="00EB6DF9"/>
    <w:rsid w:val="00EB75B3"/>
    <w:rsid w:val="00EC1B24"/>
    <w:rsid w:val="00EC3FF2"/>
    <w:rsid w:val="00EC66F1"/>
    <w:rsid w:val="00EC67D0"/>
    <w:rsid w:val="00ED32A8"/>
    <w:rsid w:val="00EE03DE"/>
    <w:rsid w:val="00EE2FF6"/>
    <w:rsid w:val="00EF3FDB"/>
    <w:rsid w:val="00EF7AF1"/>
    <w:rsid w:val="00F04B5F"/>
    <w:rsid w:val="00F0725B"/>
    <w:rsid w:val="00F10206"/>
    <w:rsid w:val="00F22BB7"/>
    <w:rsid w:val="00F23F16"/>
    <w:rsid w:val="00F27488"/>
    <w:rsid w:val="00F35E19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9100F"/>
    <w:rsid w:val="00F930BD"/>
    <w:rsid w:val="00F93954"/>
    <w:rsid w:val="00FA6B45"/>
    <w:rsid w:val="00FA75A6"/>
    <w:rsid w:val="00FA7DE1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226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1496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5</cp:revision>
  <cp:lastPrinted>2022-09-05T08:57:00Z</cp:lastPrinted>
  <dcterms:created xsi:type="dcterms:W3CDTF">2022-12-22T09:47:00Z</dcterms:created>
  <dcterms:modified xsi:type="dcterms:W3CDTF">2022-12-22T10:36:00Z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