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6DD" w:rsidRPr="00F7448A" w:rsidRDefault="00F37100" w:rsidP="00F7448A">
      <w:pPr>
        <w:tabs>
          <w:tab w:val="left" w:pos="5025"/>
        </w:tabs>
        <w:suppressAutoHyphens w:val="0"/>
        <w:rPr>
          <w:b/>
          <w:szCs w:val="22"/>
        </w:rPr>
      </w:pPr>
      <w:r w:rsidRPr="00F7448A">
        <w:rPr>
          <w:b/>
          <w:bCs/>
          <w:szCs w:val="22"/>
        </w:rPr>
        <w:t>Pressekonferenz</w:t>
      </w:r>
      <w:r w:rsidR="00F7448A" w:rsidRPr="00F7448A">
        <w:rPr>
          <w:b/>
          <w:bCs/>
          <w:szCs w:val="22"/>
        </w:rPr>
        <w:t xml:space="preserve"> des OÖ. Journalisten-Forums, </w:t>
      </w:r>
      <w:r w:rsidR="00F7448A" w:rsidRPr="00F7448A">
        <w:rPr>
          <w:b/>
          <w:szCs w:val="22"/>
        </w:rPr>
        <w:t>21. Juni 2018</w:t>
      </w:r>
      <w:r w:rsidR="00F82272" w:rsidRPr="00F7448A">
        <w:rPr>
          <w:b/>
          <w:szCs w:val="22"/>
        </w:rPr>
        <w:t xml:space="preserve"> | </w:t>
      </w:r>
      <w:r w:rsidR="008B4B33" w:rsidRPr="00F7448A">
        <w:rPr>
          <w:b/>
          <w:szCs w:val="22"/>
        </w:rPr>
        <w:t>OÖ. Presseclub</w:t>
      </w:r>
    </w:p>
    <w:p w:rsidR="00E146DD" w:rsidRPr="00F7448A" w:rsidRDefault="00E146DD" w:rsidP="00E146DD">
      <w:pPr>
        <w:suppressAutoHyphens w:val="0"/>
        <w:rPr>
          <w:sz w:val="30"/>
          <w:szCs w:val="30"/>
        </w:rPr>
      </w:pPr>
    </w:p>
    <w:p w:rsidR="00BF24B9" w:rsidRDefault="00BF24B9" w:rsidP="00E146DD">
      <w:pPr>
        <w:suppressAutoHyphens w:val="0"/>
        <w:rPr>
          <w:b/>
          <w:kern w:val="0"/>
          <w:sz w:val="30"/>
          <w:szCs w:val="30"/>
          <w:lang w:eastAsia="de-DE"/>
        </w:rPr>
      </w:pPr>
    </w:p>
    <w:p w:rsidR="005D48CB" w:rsidRDefault="005D48CB" w:rsidP="00E146DD">
      <w:pPr>
        <w:suppressAutoHyphens w:val="0"/>
        <w:rPr>
          <w:b/>
          <w:kern w:val="0"/>
          <w:sz w:val="30"/>
          <w:szCs w:val="30"/>
          <w:lang w:eastAsia="de-DE"/>
        </w:rPr>
      </w:pPr>
      <w:bookmarkStart w:id="0" w:name="_GoBack"/>
      <w:bookmarkEnd w:id="0"/>
    </w:p>
    <w:p w:rsidR="009616A4" w:rsidRPr="00950C36" w:rsidRDefault="009616A4" w:rsidP="009616A4">
      <w:pPr>
        <w:rPr>
          <w:b/>
          <w:sz w:val="28"/>
          <w:szCs w:val="28"/>
          <w:u w:val="single"/>
        </w:rPr>
      </w:pPr>
      <w:r w:rsidRPr="00950C36">
        <w:rPr>
          <w:b/>
          <w:sz w:val="28"/>
          <w:szCs w:val="28"/>
          <w:u w:val="single"/>
        </w:rPr>
        <w:t>Personelle Veränderungen in den Pfarren</w:t>
      </w:r>
    </w:p>
    <w:p w:rsidR="009616A4" w:rsidRDefault="009616A4" w:rsidP="009616A4">
      <w:pPr>
        <w:rPr>
          <w:szCs w:val="22"/>
        </w:rPr>
      </w:pPr>
    </w:p>
    <w:p w:rsidR="009616A4" w:rsidRDefault="009616A4" w:rsidP="009616A4"/>
    <w:p w:rsidR="009616A4" w:rsidRDefault="009616A4" w:rsidP="009616A4"/>
    <w:p w:rsidR="009616A4" w:rsidRDefault="009616A4" w:rsidP="009616A4">
      <w:pPr>
        <w:rPr>
          <w:b/>
        </w:rPr>
      </w:pPr>
      <w:r>
        <w:rPr>
          <w:b/>
        </w:rPr>
        <w:t xml:space="preserve">Mit 1. </w:t>
      </w:r>
      <w:r w:rsidRPr="0086350D">
        <w:rPr>
          <w:b/>
        </w:rPr>
        <w:t>März 2018</w:t>
      </w:r>
    </w:p>
    <w:p w:rsidR="009616A4" w:rsidRDefault="009616A4" w:rsidP="009616A4">
      <w:pPr>
        <w:ind w:left="720"/>
        <w:rPr>
          <w:b/>
        </w:rPr>
      </w:pPr>
    </w:p>
    <w:p w:rsidR="009616A4" w:rsidRPr="0005235A" w:rsidRDefault="009616A4" w:rsidP="009616A4">
      <w:pPr>
        <w:rPr>
          <w:i/>
        </w:rPr>
      </w:pPr>
      <w:proofErr w:type="spellStart"/>
      <w:r w:rsidRPr="0005235A">
        <w:rPr>
          <w:i/>
        </w:rPr>
        <w:t>Steyler</w:t>
      </w:r>
      <w:proofErr w:type="spellEnd"/>
      <w:r w:rsidRPr="0005235A">
        <w:rPr>
          <w:i/>
        </w:rPr>
        <w:t xml:space="preserve"> Missionare</w:t>
      </w:r>
    </w:p>
    <w:p w:rsidR="009616A4" w:rsidRPr="00A344B6" w:rsidRDefault="009616A4" w:rsidP="009616A4">
      <w:pPr>
        <w:rPr>
          <w:u w:val="single"/>
        </w:rPr>
      </w:pPr>
      <w:r w:rsidRPr="00A344B6">
        <w:rPr>
          <w:b/>
        </w:rPr>
        <w:t xml:space="preserve">P. Samuel </w:t>
      </w:r>
      <w:proofErr w:type="spellStart"/>
      <w:r w:rsidRPr="00A344B6">
        <w:rPr>
          <w:b/>
        </w:rPr>
        <w:t>Balkono</w:t>
      </w:r>
      <w:proofErr w:type="spellEnd"/>
      <w:r w:rsidRPr="00A344B6">
        <w:rPr>
          <w:b/>
        </w:rPr>
        <w:t xml:space="preserve"> SVD</w:t>
      </w:r>
      <w:r>
        <w:t xml:space="preserve"> wurde als Krankenhauss</w:t>
      </w:r>
      <w:r w:rsidRPr="00A344B6">
        <w:t>eels</w:t>
      </w:r>
      <w:r>
        <w:t>orger</w:t>
      </w:r>
      <w:r w:rsidRPr="00A344B6">
        <w:t xml:space="preserve"> im Klinikum Wels </w:t>
      </w:r>
      <w:r>
        <w:t>entpflichtet. Er bleibt Kooperator in der Pfarre Wels-Herz Jesu.</w:t>
      </w:r>
    </w:p>
    <w:p w:rsidR="009616A4" w:rsidRDefault="009616A4" w:rsidP="009616A4">
      <w:pPr>
        <w:pStyle w:val="Listenabsatz"/>
        <w:rPr>
          <w:rFonts w:ascii="Arial" w:hAnsi="Arial" w:cs="Arial"/>
          <w:b/>
        </w:rPr>
      </w:pPr>
    </w:p>
    <w:p w:rsidR="009616A4" w:rsidRPr="0005235A" w:rsidRDefault="009616A4" w:rsidP="009616A4">
      <w:pPr>
        <w:rPr>
          <w:i/>
        </w:rPr>
      </w:pPr>
      <w:r w:rsidRPr="0005235A">
        <w:rPr>
          <w:i/>
        </w:rPr>
        <w:t xml:space="preserve">Stift St. Florian </w:t>
      </w:r>
    </w:p>
    <w:p w:rsidR="009616A4" w:rsidRDefault="009616A4" w:rsidP="009616A4">
      <w:r>
        <w:rPr>
          <w:b/>
        </w:rPr>
        <w:t>GR Mag.</w:t>
      </w:r>
      <w:r w:rsidRPr="00B13CE5">
        <w:rPr>
          <w:b/>
        </w:rPr>
        <w:t xml:space="preserve"> Reinhard</w:t>
      </w:r>
      <w:r w:rsidRPr="00B13CE5">
        <w:t xml:space="preserve"> </w:t>
      </w:r>
      <w:r w:rsidRPr="00B13CE5">
        <w:rPr>
          <w:b/>
        </w:rPr>
        <w:t xml:space="preserve">Bell </w:t>
      </w:r>
      <w:proofErr w:type="spellStart"/>
      <w:r w:rsidRPr="0086350D">
        <w:rPr>
          <w:b/>
        </w:rPr>
        <w:t>CanReg</w:t>
      </w:r>
      <w:proofErr w:type="spellEnd"/>
      <w:r w:rsidRPr="004A484A">
        <w:t>,</w:t>
      </w:r>
      <w:r>
        <w:rPr>
          <w:b/>
        </w:rPr>
        <w:t xml:space="preserve"> </w:t>
      </w:r>
      <w:r w:rsidRPr="00D113D0">
        <w:t>Pfarrer in St.</w:t>
      </w:r>
      <w:r>
        <w:t xml:space="preserve"> </w:t>
      </w:r>
      <w:r w:rsidRPr="00D113D0">
        <w:t>Martin i</w:t>
      </w:r>
      <w:r>
        <w:t xml:space="preserve">m </w:t>
      </w:r>
      <w:r w:rsidRPr="00D113D0">
        <w:t>M</w:t>
      </w:r>
      <w:r>
        <w:t>ühlkreis</w:t>
      </w:r>
      <w:r w:rsidRPr="00D113D0">
        <w:t xml:space="preserve"> und</w:t>
      </w:r>
      <w:r>
        <w:rPr>
          <w:b/>
        </w:rPr>
        <w:t xml:space="preserve"> </w:t>
      </w:r>
      <w:r>
        <w:t xml:space="preserve">Expositus von Lacken, wurde zusätzlich zum Pfarrprovisor von St. Peter am </w:t>
      </w:r>
      <w:proofErr w:type="spellStart"/>
      <w:r>
        <w:t>Wimberg</w:t>
      </w:r>
      <w:proofErr w:type="spellEnd"/>
      <w:r>
        <w:t xml:space="preserve"> bestellt in Nachfolge von </w:t>
      </w:r>
      <w:proofErr w:type="spellStart"/>
      <w:r w:rsidRPr="00D113D0">
        <w:rPr>
          <w:b/>
        </w:rPr>
        <w:t>KonsR</w:t>
      </w:r>
      <w:proofErr w:type="spellEnd"/>
      <w:r w:rsidRPr="00D113D0">
        <w:rPr>
          <w:b/>
        </w:rPr>
        <w:t xml:space="preserve"> Mag. Karl </w:t>
      </w:r>
      <w:proofErr w:type="spellStart"/>
      <w:r w:rsidRPr="00D113D0">
        <w:rPr>
          <w:b/>
        </w:rPr>
        <w:t>Arbeithuber</w:t>
      </w:r>
      <w:proofErr w:type="spellEnd"/>
      <w:r>
        <w:t xml:space="preserve"> </w:t>
      </w:r>
      <w:proofErr w:type="spellStart"/>
      <w:r w:rsidRPr="00D113D0">
        <w:rPr>
          <w:b/>
        </w:rPr>
        <w:t>CanReg</w:t>
      </w:r>
      <w:proofErr w:type="spellEnd"/>
      <w:r>
        <w:t>, welcher als Pfarrer entpflichtet wurde. Er bleibt weiterhin Pfarrer in Niederwaldkirchen.</w:t>
      </w:r>
    </w:p>
    <w:p w:rsidR="009616A4" w:rsidRDefault="009616A4" w:rsidP="009616A4"/>
    <w:p w:rsidR="009616A4" w:rsidRDefault="009616A4" w:rsidP="009616A4">
      <w:pPr>
        <w:pStyle w:val="Listenabsatz"/>
        <w:rPr>
          <w:rFonts w:ascii="Arial" w:hAnsi="Arial" w:cs="Arial"/>
          <w:b/>
        </w:rPr>
      </w:pPr>
    </w:p>
    <w:p w:rsidR="009616A4" w:rsidRPr="00AA108F" w:rsidRDefault="009616A4" w:rsidP="009616A4">
      <w:pPr>
        <w:rPr>
          <w:b/>
        </w:rPr>
      </w:pPr>
      <w:r w:rsidRPr="00AA108F">
        <w:rPr>
          <w:b/>
        </w:rPr>
        <w:t>Mit 1. April 2018</w:t>
      </w:r>
    </w:p>
    <w:p w:rsidR="009616A4" w:rsidRDefault="009616A4" w:rsidP="009616A4">
      <w:pPr>
        <w:pStyle w:val="Listenabsatz"/>
        <w:ind w:left="0"/>
        <w:rPr>
          <w:rFonts w:ascii="Arial" w:hAnsi="Arial" w:cs="Arial"/>
          <w:b/>
          <w:u w:val="single"/>
        </w:rPr>
      </w:pPr>
    </w:p>
    <w:p w:rsidR="009616A4" w:rsidRDefault="009616A4" w:rsidP="009616A4">
      <w:r w:rsidRPr="00257E91">
        <w:rPr>
          <w:b/>
        </w:rPr>
        <w:t xml:space="preserve">Mag. P. Gottlieb Georg </w:t>
      </w:r>
      <w:proofErr w:type="spellStart"/>
      <w:r w:rsidRPr="00257E91">
        <w:rPr>
          <w:b/>
        </w:rPr>
        <w:t>Bakowski</w:t>
      </w:r>
      <w:proofErr w:type="spellEnd"/>
      <w:r>
        <w:t xml:space="preserve"> </w:t>
      </w:r>
      <w:r w:rsidRPr="00CF4C44">
        <w:rPr>
          <w:b/>
        </w:rPr>
        <w:t xml:space="preserve">OFM </w:t>
      </w:r>
      <w:r>
        <w:t xml:space="preserve">wurde zum Pfarradministrator in </w:t>
      </w:r>
      <w:proofErr w:type="spellStart"/>
      <w:r>
        <w:t>Franking</w:t>
      </w:r>
      <w:proofErr w:type="spellEnd"/>
      <w:r>
        <w:t xml:space="preserve"> und </w:t>
      </w:r>
      <w:proofErr w:type="spellStart"/>
      <w:r>
        <w:t>Haigermoos</w:t>
      </w:r>
      <w:proofErr w:type="spellEnd"/>
      <w:r>
        <w:t xml:space="preserve"> bestellt und zugleich als Kooperator entpflichtet in Nachfolge von </w:t>
      </w:r>
      <w:proofErr w:type="spellStart"/>
      <w:r w:rsidRPr="00257E91">
        <w:rPr>
          <w:b/>
        </w:rPr>
        <w:t>Kap.Kan</w:t>
      </w:r>
      <w:proofErr w:type="spellEnd"/>
      <w:r w:rsidRPr="00257E91">
        <w:rPr>
          <w:b/>
        </w:rPr>
        <w:t xml:space="preserve">. </w:t>
      </w:r>
      <w:proofErr w:type="spellStart"/>
      <w:r w:rsidRPr="00257E91">
        <w:rPr>
          <w:b/>
        </w:rPr>
        <w:t>KonsR</w:t>
      </w:r>
      <w:proofErr w:type="spellEnd"/>
      <w:r w:rsidRPr="00257E91">
        <w:rPr>
          <w:b/>
        </w:rPr>
        <w:t xml:space="preserve"> Johann </w:t>
      </w:r>
      <w:proofErr w:type="spellStart"/>
      <w:r w:rsidRPr="00257E91">
        <w:rPr>
          <w:b/>
        </w:rPr>
        <w:t>Schausberger</w:t>
      </w:r>
      <w:proofErr w:type="spellEnd"/>
      <w:r>
        <w:t>, welcher als Pfarrprovisor entpflichtet wurde.</w:t>
      </w:r>
    </w:p>
    <w:p w:rsidR="009616A4" w:rsidRDefault="009616A4" w:rsidP="009616A4">
      <w:pPr>
        <w:spacing w:before="80"/>
      </w:pPr>
      <w:proofErr w:type="spellStart"/>
      <w:r w:rsidRPr="00257E91">
        <w:rPr>
          <w:b/>
        </w:rPr>
        <w:t>Kap.Kan</w:t>
      </w:r>
      <w:proofErr w:type="spellEnd"/>
      <w:r w:rsidRPr="00257E91">
        <w:rPr>
          <w:b/>
        </w:rPr>
        <w:t xml:space="preserve">. </w:t>
      </w:r>
      <w:proofErr w:type="spellStart"/>
      <w:r w:rsidRPr="00257E91">
        <w:rPr>
          <w:b/>
        </w:rPr>
        <w:t>KonsR</w:t>
      </w:r>
      <w:proofErr w:type="spellEnd"/>
      <w:r w:rsidRPr="00257E91">
        <w:rPr>
          <w:b/>
        </w:rPr>
        <w:t xml:space="preserve"> Johann </w:t>
      </w:r>
      <w:proofErr w:type="spellStart"/>
      <w:r w:rsidRPr="00257E91">
        <w:rPr>
          <w:b/>
        </w:rPr>
        <w:t>Schausberger</w:t>
      </w:r>
      <w:proofErr w:type="spellEnd"/>
      <w:r w:rsidRPr="004A484A">
        <w:t xml:space="preserve">, </w:t>
      </w:r>
      <w:r>
        <w:t xml:space="preserve">Pfarrer in St. </w:t>
      </w:r>
      <w:proofErr w:type="spellStart"/>
      <w:r>
        <w:t>Pantaleon</w:t>
      </w:r>
      <w:proofErr w:type="spellEnd"/>
      <w:r>
        <w:t xml:space="preserve"> und </w:t>
      </w:r>
      <w:proofErr w:type="spellStart"/>
      <w:r>
        <w:t>Riedersbach</w:t>
      </w:r>
      <w:proofErr w:type="spellEnd"/>
      <w:r>
        <w:t xml:space="preserve"> sowie Dechant des </w:t>
      </w:r>
      <w:proofErr w:type="spellStart"/>
      <w:r>
        <w:t>Dekanates</w:t>
      </w:r>
      <w:proofErr w:type="spellEnd"/>
      <w:r>
        <w:t xml:space="preserve"> Ostermiething, wurde zusätzlich zum Pfarrprovisor von Maria Ach und Hochburg bestellt in Nachfolge von </w:t>
      </w:r>
      <w:r w:rsidRPr="00257E91">
        <w:rPr>
          <w:b/>
        </w:rPr>
        <w:t>Mag. Dr. Siegfried Plasser</w:t>
      </w:r>
      <w:r>
        <w:t>.</w:t>
      </w:r>
    </w:p>
    <w:p w:rsidR="009616A4" w:rsidRDefault="009616A4" w:rsidP="009616A4">
      <w:pPr>
        <w:spacing w:before="80"/>
      </w:pPr>
      <w:r>
        <w:rPr>
          <w:b/>
        </w:rPr>
        <w:t xml:space="preserve">Mag. Dr. </w:t>
      </w:r>
      <w:r w:rsidRPr="00257E91">
        <w:rPr>
          <w:b/>
        </w:rPr>
        <w:t>Siegfried Plasser</w:t>
      </w:r>
      <w:r>
        <w:t xml:space="preserve"> wurde als Pfarrmoderator in Maria Ach und Hochburg entpflichtet und zum Kurat im Dekanat Ostermiething bestellt.</w:t>
      </w:r>
    </w:p>
    <w:p w:rsidR="009616A4" w:rsidRDefault="009616A4" w:rsidP="009616A4">
      <w:pPr>
        <w:rPr>
          <w:b/>
        </w:rPr>
      </w:pPr>
    </w:p>
    <w:p w:rsidR="009616A4" w:rsidRDefault="009616A4" w:rsidP="009616A4"/>
    <w:p w:rsidR="009616A4" w:rsidRDefault="009616A4" w:rsidP="009616A4">
      <w:pPr>
        <w:rPr>
          <w:b/>
        </w:rPr>
      </w:pPr>
      <w:r>
        <w:rPr>
          <w:b/>
        </w:rPr>
        <w:t>Mit 1. Mai</w:t>
      </w:r>
      <w:r w:rsidRPr="0086350D">
        <w:rPr>
          <w:b/>
        </w:rPr>
        <w:t xml:space="preserve"> 2018</w:t>
      </w:r>
    </w:p>
    <w:p w:rsidR="009616A4" w:rsidRDefault="009616A4" w:rsidP="009616A4">
      <w:pPr>
        <w:ind w:left="720"/>
        <w:rPr>
          <w:b/>
        </w:rPr>
      </w:pPr>
    </w:p>
    <w:p w:rsidR="009616A4" w:rsidRDefault="009616A4" w:rsidP="009616A4">
      <w:pPr>
        <w:pStyle w:val="Listenabsatz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GR Mag. Walter </w:t>
      </w:r>
      <w:proofErr w:type="spellStart"/>
      <w:r>
        <w:rPr>
          <w:rFonts w:ascii="Arial" w:hAnsi="Arial" w:cs="Arial"/>
          <w:b/>
        </w:rPr>
        <w:t>Miggisch</w:t>
      </w:r>
      <w:proofErr w:type="spellEnd"/>
      <w:r w:rsidRPr="004A484A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B70EC0">
        <w:rPr>
          <w:rFonts w:ascii="Arial" w:hAnsi="Arial" w:cs="Arial"/>
        </w:rPr>
        <w:t xml:space="preserve">Pfarrer in </w:t>
      </w:r>
      <w:proofErr w:type="spellStart"/>
      <w:r w:rsidRPr="00B70EC0">
        <w:rPr>
          <w:rFonts w:ascii="Arial" w:hAnsi="Arial" w:cs="Arial"/>
        </w:rPr>
        <w:t>Altschwendt</w:t>
      </w:r>
      <w:proofErr w:type="spellEnd"/>
      <w:r w:rsidRPr="00B70EC0">
        <w:rPr>
          <w:rFonts w:ascii="Arial" w:hAnsi="Arial" w:cs="Arial"/>
        </w:rPr>
        <w:t xml:space="preserve"> und St. Willibald sowie Pfarrmoderator von Zell an der </w:t>
      </w:r>
      <w:proofErr w:type="spellStart"/>
      <w:r w:rsidRPr="00B70EC0">
        <w:rPr>
          <w:rFonts w:ascii="Arial" w:hAnsi="Arial" w:cs="Arial"/>
        </w:rPr>
        <w:t>Pram</w:t>
      </w:r>
      <w:proofErr w:type="spellEnd"/>
      <w:r w:rsidRPr="00B70EC0">
        <w:rPr>
          <w:rFonts w:ascii="Arial" w:hAnsi="Arial" w:cs="Arial"/>
        </w:rPr>
        <w:t>, w</w:t>
      </w:r>
      <w:r>
        <w:rPr>
          <w:rFonts w:ascii="Arial" w:hAnsi="Arial" w:cs="Arial"/>
        </w:rPr>
        <w:t>ur</w:t>
      </w:r>
      <w:r w:rsidRPr="00B70EC0">
        <w:rPr>
          <w:rFonts w:ascii="Arial" w:hAnsi="Arial" w:cs="Arial"/>
        </w:rPr>
        <w:t>d</w:t>
      </w:r>
      <w:r>
        <w:rPr>
          <w:rFonts w:ascii="Arial" w:hAnsi="Arial" w:cs="Arial"/>
        </w:rPr>
        <w:t>e</w:t>
      </w:r>
      <w:r w:rsidRPr="00B70EC0">
        <w:rPr>
          <w:rFonts w:ascii="Arial" w:hAnsi="Arial" w:cs="Arial"/>
        </w:rPr>
        <w:t xml:space="preserve"> zum Pfarrmoderator von Raab bestellt</w:t>
      </w:r>
      <w:r>
        <w:rPr>
          <w:rFonts w:ascii="Arial" w:hAnsi="Arial" w:cs="Arial"/>
        </w:rPr>
        <w:t xml:space="preserve"> </w:t>
      </w:r>
      <w:r w:rsidRPr="00B70EC0">
        <w:rPr>
          <w:rFonts w:ascii="Arial" w:hAnsi="Arial" w:cs="Arial"/>
        </w:rPr>
        <w:t>in Zusammenarbeit mit Pfarrassistentin Dipl.-Päd.</w:t>
      </w:r>
      <w:r>
        <w:rPr>
          <w:rFonts w:ascii="Arial" w:hAnsi="Arial" w:cs="Arial"/>
          <w:vertAlign w:val="superscript"/>
        </w:rPr>
        <w:t>in</w:t>
      </w:r>
      <w:r w:rsidRPr="00B70EC0">
        <w:rPr>
          <w:rFonts w:ascii="Arial" w:hAnsi="Arial" w:cs="Arial"/>
        </w:rPr>
        <w:t xml:space="preserve"> Katharina </w:t>
      </w:r>
      <w:proofErr w:type="spellStart"/>
      <w:r w:rsidRPr="00B70EC0">
        <w:rPr>
          <w:rFonts w:ascii="Arial" w:hAnsi="Arial" w:cs="Arial"/>
        </w:rPr>
        <w:t>Samhaber</w:t>
      </w:r>
      <w:proofErr w:type="spellEnd"/>
      <w:r>
        <w:rPr>
          <w:rFonts w:ascii="Arial" w:hAnsi="Arial" w:cs="Arial"/>
        </w:rPr>
        <w:t>. Zugleich wurde er dort als Pfarrer entpflichtet.</w:t>
      </w:r>
    </w:p>
    <w:p w:rsidR="009616A4" w:rsidRDefault="009616A4" w:rsidP="009616A4">
      <w:pPr>
        <w:pStyle w:val="Listenabsatz"/>
        <w:ind w:left="0"/>
        <w:rPr>
          <w:rFonts w:ascii="Arial" w:hAnsi="Arial" w:cs="Arial"/>
        </w:rPr>
      </w:pPr>
    </w:p>
    <w:p w:rsidR="009616A4" w:rsidRDefault="009616A4" w:rsidP="009616A4">
      <w:pPr>
        <w:rPr>
          <w:b/>
        </w:rPr>
      </w:pPr>
    </w:p>
    <w:p w:rsidR="009616A4" w:rsidRDefault="009616A4" w:rsidP="009616A4">
      <w:pPr>
        <w:rPr>
          <w:b/>
        </w:rPr>
      </w:pPr>
      <w:r>
        <w:rPr>
          <w:b/>
        </w:rPr>
        <w:t>Mit 1. Juli 2018</w:t>
      </w:r>
    </w:p>
    <w:p w:rsidR="009616A4" w:rsidRDefault="009616A4" w:rsidP="009616A4">
      <w:pPr>
        <w:rPr>
          <w:b/>
        </w:rPr>
      </w:pPr>
    </w:p>
    <w:p w:rsidR="009616A4" w:rsidRPr="00123F8B" w:rsidRDefault="009616A4" w:rsidP="009616A4">
      <w:r>
        <w:rPr>
          <w:b/>
        </w:rPr>
        <w:t xml:space="preserve">Mag. Francis </w:t>
      </w:r>
      <w:proofErr w:type="spellStart"/>
      <w:r>
        <w:rPr>
          <w:b/>
        </w:rPr>
        <w:t>Abanobi</w:t>
      </w:r>
      <w:proofErr w:type="spellEnd"/>
      <w:r w:rsidRPr="004A484A">
        <w:t>,</w:t>
      </w:r>
      <w:r>
        <w:rPr>
          <w:b/>
        </w:rPr>
        <w:t xml:space="preserve"> </w:t>
      </w:r>
      <w:r w:rsidRPr="00123F8B">
        <w:t xml:space="preserve">Priester der Diözese </w:t>
      </w:r>
      <w:proofErr w:type="spellStart"/>
      <w:r w:rsidRPr="00123F8B">
        <w:t>Awka</w:t>
      </w:r>
      <w:proofErr w:type="spellEnd"/>
      <w:r>
        <w:t>/Nigeria</w:t>
      </w:r>
      <w:r w:rsidRPr="00DA3921">
        <w:t>, Neupriester 2018, wird</w:t>
      </w:r>
      <w:r w:rsidRPr="00123F8B">
        <w:t xml:space="preserve"> </w:t>
      </w:r>
      <w:r>
        <w:t xml:space="preserve">zum Kooperator </w:t>
      </w:r>
      <w:r w:rsidRPr="00345D2D">
        <w:t>in</w:t>
      </w:r>
      <w:r>
        <w:t xml:space="preserve"> </w:t>
      </w:r>
      <w:proofErr w:type="spellStart"/>
      <w:r>
        <w:t>Perg</w:t>
      </w:r>
      <w:proofErr w:type="spellEnd"/>
      <w:r>
        <w:t xml:space="preserve"> bestellt. Ab </w:t>
      </w:r>
      <w:r w:rsidRPr="00E80455">
        <w:rPr>
          <w:b/>
        </w:rPr>
        <w:t>1. September 2018</w:t>
      </w:r>
      <w:r>
        <w:t xml:space="preserve"> wird er </w:t>
      </w:r>
      <w:r w:rsidRPr="00123F8B">
        <w:t>zum Koo</w:t>
      </w:r>
      <w:r>
        <w:t xml:space="preserve">perator von Maria </w:t>
      </w:r>
      <w:proofErr w:type="spellStart"/>
      <w:r>
        <w:t>Schmolln</w:t>
      </w:r>
      <w:proofErr w:type="spellEnd"/>
      <w:r>
        <w:t>, Roß</w:t>
      </w:r>
      <w:r w:rsidRPr="00123F8B">
        <w:t xml:space="preserve">bach und </w:t>
      </w:r>
      <w:proofErr w:type="spellStart"/>
      <w:r w:rsidRPr="00123F8B">
        <w:t>Treubach</w:t>
      </w:r>
      <w:proofErr w:type="spellEnd"/>
      <w:r w:rsidRPr="00123F8B">
        <w:t xml:space="preserve"> </w:t>
      </w:r>
      <w:r>
        <w:t>ernannt</w:t>
      </w:r>
      <w:r w:rsidRPr="00A901A0">
        <w:t xml:space="preserve"> </w:t>
      </w:r>
      <w:r>
        <w:t xml:space="preserve">und zugleich als Kooperator von </w:t>
      </w:r>
      <w:proofErr w:type="spellStart"/>
      <w:r>
        <w:t>Perg</w:t>
      </w:r>
      <w:proofErr w:type="spellEnd"/>
      <w:r>
        <w:t xml:space="preserve"> entpflichtet</w:t>
      </w:r>
      <w:r w:rsidRPr="00123F8B">
        <w:t>.</w:t>
      </w:r>
    </w:p>
    <w:p w:rsidR="009616A4" w:rsidRDefault="009616A4" w:rsidP="009616A4">
      <w:pPr>
        <w:rPr>
          <w:b/>
        </w:rPr>
      </w:pPr>
    </w:p>
    <w:p w:rsidR="009616A4" w:rsidRDefault="009616A4" w:rsidP="009616A4">
      <w:pPr>
        <w:rPr>
          <w:b/>
        </w:rPr>
      </w:pPr>
      <w:r>
        <w:rPr>
          <w:b/>
        </w:rPr>
        <w:t xml:space="preserve">Mag. </w:t>
      </w:r>
      <w:proofErr w:type="spellStart"/>
      <w:r>
        <w:rPr>
          <w:b/>
        </w:rPr>
        <w:t>Maximus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Nwolisa</w:t>
      </w:r>
      <w:proofErr w:type="spellEnd"/>
      <w:r w:rsidRPr="004A484A">
        <w:t>,</w:t>
      </w:r>
      <w:r>
        <w:rPr>
          <w:b/>
        </w:rPr>
        <w:t xml:space="preserve"> </w:t>
      </w:r>
      <w:r w:rsidRPr="00123F8B">
        <w:t xml:space="preserve">Priester der Diözese </w:t>
      </w:r>
      <w:proofErr w:type="spellStart"/>
      <w:r w:rsidRPr="00123F8B">
        <w:t>Awka</w:t>
      </w:r>
      <w:proofErr w:type="spellEnd"/>
      <w:r>
        <w:t>/</w:t>
      </w:r>
      <w:r w:rsidRPr="00DA3921">
        <w:t>Nigeria, Neupriester 2018, wird zum</w:t>
      </w:r>
      <w:r w:rsidRPr="00123F8B">
        <w:t xml:space="preserve"> </w:t>
      </w:r>
      <w:r w:rsidRPr="00345D2D">
        <w:t>Kooperator in St</w:t>
      </w:r>
      <w:r>
        <w:t xml:space="preserve">. Georgen im </w:t>
      </w:r>
      <w:proofErr w:type="spellStart"/>
      <w:r>
        <w:t>Attergau</w:t>
      </w:r>
      <w:proofErr w:type="spellEnd"/>
      <w:r>
        <w:t xml:space="preserve"> bestellt. Ab </w:t>
      </w:r>
      <w:r w:rsidRPr="00E80455">
        <w:rPr>
          <w:b/>
        </w:rPr>
        <w:t>1. September 2018</w:t>
      </w:r>
      <w:r>
        <w:t xml:space="preserve"> wird er zum Kooperator </w:t>
      </w:r>
      <w:r w:rsidRPr="00123F8B">
        <w:t>von Braunau-Maria Königin, Braunau-</w:t>
      </w:r>
      <w:proofErr w:type="spellStart"/>
      <w:r w:rsidRPr="00123F8B">
        <w:t>Ranshofen</w:t>
      </w:r>
      <w:proofErr w:type="spellEnd"/>
      <w:r w:rsidRPr="00123F8B">
        <w:t>, Braunau-St.</w:t>
      </w:r>
      <w:r>
        <w:t xml:space="preserve"> Franziskus und</w:t>
      </w:r>
      <w:r w:rsidRPr="00123F8B">
        <w:t xml:space="preserve"> Braunau-St.</w:t>
      </w:r>
      <w:r>
        <w:t xml:space="preserve"> </w:t>
      </w:r>
      <w:r w:rsidRPr="00123F8B">
        <w:t xml:space="preserve">Stephan </w:t>
      </w:r>
      <w:r>
        <w:t xml:space="preserve">ernannt und zugleich als Kooperator von St. Georgen im </w:t>
      </w:r>
      <w:proofErr w:type="spellStart"/>
      <w:r>
        <w:t>Attergau</w:t>
      </w:r>
      <w:proofErr w:type="spellEnd"/>
      <w:r>
        <w:t xml:space="preserve"> entpflichtet</w:t>
      </w:r>
      <w:r w:rsidRPr="00123F8B">
        <w:t>.</w:t>
      </w:r>
    </w:p>
    <w:p w:rsidR="009616A4" w:rsidRDefault="009616A4" w:rsidP="009616A4">
      <w:pPr>
        <w:rPr>
          <w:b/>
        </w:rPr>
      </w:pPr>
    </w:p>
    <w:p w:rsidR="009616A4" w:rsidRPr="00117F2D" w:rsidRDefault="009616A4" w:rsidP="009616A4">
      <w:r>
        <w:rPr>
          <w:b/>
        </w:rPr>
        <w:t xml:space="preserve">P. Brian Fernandes SFX </w:t>
      </w:r>
      <w:r w:rsidRPr="00117F2D">
        <w:t xml:space="preserve">wird als Pfarradministrator </w:t>
      </w:r>
      <w:r>
        <w:t xml:space="preserve">in </w:t>
      </w:r>
      <w:r w:rsidRPr="00117F2D">
        <w:t>Steyr-Hl. Familie, Steyr-St. Michael und Steyr-St.</w:t>
      </w:r>
      <w:r>
        <w:t xml:space="preserve"> </w:t>
      </w:r>
      <w:r w:rsidRPr="00117F2D">
        <w:t>Anna</w:t>
      </w:r>
      <w:r>
        <w:t xml:space="preserve"> entpflichtet, er beendet seinen Dienst in der Diözese Linz </w:t>
      </w:r>
      <w:r w:rsidRPr="00117F2D">
        <w:t>und kehrt nach Indien zurück.</w:t>
      </w:r>
    </w:p>
    <w:p w:rsidR="009616A4" w:rsidRDefault="009616A4" w:rsidP="009616A4">
      <w:r>
        <w:rPr>
          <w:b/>
        </w:rPr>
        <w:t>P. Ransom Pereira SFX</w:t>
      </w:r>
      <w:r w:rsidRPr="004A484A">
        <w:t xml:space="preserve">, </w:t>
      </w:r>
      <w:r w:rsidRPr="003A2E73">
        <w:t>bisher Kooperator,</w:t>
      </w:r>
      <w:r>
        <w:rPr>
          <w:b/>
        </w:rPr>
        <w:t xml:space="preserve"> </w:t>
      </w:r>
      <w:r w:rsidRPr="00117F2D">
        <w:t>wird zum Pfarradministrator in Steyr-Hl. Familie,</w:t>
      </w:r>
      <w:r>
        <w:t xml:space="preserve"> </w:t>
      </w:r>
      <w:r w:rsidRPr="00117F2D">
        <w:t xml:space="preserve">Steyr-St. Michael und </w:t>
      </w:r>
      <w:r>
        <w:t xml:space="preserve">der </w:t>
      </w:r>
      <w:r w:rsidRPr="00117F2D">
        <w:t>Expositur Steyr-St.</w:t>
      </w:r>
      <w:r>
        <w:t xml:space="preserve"> </w:t>
      </w:r>
      <w:r w:rsidRPr="00117F2D">
        <w:t xml:space="preserve">Anna bestellt in Nachfolge von </w:t>
      </w:r>
      <w:r w:rsidRPr="00117F2D">
        <w:rPr>
          <w:b/>
        </w:rPr>
        <w:t>P. Brian Fernandes SFX</w:t>
      </w:r>
      <w:r>
        <w:t>.</w:t>
      </w:r>
    </w:p>
    <w:p w:rsidR="009616A4" w:rsidRDefault="009616A4" w:rsidP="009616A4"/>
    <w:p w:rsidR="009616A4" w:rsidRPr="0005235A" w:rsidRDefault="009616A4" w:rsidP="009616A4">
      <w:pPr>
        <w:rPr>
          <w:i/>
        </w:rPr>
      </w:pPr>
      <w:r w:rsidRPr="0005235A">
        <w:rPr>
          <w:i/>
        </w:rPr>
        <w:t>Stift St. Florian</w:t>
      </w:r>
    </w:p>
    <w:p w:rsidR="009616A4" w:rsidRDefault="009616A4" w:rsidP="009616A4">
      <w:proofErr w:type="spellStart"/>
      <w:r w:rsidRPr="002D6C3E">
        <w:rPr>
          <w:b/>
        </w:rPr>
        <w:t>KonsR</w:t>
      </w:r>
      <w:proofErr w:type="spellEnd"/>
      <w:r w:rsidRPr="002D6C3E">
        <w:rPr>
          <w:b/>
        </w:rPr>
        <w:t xml:space="preserve"> Franz Lang </w:t>
      </w:r>
      <w:proofErr w:type="spellStart"/>
      <w:r w:rsidRPr="002D6C3E">
        <w:rPr>
          <w:b/>
        </w:rPr>
        <w:t>CanReg</w:t>
      </w:r>
      <w:proofErr w:type="spellEnd"/>
      <w:r>
        <w:t xml:space="preserve"> wird als Kooperator in Asten entpflichtet und tritt in den dauernden Ruhestand.</w:t>
      </w:r>
    </w:p>
    <w:p w:rsidR="009616A4" w:rsidRPr="00117F2D" w:rsidRDefault="009616A4" w:rsidP="009616A4"/>
    <w:p w:rsidR="009616A4" w:rsidRDefault="009616A4" w:rsidP="009616A4">
      <w:pPr>
        <w:rPr>
          <w:b/>
        </w:rPr>
      </w:pPr>
    </w:p>
    <w:p w:rsidR="009616A4" w:rsidRDefault="009616A4" w:rsidP="009616A4">
      <w:pPr>
        <w:rPr>
          <w:b/>
        </w:rPr>
      </w:pPr>
      <w:r>
        <w:rPr>
          <w:b/>
        </w:rPr>
        <w:t>Mit 1. September</w:t>
      </w:r>
      <w:r w:rsidRPr="0086350D">
        <w:rPr>
          <w:b/>
        </w:rPr>
        <w:t xml:space="preserve"> 2018</w:t>
      </w:r>
    </w:p>
    <w:p w:rsidR="009616A4" w:rsidRDefault="009616A4" w:rsidP="009616A4">
      <w:pPr>
        <w:rPr>
          <w:b/>
        </w:rPr>
      </w:pPr>
    </w:p>
    <w:p w:rsidR="009616A4" w:rsidRPr="00B86568" w:rsidRDefault="009616A4" w:rsidP="009616A4">
      <w:r w:rsidRPr="00B13CE5">
        <w:rPr>
          <w:b/>
          <w:bCs/>
        </w:rPr>
        <w:t>Mag.</w:t>
      </w:r>
      <w:r w:rsidRPr="00E80455">
        <w:rPr>
          <w:b/>
          <w:bCs/>
        </w:rPr>
        <w:t xml:space="preserve"> </w:t>
      </w:r>
      <w:r w:rsidRPr="00B13CE5">
        <w:rPr>
          <w:b/>
          <w:bCs/>
        </w:rPr>
        <w:t>Krzysztof</w:t>
      </w:r>
      <w:r>
        <w:t xml:space="preserve"> </w:t>
      </w:r>
      <w:proofErr w:type="spellStart"/>
      <w:r w:rsidRPr="00B13CE5">
        <w:rPr>
          <w:b/>
          <w:bCs/>
        </w:rPr>
        <w:t>Mielnik</w:t>
      </w:r>
      <w:proofErr w:type="spellEnd"/>
      <w:r w:rsidRPr="004A484A">
        <w:rPr>
          <w:bCs/>
        </w:rPr>
        <w:t xml:space="preserve">, </w:t>
      </w:r>
      <w:r w:rsidRPr="00714638">
        <w:rPr>
          <w:bCs/>
        </w:rPr>
        <w:t xml:space="preserve">Pfarradministrator in Mettmach und Pfarrmoderator von </w:t>
      </w:r>
      <w:proofErr w:type="spellStart"/>
      <w:r w:rsidRPr="00714638">
        <w:rPr>
          <w:bCs/>
        </w:rPr>
        <w:t>Mehrnbach</w:t>
      </w:r>
      <w:proofErr w:type="spellEnd"/>
      <w:r w:rsidRPr="00714638">
        <w:rPr>
          <w:bCs/>
        </w:rPr>
        <w:t>, wird zum De</w:t>
      </w:r>
      <w:r w:rsidRPr="007E2878">
        <w:rPr>
          <w:bCs/>
        </w:rPr>
        <w:t xml:space="preserve">chant des </w:t>
      </w:r>
      <w:proofErr w:type="spellStart"/>
      <w:r w:rsidRPr="007E2878">
        <w:rPr>
          <w:bCs/>
        </w:rPr>
        <w:t>Dekanates</w:t>
      </w:r>
      <w:proofErr w:type="spellEnd"/>
      <w:r w:rsidRPr="007E2878">
        <w:rPr>
          <w:bCs/>
        </w:rPr>
        <w:t xml:space="preserve"> </w:t>
      </w:r>
      <w:proofErr w:type="spellStart"/>
      <w:r w:rsidRPr="007E2878">
        <w:rPr>
          <w:bCs/>
        </w:rPr>
        <w:t>Aspach</w:t>
      </w:r>
      <w:proofErr w:type="spellEnd"/>
      <w:r w:rsidRPr="007E2878">
        <w:rPr>
          <w:bCs/>
        </w:rPr>
        <w:t xml:space="preserve"> bestellt </w:t>
      </w:r>
      <w:r>
        <w:rPr>
          <w:bCs/>
        </w:rPr>
        <w:t xml:space="preserve">in Nachfolge von </w:t>
      </w:r>
      <w:r w:rsidRPr="002072A5">
        <w:rPr>
          <w:b/>
        </w:rPr>
        <w:t xml:space="preserve">GR Mag. Alfred </w:t>
      </w:r>
      <w:proofErr w:type="spellStart"/>
      <w:r w:rsidRPr="002072A5">
        <w:rPr>
          <w:b/>
        </w:rPr>
        <w:t>Gattringer</w:t>
      </w:r>
      <w:proofErr w:type="spellEnd"/>
      <w:r w:rsidRPr="00B86568">
        <w:t>.</w:t>
      </w:r>
    </w:p>
    <w:p w:rsidR="009616A4" w:rsidRPr="007E2878" w:rsidRDefault="009616A4" w:rsidP="009616A4"/>
    <w:p w:rsidR="009616A4" w:rsidRPr="000A58C8" w:rsidRDefault="009616A4" w:rsidP="009616A4">
      <w:pPr>
        <w:rPr>
          <w:b/>
        </w:rPr>
      </w:pPr>
      <w:proofErr w:type="spellStart"/>
      <w:r>
        <w:rPr>
          <w:b/>
        </w:rPr>
        <w:t>KonsR</w:t>
      </w:r>
      <w:proofErr w:type="spellEnd"/>
      <w:r>
        <w:rPr>
          <w:b/>
        </w:rPr>
        <w:t xml:space="preserve"> Mag. Christian </w:t>
      </w:r>
      <w:proofErr w:type="spellStart"/>
      <w:r>
        <w:rPr>
          <w:b/>
        </w:rPr>
        <w:t>Öhler</w:t>
      </w:r>
      <w:proofErr w:type="spellEnd"/>
      <w:r>
        <w:rPr>
          <w:b/>
        </w:rPr>
        <w:t xml:space="preserve"> </w:t>
      </w:r>
      <w:r w:rsidRPr="000A58C8">
        <w:t xml:space="preserve">wird zum Regionaldechant </w:t>
      </w:r>
      <w:r>
        <w:t>für das</w:t>
      </w:r>
      <w:r w:rsidRPr="000A58C8">
        <w:t xml:space="preserve"> </w:t>
      </w:r>
      <w:proofErr w:type="spellStart"/>
      <w:r w:rsidRPr="000A58C8">
        <w:t>Traunviertel</w:t>
      </w:r>
      <w:proofErr w:type="spellEnd"/>
      <w:r w:rsidRPr="000A58C8">
        <w:t xml:space="preserve"> ernannt</w:t>
      </w:r>
      <w:r>
        <w:t xml:space="preserve"> in Nachfolge von </w:t>
      </w:r>
      <w:proofErr w:type="spellStart"/>
      <w:r>
        <w:rPr>
          <w:b/>
        </w:rPr>
        <w:t>Msgr</w:t>
      </w:r>
      <w:proofErr w:type="spellEnd"/>
      <w:r>
        <w:rPr>
          <w:b/>
        </w:rPr>
        <w:t xml:space="preserve">. </w:t>
      </w:r>
      <w:r w:rsidRPr="000A58C8">
        <w:rPr>
          <w:b/>
        </w:rPr>
        <w:t xml:space="preserve">Alois </w:t>
      </w:r>
      <w:proofErr w:type="spellStart"/>
      <w:r w:rsidRPr="000A58C8">
        <w:rPr>
          <w:b/>
        </w:rPr>
        <w:t>Rockenschaub</w:t>
      </w:r>
      <w:proofErr w:type="spellEnd"/>
      <w:r w:rsidRPr="000A58C8">
        <w:rPr>
          <w:b/>
        </w:rPr>
        <w:t>.</w:t>
      </w:r>
    </w:p>
    <w:p w:rsidR="009616A4" w:rsidRDefault="009616A4" w:rsidP="009616A4">
      <w:pPr>
        <w:pStyle w:val="Listenabsatz"/>
        <w:ind w:left="0"/>
        <w:rPr>
          <w:rFonts w:ascii="Arial" w:hAnsi="Arial" w:cs="Arial"/>
        </w:rPr>
      </w:pPr>
    </w:p>
    <w:p w:rsidR="009616A4" w:rsidRPr="00B86568" w:rsidRDefault="009616A4" w:rsidP="009616A4">
      <w:pPr>
        <w:pStyle w:val="Listenabsatz"/>
        <w:ind w:left="0"/>
        <w:rPr>
          <w:rFonts w:ascii="Arial" w:hAnsi="Arial" w:cs="Arial"/>
        </w:rPr>
      </w:pPr>
      <w:proofErr w:type="spellStart"/>
      <w:r>
        <w:rPr>
          <w:rFonts w:ascii="Arial" w:hAnsi="Arial" w:cs="Arial"/>
          <w:b/>
        </w:rPr>
        <w:t>KonsR</w:t>
      </w:r>
      <w:proofErr w:type="spellEnd"/>
      <w:r>
        <w:rPr>
          <w:rFonts w:ascii="Arial" w:hAnsi="Arial" w:cs="Arial"/>
          <w:b/>
        </w:rPr>
        <w:t xml:space="preserve"> Mag. Franz </w:t>
      </w:r>
      <w:proofErr w:type="spellStart"/>
      <w:r>
        <w:rPr>
          <w:rFonts w:ascii="Arial" w:hAnsi="Arial" w:cs="Arial"/>
          <w:b/>
        </w:rPr>
        <w:t>Benezeder</w:t>
      </w:r>
      <w:proofErr w:type="spellEnd"/>
      <w:r w:rsidRPr="00B70EC0">
        <w:rPr>
          <w:rFonts w:ascii="Arial" w:hAnsi="Arial" w:cs="Arial"/>
        </w:rPr>
        <w:t xml:space="preserve"> wird zum Pfarr</w:t>
      </w:r>
      <w:r>
        <w:rPr>
          <w:rFonts w:ascii="Arial" w:hAnsi="Arial" w:cs="Arial"/>
        </w:rPr>
        <w:t>administrator in Steyr-</w:t>
      </w:r>
      <w:proofErr w:type="spellStart"/>
      <w:r>
        <w:rPr>
          <w:rFonts w:ascii="Arial" w:hAnsi="Arial" w:cs="Arial"/>
        </w:rPr>
        <w:t>Münichholz</w:t>
      </w:r>
      <w:proofErr w:type="spellEnd"/>
      <w:r>
        <w:rPr>
          <w:rFonts w:ascii="Arial" w:hAnsi="Arial" w:cs="Arial"/>
        </w:rPr>
        <w:t xml:space="preserve"> bestellt in Nachfolge</w:t>
      </w:r>
      <w:r w:rsidRPr="00B70EC0">
        <w:rPr>
          <w:rFonts w:ascii="Arial" w:hAnsi="Arial" w:cs="Arial"/>
        </w:rPr>
        <w:t xml:space="preserve"> von </w:t>
      </w:r>
      <w:proofErr w:type="spellStart"/>
      <w:r w:rsidRPr="002C398F">
        <w:rPr>
          <w:rFonts w:ascii="Arial" w:hAnsi="Arial" w:cs="Arial"/>
          <w:b/>
        </w:rPr>
        <w:t>KonsR</w:t>
      </w:r>
      <w:proofErr w:type="spellEnd"/>
      <w:r w:rsidRPr="002C398F">
        <w:rPr>
          <w:rFonts w:ascii="Arial" w:hAnsi="Arial" w:cs="Arial"/>
          <w:b/>
        </w:rPr>
        <w:t xml:space="preserve"> Mag. Nikola Prskalo</w:t>
      </w:r>
      <w:r>
        <w:rPr>
          <w:rFonts w:ascii="Arial" w:hAnsi="Arial" w:cs="Arial"/>
        </w:rPr>
        <w:t xml:space="preserve">, der zugleich dort als Pfarrprovisor entpflichtet wird. </w:t>
      </w:r>
    </w:p>
    <w:p w:rsidR="009616A4" w:rsidRDefault="009616A4" w:rsidP="009616A4">
      <w:pPr>
        <w:rPr>
          <w:b/>
        </w:rPr>
      </w:pPr>
    </w:p>
    <w:p w:rsidR="009616A4" w:rsidRDefault="009616A4" w:rsidP="009616A4">
      <w:r w:rsidRPr="006E35B2">
        <w:rPr>
          <w:b/>
        </w:rPr>
        <w:t xml:space="preserve">GR Dr. Victor </w:t>
      </w:r>
      <w:proofErr w:type="spellStart"/>
      <w:r w:rsidRPr="006E35B2">
        <w:rPr>
          <w:b/>
        </w:rPr>
        <w:t>Onyeador</w:t>
      </w:r>
      <w:proofErr w:type="spellEnd"/>
      <w:r>
        <w:t xml:space="preserve"> wird zum Pfarradministrator in </w:t>
      </w:r>
      <w:proofErr w:type="spellStart"/>
      <w:r>
        <w:t>Aurolzmünster</w:t>
      </w:r>
      <w:proofErr w:type="spellEnd"/>
      <w:r>
        <w:t xml:space="preserve"> bestellt in Nachfolge von </w:t>
      </w:r>
      <w:proofErr w:type="spellStart"/>
      <w:r w:rsidRPr="006E35B2">
        <w:rPr>
          <w:b/>
        </w:rPr>
        <w:t>Lic.theol</w:t>
      </w:r>
      <w:proofErr w:type="spellEnd"/>
      <w:r w:rsidRPr="006E35B2">
        <w:rPr>
          <w:b/>
        </w:rPr>
        <w:t xml:space="preserve">. </w:t>
      </w:r>
      <w:proofErr w:type="spellStart"/>
      <w:r w:rsidRPr="006E35B2">
        <w:rPr>
          <w:b/>
        </w:rPr>
        <w:t>Jophy</w:t>
      </w:r>
      <w:proofErr w:type="spellEnd"/>
      <w:r w:rsidRPr="006E35B2">
        <w:rPr>
          <w:b/>
        </w:rPr>
        <w:t xml:space="preserve"> Francis</w:t>
      </w:r>
      <w:r>
        <w:t xml:space="preserve"> und zugleich als Kooperator dort entpflichtet. </w:t>
      </w:r>
      <w:proofErr w:type="spellStart"/>
      <w:r w:rsidRPr="006E35B2">
        <w:rPr>
          <w:b/>
        </w:rPr>
        <w:t>Lic.theol</w:t>
      </w:r>
      <w:proofErr w:type="spellEnd"/>
      <w:r w:rsidRPr="006E35B2">
        <w:rPr>
          <w:b/>
        </w:rPr>
        <w:t xml:space="preserve">. </w:t>
      </w:r>
      <w:proofErr w:type="spellStart"/>
      <w:r w:rsidRPr="006E35B2">
        <w:rPr>
          <w:b/>
        </w:rPr>
        <w:t>Jophy</w:t>
      </w:r>
      <w:proofErr w:type="spellEnd"/>
      <w:r w:rsidRPr="006E35B2">
        <w:rPr>
          <w:b/>
        </w:rPr>
        <w:t xml:space="preserve"> Francis</w:t>
      </w:r>
      <w:r>
        <w:rPr>
          <w:b/>
        </w:rPr>
        <w:t xml:space="preserve"> </w:t>
      </w:r>
      <w:r w:rsidRPr="007B37B4">
        <w:t xml:space="preserve">wird als Pfarrprovisor von </w:t>
      </w:r>
      <w:proofErr w:type="spellStart"/>
      <w:r w:rsidRPr="007B37B4">
        <w:t>Aurolzmünster</w:t>
      </w:r>
      <w:proofErr w:type="spellEnd"/>
      <w:r w:rsidRPr="007B37B4">
        <w:t xml:space="preserve"> entpflichtet</w:t>
      </w:r>
      <w:r>
        <w:t>. Er bleibt Pfarrer in St. Martin im Innkreis und Utzenaich</w:t>
      </w:r>
      <w:r w:rsidRPr="007B37B4">
        <w:t>.</w:t>
      </w:r>
    </w:p>
    <w:p w:rsidR="009616A4" w:rsidRDefault="009616A4" w:rsidP="009616A4"/>
    <w:p w:rsidR="009616A4" w:rsidRDefault="009616A4" w:rsidP="009616A4">
      <w:proofErr w:type="spellStart"/>
      <w:r>
        <w:rPr>
          <w:b/>
        </w:rPr>
        <w:t>Kap.Kan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KonsR</w:t>
      </w:r>
      <w:proofErr w:type="spellEnd"/>
      <w:r>
        <w:rPr>
          <w:b/>
        </w:rPr>
        <w:t xml:space="preserve"> Mag. Johann </w:t>
      </w:r>
      <w:proofErr w:type="spellStart"/>
      <w:r>
        <w:rPr>
          <w:b/>
        </w:rPr>
        <w:t>Greinegger</w:t>
      </w:r>
      <w:proofErr w:type="spellEnd"/>
      <w:r w:rsidRPr="004A484A">
        <w:t>,</w:t>
      </w:r>
      <w:r>
        <w:rPr>
          <w:b/>
        </w:rPr>
        <w:t xml:space="preserve"> </w:t>
      </w:r>
      <w:r w:rsidRPr="006E35B2">
        <w:t xml:space="preserve">Pfarrer in St. Georgen im </w:t>
      </w:r>
      <w:proofErr w:type="spellStart"/>
      <w:r w:rsidRPr="006E35B2">
        <w:t>Attergau</w:t>
      </w:r>
      <w:proofErr w:type="spellEnd"/>
      <w:r w:rsidRPr="006E35B2">
        <w:t xml:space="preserve">, wird zusätzlich zum Pfarrprovisor von </w:t>
      </w:r>
      <w:proofErr w:type="spellStart"/>
      <w:r w:rsidRPr="006E35B2">
        <w:t>Pöndorf</w:t>
      </w:r>
      <w:proofErr w:type="spellEnd"/>
      <w:r w:rsidRPr="006E35B2">
        <w:t xml:space="preserve"> bestellt in Nachfolge von </w:t>
      </w:r>
      <w:proofErr w:type="spellStart"/>
      <w:r w:rsidRPr="004A484A">
        <w:rPr>
          <w:b/>
        </w:rPr>
        <w:t>Ehrenkan</w:t>
      </w:r>
      <w:proofErr w:type="spellEnd"/>
      <w:r w:rsidRPr="004A484A">
        <w:rPr>
          <w:b/>
        </w:rPr>
        <w:t>.</w:t>
      </w:r>
      <w:r>
        <w:t xml:space="preserve"> </w:t>
      </w:r>
      <w:proofErr w:type="spellStart"/>
      <w:r>
        <w:rPr>
          <w:b/>
        </w:rPr>
        <w:t>KonsR</w:t>
      </w:r>
      <w:proofErr w:type="spellEnd"/>
      <w:r>
        <w:rPr>
          <w:b/>
        </w:rPr>
        <w:t xml:space="preserve"> Alois Maier</w:t>
      </w:r>
      <w:r w:rsidRPr="004A484A">
        <w:t>.</w:t>
      </w:r>
    </w:p>
    <w:p w:rsidR="009616A4" w:rsidRPr="006E35B2" w:rsidRDefault="009616A4" w:rsidP="009616A4">
      <w:proofErr w:type="spellStart"/>
      <w:r>
        <w:rPr>
          <w:b/>
        </w:rPr>
        <w:t>Ehrenkan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KonsR</w:t>
      </w:r>
      <w:proofErr w:type="spellEnd"/>
      <w:r>
        <w:rPr>
          <w:b/>
        </w:rPr>
        <w:t xml:space="preserve"> Alois Maier </w:t>
      </w:r>
      <w:r w:rsidRPr="006E35B2">
        <w:t xml:space="preserve">wird als Pfarrer in </w:t>
      </w:r>
      <w:proofErr w:type="spellStart"/>
      <w:r w:rsidRPr="006E35B2">
        <w:t>Pöndorf</w:t>
      </w:r>
      <w:proofErr w:type="spellEnd"/>
      <w:r w:rsidRPr="006E35B2">
        <w:t xml:space="preserve"> entpflichtet und zu</w:t>
      </w:r>
      <w:r>
        <w:t>m Kurat im Dekanat Frankenmarkt</w:t>
      </w:r>
      <w:r w:rsidRPr="006E35B2">
        <w:t xml:space="preserve"> ernannt.</w:t>
      </w:r>
    </w:p>
    <w:p w:rsidR="009616A4" w:rsidRDefault="009616A4" w:rsidP="009616A4"/>
    <w:p w:rsidR="009616A4" w:rsidRDefault="009616A4" w:rsidP="009616A4">
      <w:proofErr w:type="spellStart"/>
      <w:r>
        <w:rPr>
          <w:b/>
        </w:rPr>
        <w:t>Ehrenkan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Msgr</w:t>
      </w:r>
      <w:proofErr w:type="spellEnd"/>
      <w:r>
        <w:rPr>
          <w:b/>
        </w:rPr>
        <w:t xml:space="preserve">. Stefan Hofer </w:t>
      </w:r>
      <w:r w:rsidRPr="00DA1390">
        <w:t>wird als Pfarrprovisor von Braunau-Maria Königin entpflichtet und zum Kurat im Dekanat Braunau ernannt.</w:t>
      </w:r>
    </w:p>
    <w:p w:rsidR="009616A4" w:rsidRDefault="009616A4" w:rsidP="009616A4"/>
    <w:p w:rsidR="009616A4" w:rsidRDefault="009616A4" w:rsidP="009616A4">
      <w:r w:rsidRPr="006E35B2">
        <w:rPr>
          <w:b/>
        </w:rPr>
        <w:t xml:space="preserve">GR Mag. Markus </w:t>
      </w:r>
      <w:proofErr w:type="spellStart"/>
      <w:r w:rsidRPr="006E35B2">
        <w:rPr>
          <w:b/>
        </w:rPr>
        <w:t>Klepsa</w:t>
      </w:r>
      <w:proofErr w:type="spellEnd"/>
      <w:r>
        <w:t xml:space="preserve">, Pfarrer in </w:t>
      </w:r>
      <w:proofErr w:type="spellStart"/>
      <w:r>
        <w:t>Eggelsberg</w:t>
      </w:r>
      <w:proofErr w:type="spellEnd"/>
      <w:r>
        <w:t xml:space="preserve">, </w:t>
      </w:r>
      <w:proofErr w:type="spellStart"/>
      <w:r>
        <w:t>Geretsberg</w:t>
      </w:r>
      <w:proofErr w:type="spellEnd"/>
      <w:r>
        <w:t xml:space="preserve"> und </w:t>
      </w:r>
      <w:proofErr w:type="spellStart"/>
      <w:r>
        <w:t>Moosdorf</w:t>
      </w:r>
      <w:proofErr w:type="spellEnd"/>
      <w:r>
        <w:t>, wird zusätzlich zum Pfarrmoderator von Hochburg und Maria Ach bestellt in Zusammenarbeit mit Pfarrassistentin Dipl-PAss.</w:t>
      </w:r>
      <w:r>
        <w:rPr>
          <w:vertAlign w:val="superscript"/>
        </w:rPr>
        <w:t>in</w:t>
      </w:r>
      <w:r>
        <w:t xml:space="preserve"> Elisabeth Seidlmann in Nachfolge von </w:t>
      </w:r>
      <w:proofErr w:type="spellStart"/>
      <w:r w:rsidRPr="006E35B2">
        <w:rPr>
          <w:b/>
        </w:rPr>
        <w:t>Kap.Kan</w:t>
      </w:r>
      <w:proofErr w:type="spellEnd"/>
      <w:r w:rsidRPr="006E35B2">
        <w:rPr>
          <w:b/>
        </w:rPr>
        <w:t xml:space="preserve">. </w:t>
      </w:r>
      <w:proofErr w:type="spellStart"/>
      <w:r w:rsidRPr="006E35B2">
        <w:rPr>
          <w:b/>
        </w:rPr>
        <w:t>KonsR</w:t>
      </w:r>
      <w:proofErr w:type="spellEnd"/>
      <w:r w:rsidRPr="006E35B2">
        <w:rPr>
          <w:b/>
        </w:rPr>
        <w:t xml:space="preserve"> Johann </w:t>
      </w:r>
      <w:proofErr w:type="spellStart"/>
      <w:r w:rsidRPr="006E35B2">
        <w:rPr>
          <w:b/>
        </w:rPr>
        <w:t>Schausberger</w:t>
      </w:r>
      <w:proofErr w:type="spellEnd"/>
      <w:r w:rsidRPr="0046118E">
        <w:t>.</w:t>
      </w:r>
    </w:p>
    <w:p w:rsidR="009616A4" w:rsidRPr="006E35B2" w:rsidRDefault="009616A4" w:rsidP="009616A4">
      <w:proofErr w:type="spellStart"/>
      <w:r w:rsidRPr="006E35B2">
        <w:rPr>
          <w:b/>
        </w:rPr>
        <w:t>Kap</w:t>
      </w:r>
      <w:r>
        <w:rPr>
          <w:b/>
        </w:rPr>
        <w:t>.Kan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KonsR</w:t>
      </w:r>
      <w:proofErr w:type="spellEnd"/>
      <w:r>
        <w:rPr>
          <w:b/>
        </w:rPr>
        <w:t xml:space="preserve"> Johann </w:t>
      </w:r>
      <w:proofErr w:type="spellStart"/>
      <w:r>
        <w:rPr>
          <w:b/>
        </w:rPr>
        <w:t>Schausberger</w:t>
      </w:r>
      <w:proofErr w:type="spellEnd"/>
      <w:r>
        <w:rPr>
          <w:b/>
        </w:rPr>
        <w:t xml:space="preserve"> </w:t>
      </w:r>
      <w:r w:rsidRPr="006E35B2">
        <w:t>wird als Pfarrprovisor von Hoch</w:t>
      </w:r>
      <w:r>
        <w:t xml:space="preserve">burg und Maria Ach entpflichtet und bleibt Pfarrer von </w:t>
      </w:r>
      <w:proofErr w:type="spellStart"/>
      <w:r>
        <w:t>Riedersbach</w:t>
      </w:r>
      <w:proofErr w:type="spellEnd"/>
      <w:r>
        <w:t xml:space="preserve"> und St. </w:t>
      </w:r>
      <w:proofErr w:type="spellStart"/>
      <w:r>
        <w:t>Pantaleon</w:t>
      </w:r>
      <w:proofErr w:type="spellEnd"/>
      <w:r>
        <w:t>.</w:t>
      </w:r>
    </w:p>
    <w:p w:rsidR="009616A4" w:rsidRDefault="009616A4" w:rsidP="009616A4"/>
    <w:p w:rsidR="009616A4" w:rsidRDefault="009616A4" w:rsidP="009616A4">
      <w:r w:rsidRPr="007B37B4">
        <w:rPr>
          <w:b/>
        </w:rPr>
        <w:t xml:space="preserve">Kingsley </w:t>
      </w:r>
      <w:proofErr w:type="spellStart"/>
      <w:r w:rsidRPr="007B37B4">
        <w:rPr>
          <w:b/>
        </w:rPr>
        <w:t>Okafor</w:t>
      </w:r>
      <w:proofErr w:type="spellEnd"/>
      <w:r>
        <w:t xml:space="preserve"> wird zum Kooperator in </w:t>
      </w:r>
      <w:proofErr w:type="spellStart"/>
      <w:r>
        <w:t>Eggelsberg</w:t>
      </w:r>
      <w:proofErr w:type="spellEnd"/>
      <w:r>
        <w:t xml:space="preserve">, </w:t>
      </w:r>
      <w:proofErr w:type="spellStart"/>
      <w:r>
        <w:t>Geretsberg</w:t>
      </w:r>
      <w:proofErr w:type="spellEnd"/>
      <w:r>
        <w:t xml:space="preserve"> und </w:t>
      </w:r>
      <w:proofErr w:type="spellStart"/>
      <w:r>
        <w:t>Moosdorf</w:t>
      </w:r>
      <w:proofErr w:type="spellEnd"/>
      <w:r>
        <w:t xml:space="preserve"> bestellt und zugleich als Kooperator in Steyr-Stadtpfarre entpflichtet.</w:t>
      </w:r>
    </w:p>
    <w:p w:rsidR="009616A4" w:rsidRDefault="009616A4" w:rsidP="009616A4">
      <w:pPr>
        <w:rPr>
          <w:b/>
        </w:rPr>
      </w:pPr>
    </w:p>
    <w:p w:rsidR="009616A4" w:rsidRDefault="009616A4" w:rsidP="009616A4">
      <w:pPr>
        <w:pStyle w:val="Listenabsatz"/>
        <w:ind w:left="0"/>
        <w:rPr>
          <w:rFonts w:ascii="Arial" w:hAnsi="Arial" w:cs="Arial"/>
        </w:rPr>
      </w:pPr>
      <w:r w:rsidRPr="00C66600">
        <w:rPr>
          <w:rFonts w:ascii="Arial" w:hAnsi="Arial" w:cs="Arial"/>
          <w:b/>
        </w:rPr>
        <w:t xml:space="preserve">Mag. Marek </w:t>
      </w:r>
      <w:proofErr w:type="spellStart"/>
      <w:r w:rsidRPr="00C66600">
        <w:rPr>
          <w:rFonts w:ascii="Arial" w:hAnsi="Arial" w:cs="Arial"/>
          <w:b/>
        </w:rPr>
        <w:t>Nawrot</w:t>
      </w:r>
      <w:proofErr w:type="spellEnd"/>
      <w:r>
        <w:rPr>
          <w:rFonts w:ascii="Arial" w:hAnsi="Arial" w:cs="Arial"/>
        </w:rPr>
        <w:t xml:space="preserve"> wird zum Pfarradministrator in Königswiesen und Mönchdorf bestellt in Nachfolge von </w:t>
      </w:r>
      <w:proofErr w:type="spellStart"/>
      <w:r w:rsidRPr="002C398F">
        <w:rPr>
          <w:rFonts w:ascii="Arial" w:hAnsi="Arial" w:cs="Arial"/>
          <w:b/>
        </w:rPr>
        <w:t>KonsR</w:t>
      </w:r>
      <w:proofErr w:type="spellEnd"/>
      <w:r w:rsidRPr="002C398F">
        <w:rPr>
          <w:rFonts w:ascii="Arial" w:hAnsi="Arial" w:cs="Arial"/>
          <w:b/>
        </w:rPr>
        <w:t xml:space="preserve"> Johann Georg Wimmer</w:t>
      </w:r>
      <w:r>
        <w:rPr>
          <w:rFonts w:ascii="Arial" w:hAnsi="Arial" w:cs="Arial"/>
        </w:rPr>
        <w:t>. Zugleich wird er als Pfarradministrator in Braunau-St. Stephan entpflichtet.</w:t>
      </w:r>
    </w:p>
    <w:p w:rsidR="009616A4" w:rsidRDefault="009616A4" w:rsidP="009616A4">
      <w:pPr>
        <w:pStyle w:val="Listenabsatz"/>
        <w:ind w:left="0"/>
        <w:rPr>
          <w:rFonts w:ascii="Arial" w:hAnsi="Arial" w:cs="Arial"/>
        </w:rPr>
      </w:pPr>
      <w:proofErr w:type="spellStart"/>
      <w:r w:rsidRPr="00C66600">
        <w:rPr>
          <w:rFonts w:ascii="Arial" w:hAnsi="Arial" w:cs="Arial"/>
          <w:b/>
        </w:rPr>
        <w:lastRenderedPageBreak/>
        <w:t>KonsR</w:t>
      </w:r>
      <w:proofErr w:type="spellEnd"/>
      <w:r w:rsidRPr="00C66600">
        <w:rPr>
          <w:rFonts w:ascii="Arial" w:hAnsi="Arial" w:cs="Arial"/>
          <w:b/>
        </w:rPr>
        <w:t xml:space="preserve"> Johann Georg Wimmer</w:t>
      </w:r>
      <w:r>
        <w:rPr>
          <w:rFonts w:ascii="Arial" w:hAnsi="Arial" w:cs="Arial"/>
        </w:rPr>
        <w:t xml:space="preserve"> wird als Pfarrer in Königswiesen und Pfarrprovisor von Mönchdorf entpflichtet und bleibt Pfarrmoderator von Unterweißenbach.</w:t>
      </w:r>
    </w:p>
    <w:p w:rsidR="009616A4" w:rsidRDefault="009616A4" w:rsidP="009616A4"/>
    <w:p w:rsidR="009616A4" w:rsidRDefault="009616A4" w:rsidP="009616A4">
      <w:r w:rsidRPr="007B37B4">
        <w:rPr>
          <w:b/>
        </w:rPr>
        <w:t xml:space="preserve">Samuel </w:t>
      </w:r>
      <w:proofErr w:type="spellStart"/>
      <w:r w:rsidRPr="007B37B4">
        <w:rPr>
          <w:b/>
        </w:rPr>
        <w:t>Ogwudile</w:t>
      </w:r>
      <w:proofErr w:type="spellEnd"/>
      <w:r w:rsidRPr="007B37B4">
        <w:rPr>
          <w:b/>
        </w:rPr>
        <w:t xml:space="preserve"> </w:t>
      </w:r>
      <w:proofErr w:type="spellStart"/>
      <w:r w:rsidRPr="007B37B4">
        <w:rPr>
          <w:b/>
        </w:rPr>
        <w:t>MSc</w:t>
      </w:r>
      <w:proofErr w:type="spellEnd"/>
      <w:r>
        <w:t xml:space="preserve"> wird zum Kooperator in Ohlsdorf bestellt und zugleich als Kooperator in Königswiesen entpflichtet.</w:t>
      </w:r>
    </w:p>
    <w:p w:rsidR="009616A4" w:rsidRDefault="009616A4" w:rsidP="009616A4"/>
    <w:p w:rsidR="009616A4" w:rsidRPr="00B86568" w:rsidRDefault="009616A4" w:rsidP="009616A4">
      <w:proofErr w:type="spellStart"/>
      <w:r>
        <w:rPr>
          <w:b/>
        </w:rPr>
        <w:t>Msgr</w:t>
      </w:r>
      <w:proofErr w:type="spellEnd"/>
      <w:r>
        <w:rPr>
          <w:b/>
        </w:rPr>
        <w:t xml:space="preserve">. Alois </w:t>
      </w:r>
      <w:proofErr w:type="spellStart"/>
      <w:r>
        <w:rPr>
          <w:b/>
        </w:rPr>
        <w:t>Rockenschaub</w:t>
      </w:r>
      <w:proofErr w:type="spellEnd"/>
      <w:r w:rsidRPr="004A484A">
        <w:t>,</w:t>
      </w:r>
      <w:r>
        <w:rPr>
          <w:b/>
        </w:rPr>
        <w:t xml:space="preserve"> </w:t>
      </w:r>
      <w:r w:rsidRPr="002D7189">
        <w:t xml:space="preserve">Pfarrer in </w:t>
      </w:r>
      <w:proofErr w:type="spellStart"/>
      <w:r w:rsidRPr="002D7189">
        <w:t>Ebensee</w:t>
      </w:r>
      <w:proofErr w:type="spellEnd"/>
      <w:r w:rsidRPr="002D7189">
        <w:t>, wird zusätzlich</w:t>
      </w:r>
      <w:r>
        <w:t xml:space="preserve"> zum</w:t>
      </w:r>
      <w:r w:rsidRPr="002D7189">
        <w:t xml:space="preserve"> Pfarrprovisor von Gmunden-Ort</w:t>
      </w:r>
      <w:r>
        <w:t xml:space="preserve"> bestellt</w:t>
      </w:r>
      <w:r w:rsidRPr="002D7189">
        <w:t xml:space="preserve"> in Nachfolge von</w:t>
      </w:r>
      <w:r>
        <w:rPr>
          <w:b/>
        </w:rPr>
        <w:t xml:space="preserve"> </w:t>
      </w:r>
      <w:r w:rsidRPr="00B13CE5">
        <w:rPr>
          <w:b/>
        </w:rPr>
        <w:t>Dipl.-</w:t>
      </w:r>
      <w:proofErr w:type="spellStart"/>
      <w:r w:rsidRPr="00B13CE5">
        <w:rPr>
          <w:b/>
        </w:rPr>
        <w:t>Soz.Päd</w:t>
      </w:r>
      <w:proofErr w:type="spellEnd"/>
      <w:r w:rsidRPr="00B13CE5">
        <w:rPr>
          <w:b/>
        </w:rPr>
        <w:t>.</w:t>
      </w:r>
      <w:r>
        <w:rPr>
          <w:b/>
        </w:rPr>
        <w:t xml:space="preserve"> Mag. Franz </w:t>
      </w:r>
      <w:proofErr w:type="spellStart"/>
      <w:r>
        <w:rPr>
          <w:b/>
        </w:rPr>
        <w:t>Trinkfaß</w:t>
      </w:r>
      <w:proofErr w:type="spellEnd"/>
      <w:r w:rsidRPr="00B86568">
        <w:t>.</w:t>
      </w:r>
    </w:p>
    <w:p w:rsidR="009616A4" w:rsidRPr="00857BDF" w:rsidRDefault="009616A4" w:rsidP="009616A4"/>
    <w:p w:rsidR="009616A4" w:rsidRDefault="009616A4" w:rsidP="009616A4">
      <w:r w:rsidRPr="00ED6A9A">
        <w:rPr>
          <w:b/>
        </w:rPr>
        <w:t>Dipl.-</w:t>
      </w:r>
      <w:proofErr w:type="spellStart"/>
      <w:r w:rsidRPr="00ED6A9A">
        <w:rPr>
          <w:b/>
        </w:rPr>
        <w:t>Soz.Päd</w:t>
      </w:r>
      <w:proofErr w:type="spellEnd"/>
      <w:r w:rsidRPr="00ED6A9A">
        <w:rPr>
          <w:b/>
        </w:rPr>
        <w:t xml:space="preserve">. Mag. Franz </w:t>
      </w:r>
      <w:proofErr w:type="spellStart"/>
      <w:r w:rsidRPr="00ED6A9A">
        <w:rPr>
          <w:b/>
        </w:rPr>
        <w:t>Trinkfaß</w:t>
      </w:r>
      <w:proofErr w:type="spellEnd"/>
      <w:r w:rsidRPr="00ED6A9A">
        <w:t xml:space="preserve">, Pfarrer in Gmunden-Ort, wird zum Pfarrer in Altmünster </w:t>
      </w:r>
      <w:r>
        <w:t xml:space="preserve">in Zusammenarbeit mit Pastoralassistent Mag. Rudolf Kanzler MA </w:t>
      </w:r>
      <w:r w:rsidRPr="00ED6A9A">
        <w:t>bestellt und zugleich als Pfarrprovisor entpflichtet</w:t>
      </w:r>
      <w:r w:rsidRPr="00857BDF">
        <w:t>.</w:t>
      </w:r>
      <w:r>
        <w:rPr>
          <w:b/>
        </w:rPr>
        <w:t xml:space="preserve"> </w:t>
      </w:r>
      <w:r w:rsidRPr="00ED6A9A">
        <w:t>Zusätzlich wir</w:t>
      </w:r>
      <w:r>
        <w:t xml:space="preserve">d er zum Pfarrprovisor von Neukirchen bei Altmünster in Nachfolge von Pfarrer </w:t>
      </w:r>
      <w:proofErr w:type="spellStart"/>
      <w:r w:rsidRPr="008C1A87">
        <w:rPr>
          <w:b/>
        </w:rPr>
        <w:t>KonsR</w:t>
      </w:r>
      <w:proofErr w:type="spellEnd"/>
      <w:r w:rsidRPr="008C1A87">
        <w:rPr>
          <w:b/>
        </w:rPr>
        <w:t xml:space="preserve"> Josef </w:t>
      </w:r>
      <w:proofErr w:type="spellStart"/>
      <w:r w:rsidRPr="008C1A87">
        <w:rPr>
          <w:b/>
        </w:rPr>
        <w:t>Mascherbauer</w:t>
      </w:r>
      <w:proofErr w:type="spellEnd"/>
      <w:r>
        <w:t xml:space="preserve"> und zum Pfarrprovisor von Traunkirchen in Zusammenarbeit mit dem Seelsorgeteam in Nachfolge von </w:t>
      </w:r>
      <w:proofErr w:type="spellStart"/>
      <w:r w:rsidRPr="008C1A87">
        <w:rPr>
          <w:b/>
        </w:rPr>
        <w:t>Ehrenkan</w:t>
      </w:r>
      <w:proofErr w:type="spellEnd"/>
      <w:r w:rsidRPr="008C1A87">
        <w:rPr>
          <w:b/>
        </w:rPr>
        <w:t xml:space="preserve">. </w:t>
      </w:r>
      <w:proofErr w:type="spellStart"/>
      <w:r w:rsidRPr="008C1A87">
        <w:rPr>
          <w:b/>
        </w:rPr>
        <w:t>KonsR</w:t>
      </w:r>
      <w:proofErr w:type="spellEnd"/>
      <w:r w:rsidRPr="008C1A87">
        <w:rPr>
          <w:b/>
        </w:rPr>
        <w:t xml:space="preserve"> Franz Haidinger</w:t>
      </w:r>
      <w:r>
        <w:t xml:space="preserve"> bestellt.</w:t>
      </w:r>
      <w:r w:rsidRPr="00E80455">
        <w:rPr>
          <w:b/>
        </w:rPr>
        <w:t xml:space="preserve"> </w:t>
      </w:r>
      <w:r w:rsidRPr="00E80455">
        <w:t>Zugleich</w:t>
      </w:r>
      <w:r>
        <w:rPr>
          <w:b/>
        </w:rPr>
        <w:t xml:space="preserve"> </w:t>
      </w:r>
      <w:r>
        <w:t>wird als Pfarrer von Gmunden-Ort entpflichtet.</w:t>
      </w:r>
    </w:p>
    <w:p w:rsidR="009616A4" w:rsidRPr="00857BDF" w:rsidRDefault="009616A4" w:rsidP="009616A4"/>
    <w:p w:rsidR="009616A4" w:rsidRPr="00ED6A9A" w:rsidRDefault="009616A4" w:rsidP="009616A4">
      <w:proofErr w:type="spellStart"/>
      <w:r w:rsidRPr="00ED6A9A">
        <w:rPr>
          <w:b/>
        </w:rPr>
        <w:t>KonsR</w:t>
      </w:r>
      <w:proofErr w:type="spellEnd"/>
      <w:r w:rsidRPr="00ED6A9A">
        <w:rPr>
          <w:b/>
        </w:rPr>
        <w:t xml:space="preserve"> Josef </w:t>
      </w:r>
      <w:proofErr w:type="spellStart"/>
      <w:r w:rsidRPr="00ED6A9A">
        <w:rPr>
          <w:b/>
        </w:rPr>
        <w:t>Mascherbauer</w:t>
      </w:r>
      <w:proofErr w:type="spellEnd"/>
      <w:r w:rsidRPr="00ED6A9A">
        <w:rPr>
          <w:b/>
        </w:rPr>
        <w:t xml:space="preserve"> </w:t>
      </w:r>
      <w:r>
        <w:t>wird als Pfarrer in Neukirchen bei Altmünster entpflichtet und tritt in den dauernden Ruhestand.</w:t>
      </w:r>
    </w:p>
    <w:p w:rsidR="009616A4" w:rsidRPr="00857BDF" w:rsidRDefault="009616A4" w:rsidP="009616A4"/>
    <w:p w:rsidR="009616A4" w:rsidRDefault="009616A4" w:rsidP="009616A4">
      <w:proofErr w:type="spellStart"/>
      <w:r w:rsidRPr="00ED6A9A">
        <w:rPr>
          <w:b/>
        </w:rPr>
        <w:t>Ehrenkan</w:t>
      </w:r>
      <w:proofErr w:type="spellEnd"/>
      <w:r w:rsidRPr="00ED6A9A">
        <w:rPr>
          <w:b/>
        </w:rPr>
        <w:t xml:space="preserve">. </w:t>
      </w:r>
      <w:proofErr w:type="spellStart"/>
      <w:r w:rsidRPr="00ED6A9A">
        <w:rPr>
          <w:b/>
        </w:rPr>
        <w:t>KonsR</w:t>
      </w:r>
      <w:proofErr w:type="spellEnd"/>
      <w:r w:rsidRPr="00ED6A9A">
        <w:rPr>
          <w:b/>
        </w:rPr>
        <w:t xml:space="preserve"> Franz Haidinger</w:t>
      </w:r>
      <w:r>
        <w:t xml:space="preserve"> wird als Pfarrprovisor von Traunkirchen entpflichtet und bleibt Kurat im Dekanat Bad Ischl.</w:t>
      </w:r>
    </w:p>
    <w:p w:rsidR="009616A4" w:rsidRDefault="009616A4" w:rsidP="009616A4"/>
    <w:p w:rsidR="009616A4" w:rsidRDefault="009616A4" w:rsidP="009616A4">
      <w:r w:rsidRPr="007B37B4">
        <w:rPr>
          <w:b/>
        </w:rPr>
        <w:t xml:space="preserve">Mag. Marek </w:t>
      </w:r>
      <w:proofErr w:type="spellStart"/>
      <w:r w:rsidRPr="007B37B4">
        <w:rPr>
          <w:b/>
        </w:rPr>
        <w:t>Zareba</w:t>
      </w:r>
      <w:proofErr w:type="spellEnd"/>
      <w:r>
        <w:t xml:space="preserve"> wird zum Kooperator in Steyr-Stadtpfarre und Garsten bestellt und zugleich als Kooperator in Vöcklabruck entpflichtet.</w:t>
      </w:r>
    </w:p>
    <w:p w:rsidR="009616A4" w:rsidRDefault="009616A4" w:rsidP="009616A4"/>
    <w:p w:rsidR="009616A4" w:rsidRPr="0005235A" w:rsidRDefault="009616A4" w:rsidP="009616A4">
      <w:pPr>
        <w:rPr>
          <w:i/>
        </w:rPr>
      </w:pPr>
      <w:r w:rsidRPr="0005235A">
        <w:rPr>
          <w:i/>
        </w:rPr>
        <w:t>Franziskanerprovinz Katowice</w:t>
      </w:r>
    </w:p>
    <w:p w:rsidR="009616A4" w:rsidRDefault="009616A4" w:rsidP="009616A4">
      <w:r>
        <w:rPr>
          <w:b/>
        </w:rPr>
        <w:t xml:space="preserve">GR Mag. Dr. P. Severin </w:t>
      </w:r>
      <w:proofErr w:type="spellStart"/>
      <w:r>
        <w:rPr>
          <w:b/>
        </w:rPr>
        <w:t>Piksa</w:t>
      </w:r>
      <w:proofErr w:type="spellEnd"/>
      <w:r>
        <w:rPr>
          <w:b/>
        </w:rPr>
        <w:t xml:space="preserve"> OFM</w:t>
      </w:r>
      <w:r w:rsidRPr="004A484A">
        <w:t xml:space="preserve">, </w:t>
      </w:r>
      <w:r w:rsidRPr="007B37B4">
        <w:t>Pfarra</w:t>
      </w:r>
      <w:r>
        <w:t>d</w:t>
      </w:r>
      <w:r w:rsidRPr="007B37B4">
        <w:t>ministrator in Braunau-</w:t>
      </w:r>
      <w:proofErr w:type="spellStart"/>
      <w:r w:rsidRPr="007B37B4">
        <w:t>Ranshofen</w:t>
      </w:r>
      <w:proofErr w:type="spellEnd"/>
      <w:r w:rsidRPr="007B37B4">
        <w:t>, wird zusätzlich zum Pfarradministrator von Braunau-Maria Königin in Nachfolge von</w:t>
      </w:r>
      <w:r>
        <w:rPr>
          <w:b/>
        </w:rPr>
        <w:t xml:space="preserve"> </w:t>
      </w:r>
      <w:proofErr w:type="spellStart"/>
      <w:r>
        <w:rPr>
          <w:b/>
        </w:rPr>
        <w:t>Ehrenkan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Msgr</w:t>
      </w:r>
      <w:proofErr w:type="spellEnd"/>
      <w:r>
        <w:rPr>
          <w:b/>
        </w:rPr>
        <w:t xml:space="preserve">. Stefan Hofer </w:t>
      </w:r>
      <w:r w:rsidRPr="007B37B4">
        <w:t xml:space="preserve">und von Braunau-St. Stephan bestellt in Nachfolge von </w:t>
      </w:r>
      <w:r>
        <w:rPr>
          <w:b/>
        </w:rPr>
        <w:t xml:space="preserve">Mag. </w:t>
      </w:r>
      <w:proofErr w:type="spellStart"/>
      <w:r>
        <w:rPr>
          <w:b/>
        </w:rPr>
        <w:t>Lic</w:t>
      </w:r>
      <w:proofErr w:type="spellEnd"/>
      <w:r>
        <w:rPr>
          <w:b/>
        </w:rPr>
        <w:t xml:space="preserve">. Marek </w:t>
      </w:r>
      <w:proofErr w:type="spellStart"/>
      <w:r>
        <w:rPr>
          <w:b/>
        </w:rPr>
        <w:t>Nawrot</w:t>
      </w:r>
      <w:proofErr w:type="spellEnd"/>
      <w:r>
        <w:rPr>
          <w:b/>
        </w:rPr>
        <w:t xml:space="preserve"> </w:t>
      </w:r>
      <w:r w:rsidRPr="007B37B4">
        <w:t xml:space="preserve">sowie von Braunau-St. Franziskus, wo er </w:t>
      </w:r>
      <w:r>
        <w:t xml:space="preserve">zugleich </w:t>
      </w:r>
      <w:r w:rsidRPr="007B37B4">
        <w:t>als Pfarrmoderator entpflich</w:t>
      </w:r>
      <w:r>
        <w:t>t</w:t>
      </w:r>
      <w:r w:rsidRPr="007B37B4">
        <w:t>et wird.</w:t>
      </w:r>
    </w:p>
    <w:p w:rsidR="009616A4" w:rsidRDefault="009616A4" w:rsidP="009616A4"/>
    <w:p w:rsidR="009616A4" w:rsidRPr="0005235A" w:rsidRDefault="009616A4" w:rsidP="009616A4">
      <w:pPr>
        <w:rPr>
          <w:i/>
        </w:rPr>
      </w:pPr>
      <w:r w:rsidRPr="0005235A">
        <w:rPr>
          <w:i/>
        </w:rPr>
        <w:t xml:space="preserve">Stift </w:t>
      </w:r>
      <w:proofErr w:type="spellStart"/>
      <w:r w:rsidRPr="0005235A">
        <w:rPr>
          <w:i/>
        </w:rPr>
        <w:t>Schlägl</w:t>
      </w:r>
      <w:proofErr w:type="spellEnd"/>
    </w:p>
    <w:p w:rsidR="009616A4" w:rsidRDefault="009616A4" w:rsidP="009616A4">
      <w:r w:rsidRPr="00DC7B25">
        <w:rPr>
          <w:b/>
        </w:rPr>
        <w:t xml:space="preserve">Mag. Maximilian Pühringer </w:t>
      </w:r>
      <w:proofErr w:type="spellStart"/>
      <w:r w:rsidRPr="00DC7B25">
        <w:rPr>
          <w:b/>
        </w:rPr>
        <w:t>OPraem</w:t>
      </w:r>
      <w:proofErr w:type="spellEnd"/>
      <w:r w:rsidRPr="00DC7B25">
        <w:rPr>
          <w:b/>
        </w:rPr>
        <w:t xml:space="preserve"> </w:t>
      </w:r>
      <w:r>
        <w:t xml:space="preserve">wird zum Pfarrer von </w:t>
      </w:r>
      <w:proofErr w:type="spellStart"/>
      <w:r>
        <w:t>Oberkappel</w:t>
      </w:r>
      <w:proofErr w:type="spellEnd"/>
      <w:r>
        <w:t xml:space="preserve"> ernannt und zugleich als Pfarradministrator entpflichtet. Er bleibt Expositus von </w:t>
      </w:r>
      <w:proofErr w:type="spellStart"/>
      <w:r>
        <w:t>Neustift</w:t>
      </w:r>
      <w:proofErr w:type="spellEnd"/>
      <w:r>
        <w:t xml:space="preserve"> i. M.</w:t>
      </w:r>
    </w:p>
    <w:p w:rsidR="009616A4" w:rsidRDefault="009616A4" w:rsidP="009616A4"/>
    <w:p w:rsidR="009616A4" w:rsidRDefault="009616A4" w:rsidP="009616A4"/>
    <w:p w:rsidR="009616A4" w:rsidRDefault="009616A4" w:rsidP="009616A4">
      <w:pPr>
        <w:rPr>
          <w:b/>
        </w:rPr>
      </w:pPr>
      <w:r w:rsidRPr="002072A5">
        <w:rPr>
          <w:b/>
        </w:rPr>
        <w:t>Mit 1. Oktober 2018</w:t>
      </w:r>
    </w:p>
    <w:p w:rsidR="009616A4" w:rsidRDefault="009616A4" w:rsidP="009616A4">
      <w:pPr>
        <w:rPr>
          <w:b/>
        </w:rPr>
      </w:pPr>
    </w:p>
    <w:p w:rsidR="009616A4" w:rsidRDefault="009616A4" w:rsidP="009616A4">
      <w:pPr>
        <w:pStyle w:val="Listenabsatz"/>
        <w:ind w:left="0"/>
        <w:rPr>
          <w:rFonts w:ascii="Arial" w:hAnsi="Arial" w:cs="Arial"/>
          <w:b/>
        </w:rPr>
      </w:pPr>
      <w:r w:rsidRPr="000A58C8">
        <w:rPr>
          <w:rFonts w:ascii="Arial" w:hAnsi="Arial" w:cs="Arial"/>
          <w:b/>
        </w:rPr>
        <w:t>Dipl.-</w:t>
      </w:r>
      <w:proofErr w:type="spellStart"/>
      <w:r w:rsidRPr="000A58C8">
        <w:rPr>
          <w:rFonts w:ascii="Arial" w:hAnsi="Arial" w:cs="Arial"/>
          <w:b/>
        </w:rPr>
        <w:t>Soz.Päd</w:t>
      </w:r>
      <w:proofErr w:type="spellEnd"/>
      <w:r w:rsidRPr="000A58C8">
        <w:rPr>
          <w:rFonts w:ascii="Arial" w:hAnsi="Arial" w:cs="Arial"/>
          <w:b/>
        </w:rPr>
        <w:t xml:space="preserve">. Mag. Gert </w:t>
      </w:r>
      <w:proofErr w:type="spellStart"/>
      <w:r w:rsidRPr="000A58C8">
        <w:rPr>
          <w:rFonts w:ascii="Arial" w:hAnsi="Arial" w:cs="Arial"/>
          <w:b/>
        </w:rPr>
        <w:t>Smetanig</w:t>
      </w:r>
      <w:proofErr w:type="spellEnd"/>
      <w:r>
        <w:rPr>
          <w:rFonts w:ascii="Arial" w:hAnsi="Arial" w:cs="Arial"/>
        </w:rPr>
        <w:t xml:space="preserve"> wird zum Regionaldechant für das Innviertel ernannt in Nachfolge von </w:t>
      </w:r>
      <w:proofErr w:type="spellStart"/>
      <w:r w:rsidRPr="000A58C8">
        <w:rPr>
          <w:rFonts w:ascii="Arial" w:hAnsi="Arial" w:cs="Arial"/>
          <w:b/>
        </w:rPr>
        <w:t>Kap.Kan</w:t>
      </w:r>
      <w:proofErr w:type="spellEnd"/>
      <w:r w:rsidRPr="000A58C8">
        <w:rPr>
          <w:rFonts w:ascii="Arial" w:hAnsi="Arial" w:cs="Arial"/>
          <w:b/>
        </w:rPr>
        <w:t xml:space="preserve">. </w:t>
      </w:r>
      <w:proofErr w:type="spellStart"/>
      <w:r w:rsidRPr="000A58C8">
        <w:rPr>
          <w:rFonts w:ascii="Arial" w:hAnsi="Arial" w:cs="Arial"/>
          <w:b/>
        </w:rPr>
        <w:t>KonsR</w:t>
      </w:r>
      <w:proofErr w:type="spellEnd"/>
      <w:r w:rsidRPr="000A58C8">
        <w:rPr>
          <w:rFonts w:ascii="Arial" w:hAnsi="Arial" w:cs="Arial"/>
          <w:b/>
        </w:rPr>
        <w:t xml:space="preserve"> Johann </w:t>
      </w:r>
      <w:proofErr w:type="spellStart"/>
      <w:r w:rsidRPr="000A58C8">
        <w:rPr>
          <w:rFonts w:ascii="Arial" w:hAnsi="Arial" w:cs="Arial"/>
          <w:b/>
        </w:rPr>
        <w:t>Schausberger</w:t>
      </w:r>
      <w:proofErr w:type="spellEnd"/>
      <w:r w:rsidRPr="00357FCD">
        <w:rPr>
          <w:rFonts w:ascii="Arial" w:hAnsi="Arial" w:cs="Arial"/>
        </w:rPr>
        <w:t>.</w:t>
      </w:r>
    </w:p>
    <w:p w:rsidR="009616A4" w:rsidRPr="000A58C8" w:rsidRDefault="009616A4" w:rsidP="009616A4">
      <w:pPr>
        <w:pStyle w:val="Listenabsatz"/>
        <w:ind w:left="0"/>
        <w:rPr>
          <w:rFonts w:ascii="Arial" w:hAnsi="Arial" w:cs="Arial"/>
          <w:b/>
        </w:rPr>
      </w:pPr>
    </w:p>
    <w:p w:rsidR="009616A4" w:rsidRPr="00345D2D" w:rsidRDefault="009616A4" w:rsidP="009616A4">
      <w:pPr>
        <w:pStyle w:val="Listenabsatz"/>
        <w:ind w:left="0"/>
        <w:rPr>
          <w:rFonts w:ascii="Arial" w:hAnsi="Arial" w:cs="Arial"/>
          <w:b/>
        </w:rPr>
      </w:pPr>
      <w:r w:rsidRPr="000A58C8">
        <w:rPr>
          <w:rFonts w:ascii="Arial" w:hAnsi="Arial" w:cs="Arial"/>
          <w:b/>
        </w:rPr>
        <w:t xml:space="preserve">GR Mag. Florian Sonnleitner </w:t>
      </w:r>
      <w:proofErr w:type="spellStart"/>
      <w:r w:rsidRPr="000A58C8">
        <w:rPr>
          <w:rFonts w:ascii="Arial" w:hAnsi="Arial" w:cs="Arial"/>
          <w:b/>
        </w:rPr>
        <w:t>OPraem</w:t>
      </w:r>
      <w:proofErr w:type="spellEnd"/>
      <w:r>
        <w:rPr>
          <w:rFonts w:ascii="Arial" w:hAnsi="Arial" w:cs="Arial"/>
        </w:rPr>
        <w:t xml:space="preserve"> wird zum Regionaldechant für das Mühlviertel ernannt in Nachfolge von </w:t>
      </w:r>
      <w:proofErr w:type="spellStart"/>
      <w:r>
        <w:rPr>
          <w:rFonts w:ascii="Arial" w:hAnsi="Arial" w:cs="Arial"/>
          <w:b/>
        </w:rPr>
        <w:t>Msgr</w:t>
      </w:r>
      <w:proofErr w:type="spellEnd"/>
      <w:r>
        <w:rPr>
          <w:rFonts w:ascii="Arial" w:hAnsi="Arial" w:cs="Arial"/>
          <w:b/>
        </w:rPr>
        <w:t xml:space="preserve">. </w:t>
      </w:r>
      <w:r w:rsidRPr="000A58C8">
        <w:rPr>
          <w:rFonts w:ascii="Arial" w:hAnsi="Arial" w:cs="Arial"/>
          <w:b/>
        </w:rPr>
        <w:t xml:space="preserve">Dr. Hubert </w:t>
      </w:r>
      <w:proofErr w:type="spellStart"/>
      <w:r w:rsidRPr="000A58C8">
        <w:rPr>
          <w:rFonts w:ascii="Arial" w:hAnsi="Arial" w:cs="Arial"/>
          <w:b/>
        </w:rPr>
        <w:t>Puchberger</w:t>
      </w:r>
      <w:proofErr w:type="spellEnd"/>
      <w:r>
        <w:rPr>
          <w:rFonts w:ascii="Arial" w:hAnsi="Arial" w:cs="Arial"/>
        </w:rPr>
        <w:t>.</w:t>
      </w:r>
    </w:p>
    <w:p w:rsidR="009616A4" w:rsidRDefault="009616A4" w:rsidP="009616A4">
      <w:pPr>
        <w:rPr>
          <w:b/>
        </w:rPr>
      </w:pPr>
    </w:p>
    <w:p w:rsidR="009616A4" w:rsidRDefault="009616A4" w:rsidP="009616A4">
      <w:r w:rsidRPr="002072A5">
        <w:rPr>
          <w:b/>
        </w:rPr>
        <w:t xml:space="preserve">GR Mag. Alfred </w:t>
      </w:r>
      <w:proofErr w:type="spellStart"/>
      <w:r w:rsidRPr="002072A5">
        <w:rPr>
          <w:b/>
        </w:rPr>
        <w:t>Gattringer</w:t>
      </w:r>
      <w:proofErr w:type="spellEnd"/>
      <w:r>
        <w:t xml:space="preserve">, Pfarrer in Roßbach und </w:t>
      </w:r>
      <w:proofErr w:type="spellStart"/>
      <w:r>
        <w:t>Treubach</w:t>
      </w:r>
      <w:proofErr w:type="spellEnd"/>
      <w:r>
        <w:t xml:space="preserve">, wird zusätzlich zum Pfarrprovisor von Maria </w:t>
      </w:r>
      <w:proofErr w:type="spellStart"/>
      <w:r>
        <w:t>Schmolln</w:t>
      </w:r>
      <w:proofErr w:type="spellEnd"/>
      <w:r>
        <w:t xml:space="preserve"> bestellt in Nachfolge von </w:t>
      </w:r>
      <w:r w:rsidRPr="004736E0">
        <w:rPr>
          <w:b/>
        </w:rPr>
        <w:t xml:space="preserve">Dr. Henryk </w:t>
      </w:r>
      <w:proofErr w:type="spellStart"/>
      <w:r w:rsidRPr="004736E0">
        <w:rPr>
          <w:b/>
        </w:rPr>
        <w:t>Pyka</w:t>
      </w:r>
      <w:proofErr w:type="spellEnd"/>
      <w:r>
        <w:t>.</w:t>
      </w:r>
    </w:p>
    <w:p w:rsidR="009616A4" w:rsidRDefault="009616A4" w:rsidP="009616A4">
      <w:pPr>
        <w:rPr>
          <w:b/>
        </w:rPr>
      </w:pPr>
    </w:p>
    <w:p w:rsidR="009616A4" w:rsidRDefault="009616A4" w:rsidP="009616A4">
      <w:r>
        <w:rPr>
          <w:b/>
        </w:rPr>
        <w:t xml:space="preserve">Dr. Henryk </w:t>
      </w:r>
      <w:proofErr w:type="spellStart"/>
      <w:r>
        <w:rPr>
          <w:b/>
        </w:rPr>
        <w:t>Pyka</w:t>
      </w:r>
      <w:proofErr w:type="spellEnd"/>
      <w:r>
        <w:rPr>
          <w:b/>
        </w:rPr>
        <w:t xml:space="preserve"> </w:t>
      </w:r>
      <w:r>
        <w:t xml:space="preserve">wird als Pfarrprovisor in Maria </w:t>
      </w:r>
      <w:proofErr w:type="spellStart"/>
      <w:r>
        <w:t>Schmolln</w:t>
      </w:r>
      <w:proofErr w:type="spellEnd"/>
      <w:r>
        <w:t xml:space="preserve"> entpflichtet, beendet seinen Dienst in der Diözese Linz und kehrt in seine Heimat Polen zurück.</w:t>
      </w:r>
    </w:p>
    <w:p w:rsidR="00E146DD" w:rsidRDefault="00E146DD" w:rsidP="009616A4">
      <w:pPr>
        <w:suppressAutoHyphens w:val="0"/>
        <w:rPr>
          <w:szCs w:val="22"/>
        </w:rPr>
      </w:pPr>
    </w:p>
    <w:p w:rsidR="00262936" w:rsidRDefault="00262936" w:rsidP="009616A4">
      <w:pPr>
        <w:suppressAutoHyphens w:val="0"/>
        <w:rPr>
          <w:szCs w:val="22"/>
        </w:rPr>
      </w:pPr>
    </w:p>
    <w:p w:rsidR="00262936" w:rsidRPr="00E45B4B" w:rsidRDefault="00262936" w:rsidP="00262936">
      <w:pPr>
        <w:rPr>
          <w:szCs w:val="22"/>
        </w:rPr>
      </w:pPr>
      <w:r>
        <w:rPr>
          <w:szCs w:val="22"/>
        </w:rPr>
        <w:t>(</w:t>
      </w:r>
      <w:r>
        <w:rPr>
          <w:rStyle w:val="articletext"/>
        </w:rPr>
        <w:t>Bekanntgegeben von der</w:t>
      </w:r>
      <w:r>
        <w:rPr>
          <w:rStyle w:val="articletext"/>
        </w:rPr>
        <w:t xml:space="preserve"> </w:t>
      </w:r>
      <w:r w:rsidRPr="00DF6C07">
        <w:rPr>
          <w:rStyle w:val="articletext"/>
        </w:rPr>
        <w:t>Personalstelle</w:t>
      </w:r>
      <w:r>
        <w:rPr>
          <w:rStyle w:val="articletext"/>
        </w:rPr>
        <w:t>, Abt.</w:t>
      </w:r>
      <w:r w:rsidRPr="00DF6C07">
        <w:rPr>
          <w:rStyle w:val="articletext"/>
        </w:rPr>
        <w:t xml:space="preserve"> </w:t>
      </w:r>
      <w:r>
        <w:rPr>
          <w:rStyle w:val="articletext"/>
        </w:rPr>
        <w:t>Priester und Diakone</w:t>
      </w:r>
      <w:r>
        <w:rPr>
          <w:rStyle w:val="articletext"/>
        </w:rPr>
        <w:t>)</w:t>
      </w:r>
    </w:p>
    <w:p w:rsidR="00262936" w:rsidRPr="00F7448A" w:rsidRDefault="00262936" w:rsidP="009616A4">
      <w:pPr>
        <w:suppressAutoHyphens w:val="0"/>
        <w:rPr>
          <w:szCs w:val="22"/>
        </w:rPr>
      </w:pPr>
    </w:p>
    <w:sectPr w:rsidR="00262936" w:rsidRPr="00F7448A" w:rsidSect="00262936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6DD" w:rsidRDefault="00E146DD">
      <w:r>
        <w:separator/>
      </w:r>
    </w:p>
  </w:endnote>
  <w:endnote w:type="continuationSeparator" w:id="0">
    <w:p w:rsidR="00E146DD" w:rsidRDefault="00E1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262936" w:rsidRDefault="0026293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6DD" w:rsidRDefault="00E146DD">
      <w:r>
        <w:separator/>
      </w:r>
    </w:p>
  </w:footnote>
  <w:footnote w:type="continuationSeparator" w:id="0">
    <w:p w:rsidR="00E146DD" w:rsidRDefault="00E1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381DB9" w:rsidRDefault="00381DB9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DD"/>
    <w:rsid w:val="0005577C"/>
    <w:rsid w:val="000603BD"/>
    <w:rsid w:val="00070E54"/>
    <w:rsid w:val="000B3CAF"/>
    <w:rsid w:val="00131BDC"/>
    <w:rsid w:val="00141001"/>
    <w:rsid w:val="0014702D"/>
    <w:rsid w:val="0015645C"/>
    <w:rsid w:val="00166045"/>
    <w:rsid w:val="0018480F"/>
    <w:rsid w:val="001A63DE"/>
    <w:rsid w:val="001B1052"/>
    <w:rsid w:val="001C5DDA"/>
    <w:rsid w:val="00225500"/>
    <w:rsid w:val="00231AB4"/>
    <w:rsid w:val="002402FC"/>
    <w:rsid w:val="00262936"/>
    <w:rsid w:val="002A708B"/>
    <w:rsid w:val="002E5529"/>
    <w:rsid w:val="002F3701"/>
    <w:rsid w:val="00313020"/>
    <w:rsid w:val="00366248"/>
    <w:rsid w:val="003726D8"/>
    <w:rsid w:val="00381DB9"/>
    <w:rsid w:val="00382322"/>
    <w:rsid w:val="003D61BB"/>
    <w:rsid w:val="00430D75"/>
    <w:rsid w:val="004C47BA"/>
    <w:rsid w:val="004E6F4E"/>
    <w:rsid w:val="005110DD"/>
    <w:rsid w:val="00537D1F"/>
    <w:rsid w:val="00542BEA"/>
    <w:rsid w:val="005447F9"/>
    <w:rsid w:val="00567B3E"/>
    <w:rsid w:val="0057069F"/>
    <w:rsid w:val="005B4A2A"/>
    <w:rsid w:val="005D48CB"/>
    <w:rsid w:val="00601035"/>
    <w:rsid w:val="00635357"/>
    <w:rsid w:val="00641802"/>
    <w:rsid w:val="00647004"/>
    <w:rsid w:val="00672F15"/>
    <w:rsid w:val="0067643B"/>
    <w:rsid w:val="00694620"/>
    <w:rsid w:val="00697D23"/>
    <w:rsid w:val="006C7450"/>
    <w:rsid w:val="006F73AB"/>
    <w:rsid w:val="00712417"/>
    <w:rsid w:val="00714F83"/>
    <w:rsid w:val="00727101"/>
    <w:rsid w:val="007368D3"/>
    <w:rsid w:val="00741F48"/>
    <w:rsid w:val="0078339E"/>
    <w:rsid w:val="007D38DC"/>
    <w:rsid w:val="00807C90"/>
    <w:rsid w:val="008355DE"/>
    <w:rsid w:val="00855342"/>
    <w:rsid w:val="008A5750"/>
    <w:rsid w:val="008B4B33"/>
    <w:rsid w:val="008D523B"/>
    <w:rsid w:val="008D6113"/>
    <w:rsid w:val="008E01D7"/>
    <w:rsid w:val="008F5427"/>
    <w:rsid w:val="00923BEF"/>
    <w:rsid w:val="0093496A"/>
    <w:rsid w:val="0094025B"/>
    <w:rsid w:val="00956261"/>
    <w:rsid w:val="009616A4"/>
    <w:rsid w:val="009631CA"/>
    <w:rsid w:val="00967AA0"/>
    <w:rsid w:val="00A5610F"/>
    <w:rsid w:val="00A6450F"/>
    <w:rsid w:val="00AC6FE0"/>
    <w:rsid w:val="00AE0EBF"/>
    <w:rsid w:val="00B275A8"/>
    <w:rsid w:val="00B566A2"/>
    <w:rsid w:val="00B735AC"/>
    <w:rsid w:val="00B76615"/>
    <w:rsid w:val="00B97EE3"/>
    <w:rsid w:val="00BF24B9"/>
    <w:rsid w:val="00C03469"/>
    <w:rsid w:val="00C46049"/>
    <w:rsid w:val="00C63B46"/>
    <w:rsid w:val="00CB6A37"/>
    <w:rsid w:val="00CB7487"/>
    <w:rsid w:val="00CB767C"/>
    <w:rsid w:val="00CE367E"/>
    <w:rsid w:val="00CF37D2"/>
    <w:rsid w:val="00D173BC"/>
    <w:rsid w:val="00D250FE"/>
    <w:rsid w:val="00D31CCE"/>
    <w:rsid w:val="00D4743E"/>
    <w:rsid w:val="00D6113C"/>
    <w:rsid w:val="00D93DE7"/>
    <w:rsid w:val="00DF6FC9"/>
    <w:rsid w:val="00E146DD"/>
    <w:rsid w:val="00E86A99"/>
    <w:rsid w:val="00EA10DA"/>
    <w:rsid w:val="00EA4557"/>
    <w:rsid w:val="00EC6E61"/>
    <w:rsid w:val="00ED32A8"/>
    <w:rsid w:val="00EF5CAF"/>
    <w:rsid w:val="00F37100"/>
    <w:rsid w:val="00F71756"/>
    <w:rsid w:val="00F7448A"/>
    <w:rsid w:val="00F82272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8E5D483"/>
  <w15:chartTrackingRefBased/>
  <w15:docId w15:val="{FCF3FB63-40D6-4CD2-A848-C6A5BF75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146DD"/>
    <w:pPr>
      <w:suppressAutoHyphens/>
      <w:autoSpaceDN w:val="0"/>
    </w:pPr>
    <w:rPr>
      <w:rFonts w:ascii="Arial" w:hAnsi="Arial" w:cs="Arial"/>
      <w:kern w:val="3"/>
      <w:sz w:val="22"/>
      <w:lang w:eastAsia="zh-CN"/>
    </w:rPr>
  </w:style>
  <w:style w:type="paragraph" w:styleId="berschrift1">
    <w:name w:val="heading 1"/>
    <w:basedOn w:val="Standard"/>
    <w:next w:val="Standard"/>
    <w:qFormat/>
    <w:pPr>
      <w:keepNext/>
      <w:suppressAutoHyphens w:val="0"/>
      <w:autoSpaceDN/>
      <w:outlineLvl w:val="0"/>
    </w:pPr>
    <w:rPr>
      <w:rFonts w:ascii="Helvetica 55 Roman" w:hAnsi="Helvetica 55 Roman" w:cs="Times New Roman"/>
      <w:b/>
      <w:kern w:val="0"/>
      <w:sz w:val="24"/>
      <w:lang w:eastAsia="de-DE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suppressAutoHyphens w:val="0"/>
      <w:autoSpaceDN/>
      <w:ind w:right="-284"/>
      <w:outlineLvl w:val="2"/>
    </w:pPr>
    <w:rPr>
      <w:rFonts w:cs="Times New Roman"/>
      <w:kern w:val="0"/>
      <w:sz w:val="24"/>
      <w:lang w:eastAsia="de-DE"/>
    </w:rPr>
  </w:style>
  <w:style w:type="paragraph" w:styleId="berschrift8">
    <w:name w:val="heading 8"/>
    <w:basedOn w:val="Standard"/>
    <w:next w:val="Standard"/>
    <w:qFormat/>
    <w:pPr>
      <w:keepNext/>
      <w:suppressAutoHyphens w:val="0"/>
      <w:autoSpaceDN/>
      <w:outlineLvl w:val="7"/>
    </w:pPr>
    <w:rPr>
      <w:rFonts w:cs="Times New Roman"/>
      <w:i/>
      <w:kern w:val="0"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uppressAutoHyphens w:val="0"/>
      <w:autoSpaceDN/>
      <w:spacing w:line="320" w:lineRule="atLeast"/>
      <w:ind w:firstLine="227"/>
    </w:pPr>
    <w:rPr>
      <w:rFonts w:cs="Times New Roman"/>
      <w:kern w:val="0"/>
      <w:sz w:val="24"/>
      <w:lang w:eastAsia="de-DE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paragraph" w:customStyle="1" w:styleId="Textbody">
    <w:name w:val="Text body"/>
    <w:basedOn w:val="Standard"/>
    <w:rsid w:val="00E146DD"/>
    <w:pPr>
      <w:spacing w:after="120"/>
    </w:pPr>
  </w:style>
  <w:style w:type="paragraph" w:customStyle="1" w:styleId="western">
    <w:name w:val="western"/>
    <w:basedOn w:val="Standard"/>
    <w:rsid w:val="00E146DD"/>
    <w:pPr>
      <w:autoSpaceDN/>
      <w:spacing w:before="100" w:after="119"/>
    </w:pPr>
    <w:rPr>
      <w:color w:val="000000"/>
      <w:kern w:val="0"/>
      <w:szCs w:val="22"/>
    </w:rPr>
  </w:style>
  <w:style w:type="paragraph" w:styleId="Sprechblasentext">
    <w:name w:val="Balloon Text"/>
    <w:basedOn w:val="Standard"/>
    <w:link w:val="SprechblasentextZchn"/>
    <w:rsid w:val="00381DB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81DB9"/>
    <w:rPr>
      <w:rFonts w:ascii="Segoe UI" w:hAnsi="Segoe UI" w:cs="Segoe UI"/>
      <w:kern w:val="3"/>
      <w:sz w:val="18"/>
      <w:szCs w:val="18"/>
      <w:lang w:eastAsia="zh-CN"/>
    </w:rPr>
  </w:style>
  <w:style w:type="character" w:customStyle="1" w:styleId="articletext">
    <w:name w:val="articletext"/>
    <w:rsid w:val="009616A4"/>
  </w:style>
  <w:style w:type="paragraph" w:styleId="Listenabsatz">
    <w:name w:val="List Paragraph"/>
    <w:basedOn w:val="Standard"/>
    <w:uiPriority w:val="34"/>
    <w:qFormat/>
    <w:rsid w:val="009616A4"/>
    <w:pPr>
      <w:suppressAutoHyphens w:val="0"/>
      <w:autoSpaceDN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Pressekonferenzen%20und%20Unterlagen\Musterseit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0F2B3-48AD-4504-888A-6F59B0C4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Musterseite.dotx</Template>
  <TotalTime>0</TotalTime>
  <Pages>3</Pages>
  <Words>990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7269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4</cp:revision>
  <cp:lastPrinted>2017-10-04T07:38:00Z</cp:lastPrinted>
  <dcterms:created xsi:type="dcterms:W3CDTF">2018-06-20T11:25:00Z</dcterms:created>
  <dcterms:modified xsi:type="dcterms:W3CDTF">2018-06-20T11:27:00Z</dcterms:modified>
</cp:coreProperties>
</file>