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039B1" w14:textId="77777777" w:rsidR="002E423D" w:rsidRDefault="002E423D">
      <w:pPr>
        <w:rPr>
          <w:lang w:val="de-DE"/>
        </w:rPr>
        <w:sectPr w:rsidR="002E423D" w:rsidSect="00A07719">
          <w:headerReference w:type="default" r:id="rId8"/>
          <w:headerReference w:type="first" r:id="rId9"/>
          <w:footerReference w:type="first" r:id="rId10"/>
          <w:pgSz w:w="11901" w:h="16840" w:code="9"/>
          <w:pgMar w:top="2127" w:right="1134" w:bottom="663" w:left="1134" w:header="851" w:footer="170" w:gutter="0"/>
          <w:cols w:space="720"/>
          <w:titlePg/>
        </w:sectPr>
      </w:pPr>
    </w:p>
    <w:p w14:paraId="566237C1" w14:textId="77777777" w:rsidR="002E423D" w:rsidRDefault="002E423D">
      <w:pPr>
        <w:rPr>
          <w:lang w:val="de-DE"/>
        </w:rPr>
      </w:pPr>
    </w:p>
    <w:p w14:paraId="1101DC14" w14:textId="77777777" w:rsidR="00BC0515" w:rsidRPr="004C2B71" w:rsidRDefault="00BC0515" w:rsidP="00BC0515">
      <w:pPr>
        <w:autoSpaceDE w:val="0"/>
        <w:autoSpaceDN w:val="0"/>
        <w:adjustRightInd w:val="0"/>
        <w:rPr>
          <w:rFonts w:ascii="Helvetica for Caritas" w:eastAsiaTheme="minorHAnsi" w:hAnsi="Helvetica for Caritas" w:cs="GillSans-BoldCondensed"/>
          <w:b/>
          <w:bCs/>
          <w:color w:val="191919"/>
          <w:sz w:val="28"/>
          <w:szCs w:val="28"/>
          <w:lang w:eastAsia="en-US"/>
        </w:rPr>
      </w:pPr>
      <w:r w:rsidRPr="004C2B71">
        <w:rPr>
          <w:rFonts w:ascii="Helvetica for Caritas" w:eastAsiaTheme="minorHAnsi" w:hAnsi="Helvetica for Caritas" w:cs="GillSans-BoldCondensed"/>
          <w:b/>
          <w:bCs/>
          <w:color w:val="191919"/>
          <w:sz w:val="28"/>
          <w:szCs w:val="28"/>
          <w:lang w:eastAsia="en-US"/>
        </w:rPr>
        <w:t>Rollenkarten zum Ausschneiden Aussagen</w:t>
      </w:r>
    </w:p>
    <w:p w14:paraId="0F64B380"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eine arbeitslose, allein erziehende Mutter in Wien. Ihre Waschmaschine funktioniert in letzter Zeit nicht mehr richtig und sie wissen nicht wie sie eine neue bezahlen sollen. Ihr größter Wunsch wäre ein Italienurlaub mit ihren Kindern</w:t>
      </w:r>
    </w:p>
    <w:p w14:paraId="2546ECE0" w14:textId="77777777" w:rsidR="00BC0515" w:rsidRPr="004C2B71" w:rsidRDefault="00BC0515" w:rsidP="00BC0515">
      <w:pPr>
        <w:rPr>
          <w:rFonts w:ascii="Helvetica for Caritas" w:hAnsi="Helvetica for Caritas"/>
          <w:bCs/>
          <w:sz w:val="28"/>
          <w:szCs w:val="28"/>
        </w:rPr>
      </w:pPr>
    </w:p>
    <w:p w14:paraId="2CFA09C5"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leben in Nigeria, sind  mittleren Alters und HIV-positiv.</w:t>
      </w:r>
    </w:p>
    <w:p w14:paraId="0F558D7B" w14:textId="77777777" w:rsidR="00BC0515" w:rsidRPr="004C2B71" w:rsidRDefault="00BC0515" w:rsidP="00BC0515">
      <w:pPr>
        <w:rPr>
          <w:rFonts w:ascii="Helvetica for Caritas" w:hAnsi="Helvetica for Caritas"/>
          <w:bCs/>
          <w:sz w:val="28"/>
          <w:szCs w:val="28"/>
        </w:rPr>
      </w:pPr>
    </w:p>
    <w:p w14:paraId="60216306"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19-jähriger Flüchtling aus Afghanistan und vor kurzem in  Österreich  angekommen. Sie erhalten ca. 350 Euro  im  Monat</w:t>
      </w:r>
    </w:p>
    <w:p w14:paraId="7BE0D7FC" w14:textId="77777777" w:rsidR="00BC0515" w:rsidRPr="004C2B71" w:rsidRDefault="00BC0515" w:rsidP="00BC0515">
      <w:pPr>
        <w:rPr>
          <w:rFonts w:ascii="Helvetica for Caritas" w:hAnsi="Helvetica for Caritas"/>
          <w:bCs/>
          <w:sz w:val="28"/>
          <w:szCs w:val="28"/>
        </w:rPr>
      </w:pPr>
    </w:p>
    <w:p w14:paraId="7BCAD395"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Studentin in Wien. Sie leben in einer Wg und werden finanziell von ihren Eltern unterstütz, neben bei jobben sie ein bisschen als Kellnerin.</w:t>
      </w:r>
    </w:p>
    <w:p w14:paraId="2F23F0D8" w14:textId="77777777" w:rsidR="00BC0515" w:rsidRPr="004C2B71" w:rsidRDefault="00BC0515" w:rsidP="00BC0515">
      <w:pPr>
        <w:rPr>
          <w:rFonts w:ascii="Helvetica for Caritas" w:hAnsi="Helvetica for Caritas"/>
          <w:bCs/>
          <w:sz w:val="28"/>
          <w:szCs w:val="28"/>
        </w:rPr>
      </w:pPr>
    </w:p>
    <w:p w14:paraId="10DB4FBC"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Universitätslektorin und sehr gut ausgebildet. Ihr Job sind aber immer nur befristet und ihr Gehalt beträgt immer gerade soviel das sein es schaffen keine Schulden machen zu müssen.</w:t>
      </w:r>
    </w:p>
    <w:p w14:paraId="488E9ACA" w14:textId="77777777" w:rsidR="00BC0515" w:rsidRPr="004C2B71" w:rsidRDefault="00BC0515" w:rsidP="00BC0515">
      <w:pPr>
        <w:rPr>
          <w:rFonts w:ascii="Helvetica for Caritas" w:hAnsi="Helvetica for Caritas"/>
          <w:bCs/>
          <w:sz w:val="28"/>
          <w:szCs w:val="28"/>
        </w:rPr>
      </w:pPr>
    </w:p>
    <w:p w14:paraId="21D519C4" w14:textId="77777777" w:rsidR="00BC0515" w:rsidRPr="004C2B71" w:rsidRDefault="00BC0515" w:rsidP="00BC0515">
      <w:pPr>
        <w:rPr>
          <w:rFonts w:ascii="Helvetica for Caritas" w:hAnsi="Helvetica for Caritas"/>
          <w:bCs/>
          <w:sz w:val="28"/>
          <w:szCs w:val="28"/>
        </w:rPr>
      </w:pPr>
    </w:p>
    <w:p w14:paraId="074A3AA4"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Obdachloser Österreicher. In der  Gruft haben sie durch die Sozialarbeiterin wieder ein bisschen Mut und Hoffnung geschöpft. Sie spielen in der Gruft Fußball und wohnen jetzt in einem eigen Zimmer in einem Wohnungslosenheim.</w:t>
      </w:r>
    </w:p>
    <w:p w14:paraId="45B84F2A" w14:textId="77777777" w:rsidR="00BC0515" w:rsidRPr="004C2B71" w:rsidRDefault="00BC0515" w:rsidP="00BC0515">
      <w:pPr>
        <w:rPr>
          <w:rFonts w:ascii="Helvetica for Caritas" w:hAnsi="Helvetica for Caritas"/>
          <w:bCs/>
          <w:sz w:val="28"/>
          <w:szCs w:val="28"/>
        </w:rPr>
      </w:pPr>
    </w:p>
    <w:p w14:paraId="4AC1D0D4" w14:textId="77777777" w:rsidR="00BC0515" w:rsidRPr="004C2B71" w:rsidRDefault="00BC0515" w:rsidP="00BC0515">
      <w:pPr>
        <w:rPr>
          <w:rFonts w:ascii="Helvetica for Caritas" w:hAnsi="Helvetica for Caritas"/>
          <w:bCs/>
          <w:sz w:val="28"/>
          <w:szCs w:val="28"/>
        </w:rPr>
      </w:pPr>
    </w:p>
    <w:p w14:paraId="0875354D"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illegaler Einwanderer aus Albanien und leben unerkannt in Deutschland. Sie schlagen sich mit Schwarzarbeit am Bau durch.</w:t>
      </w:r>
    </w:p>
    <w:p w14:paraId="138A8E1D" w14:textId="77777777" w:rsidR="00BC0515" w:rsidRPr="004C2B71" w:rsidRDefault="00BC0515" w:rsidP="00BC0515">
      <w:pPr>
        <w:rPr>
          <w:rFonts w:ascii="Helvetica for Caritas" w:hAnsi="Helvetica for Caritas"/>
          <w:bCs/>
          <w:sz w:val="28"/>
          <w:szCs w:val="28"/>
        </w:rPr>
      </w:pPr>
    </w:p>
    <w:p w14:paraId="457A986C" w14:textId="77777777" w:rsidR="00BC0515" w:rsidRPr="004C2B71" w:rsidRDefault="00BC0515" w:rsidP="00BC0515">
      <w:pPr>
        <w:rPr>
          <w:rFonts w:ascii="Helvetica for Caritas" w:hAnsi="Helvetica for Caritas"/>
          <w:bCs/>
          <w:sz w:val="28"/>
          <w:szCs w:val="28"/>
        </w:rPr>
      </w:pPr>
    </w:p>
    <w:p w14:paraId="0B362F52" w14:textId="77777777" w:rsidR="00BC0515" w:rsidRPr="004C2B71" w:rsidRDefault="00BC0515" w:rsidP="00BC0515">
      <w:pPr>
        <w:rPr>
          <w:rFonts w:ascii="Helvetica for Caritas" w:hAnsi="Helvetica for Caritas"/>
          <w:bCs/>
          <w:sz w:val="28"/>
          <w:szCs w:val="28"/>
        </w:rPr>
      </w:pPr>
    </w:p>
    <w:p w14:paraId="38C2063A"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 xml:space="preserve">Sie sind eine Augustinverkäuferin in Wien. Sie kommen aus Rumänien und wurden dort arbeitslos. Sie würden gern in Wien bleiben und eine Ausbildung zur Heimhelferin machen. Aber die Chancen dafür sind nicht sehr groß. </w:t>
      </w:r>
    </w:p>
    <w:p w14:paraId="0675A3B5" w14:textId="77777777" w:rsidR="00BC0515" w:rsidRPr="004C2B71" w:rsidRDefault="00BC0515" w:rsidP="00BC0515">
      <w:pPr>
        <w:rPr>
          <w:rFonts w:ascii="Helvetica for Caritas" w:hAnsi="Helvetica for Caritas"/>
          <w:bCs/>
          <w:sz w:val="28"/>
          <w:szCs w:val="28"/>
        </w:rPr>
      </w:pPr>
    </w:p>
    <w:p w14:paraId="6A1618EA"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Bettler aus Bulgarien, sie haben keine Beine mehr, ihre Arme sind verkrüppelt. Sie erhalten in ihrem Heimat and keine Unterstützung und Bettel ist für Sie die einzigen Option um zu überleben.</w:t>
      </w:r>
    </w:p>
    <w:p w14:paraId="6CC6B1C1" w14:textId="77777777" w:rsidR="00BC0515" w:rsidRPr="004C2B71" w:rsidRDefault="00BC0515" w:rsidP="00BC0515">
      <w:pPr>
        <w:rPr>
          <w:rFonts w:ascii="Helvetica for Caritas" w:hAnsi="Helvetica for Caritas"/>
          <w:bCs/>
          <w:sz w:val="28"/>
          <w:szCs w:val="28"/>
        </w:rPr>
      </w:pPr>
    </w:p>
    <w:p w14:paraId="1D9E36C5"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16-jähriger junger Mann aus einem kleinen Dorf in Guatemala und arbeiten auf einer Kaffeeplantage. Sie können kannst weder lesen noch schreiben.</w:t>
      </w:r>
    </w:p>
    <w:p w14:paraId="59A7EE92" w14:textId="77777777" w:rsidR="00BC0515" w:rsidRPr="004C2B71" w:rsidRDefault="00BC0515" w:rsidP="00BC0515">
      <w:pPr>
        <w:rPr>
          <w:rFonts w:ascii="Helvetica for Caritas" w:hAnsi="Helvetica for Caritas"/>
          <w:bCs/>
          <w:sz w:val="28"/>
          <w:szCs w:val="28"/>
        </w:rPr>
      </w:pPr>
    </w:p>
    <w:p w14:paraId="1A782A10"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eine 89 jährige Frau,und leben in einer  Pflegeeinrichtung. Einmal im Monat bekommen  Sie Besuch von ihrer Familie.</w:t>
      </w:r>
    </w:p>
    <w:p w14:paraId="0EF2652F" w14:textId="77777777" w:rsidR="00BC0515" w:rsidRPr="004C2B71" w:rsidRDefault="00BC0515" w:rsidP="00BC0515">
      <w:pPr>
        <w:rPr>
          <w:rFonts w:ascii="Helvetica for Caritas" w:hAnsi="Helvetica for Caritas"/>
          <w:bCs/>
          <w:sz w:val="28"/>
          <w:szCs w:val="28"/>
        </w:rPr>
      </w:pPr>
    </w:p>
    <w:p w14:paraId="0420667D"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Zahnarzt in Wien und haben eine gut gehende Praxis. In ihre Freizeit spiel sein gern Musik und engagieren sich in einer Sozialeinrichtung.</w:t>
      </w:r>
    </w:p>
    <w:p w14:paraId="6A08758A" w14:textId="77777777" w:rsidR="00BC0515" w:rsidRPr="004C2B71" w:rsidRDefault="00BC0515" w:rsidP="00BC0515">
      <w:pPr>
        <w:rPr>
          <w:rFonts w:ascii="Helvetica for Caritas" w:hAnsi="Helvetica for Caritas"/>
          <w:bCs/>
          <w:sz w:val="28"/>
          <w:szCs w:val="28"/>
        </w:rPr>
      </w:pPr>
    </w:p>
    <w:p w14:paraId="61922ECF"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Mindestpensionistin und leben in einer kleinen Wiener Altbauwohnung. Noch schaffen sie es die Stiegen zu steigen, aber sie fürchten sich vor dem Tag an dem sie zu gebrechlich für ihre Wohnung werden.</w:t>
      </w:r>
    </w:p>
    <w:p w14:paraId="401AA8D2" w14:textId="77777777" w:rsidR="00BC0515" w:rsidRPr="004C2B71" w:rsidRDefault="00BC0515" w:rsidP="00BC0515">
      <w:pPr>
        <w:rPr>
          <w:rFonts w:ascii="Helvetica for Caritas" w:hAnsi="Helvetica for Caritas"/>
          <w:bCs/>
          <w:sz w:val="28"/>
          <w:szCs w:val="28"/>
        </w:rPr>
      </w:pPr>
    </w:p>
    <w:p w14:paraId="59CB5029" w14:textId="77777777" w:rsidR="00BC0515" w:rsidRPr="004C2B71" w:rsidRDefault="00BC0515" w:rsidP="00BC0515">
      <w:pPr>
        <w:rPr>
          <w:rFonts w:ascii="Helvetica for Caritas" w:hAnsi="Helvetica for Caritas"/>
          <w:bCs/>
          <w:sz w:val="28"/>
          <w:szCs w:val="28"/>
        </w:rPr>
      </w:pPr>
    </w:p>
    <w:p w14:paraId="67CF26DC"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Lehrerin in Wien und leben mit ihrer Familie ein einem Reihenhaus mit Garten. Ihr Mann arbeitet be</w:t>
      </w:r>
      <w:r w:rsidR="00715E9C">
        <w:rPr>
          <w:rFonts w:ascii="Helvetica for Caritas" w:hAnsi="Helvetica for Caritas"/>
          <w:bCs/>
          <w:sz w:val="28"/>
          <w:szCs w:val="28"/>
        </w:rPr>
        <w:t>i einer Versicherung. Am Monats</w:t>
      </w:r>
      <w:r w:rsidRPr="004C2B71">
        <w:rPr>
          <w:rFonts w:ascii="Helvetica for Caritas" w:hAnsi="Helvetica for Caritas"/>
          <w:bCs/>
          <w:sz w:val="28"/>
          <w:szCs w:val="28"/>
        </w:rPr>
        <w:t>ende bleibt ihnen immer ein bisschen etwas über, sodass sie für die Ausbildung ihrer Kinder sparen können.</w:t>
      </w:r>
    </w:p>
    <w:p w14:paraId="1112AA54" w14:textId="77777777" w:rsidR="00BC0515" w:rsidRPr="004C2B71" w:rsidRDefault="00BC0515" w:rsidP="00BC0515">
      <w:pPr>
        <w:rPr>
          <w:rFonts w:ascii="Helvetica for Caritas" w:hAnsi="Helvetica for Caritas"/>
          <w:bCs/>
          <w:sz w:val="28"/>
          <w:szCs w:val="28"/>
        </w:rPr>
      </w:pPr>
    </w:p>
    <w:p w14:paraId="141D1B48"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besitzen einen Maler und Anstreicherfirma mit 5 Angestellten in Wien. Ihr Betreib läuft gut, sodass sie sich im Sommer einen all inklusive Urlaub mit ihrer Familie in einem Sterne Ressort leisten können.</w:t>
      </w:r>
    </w:p>
    <w:p w14:paraId="3BAC4690" w14:textId="77777777" w:rsidR="00BC0515" w:rsidRPr="004C2B71" w:rsidRDefault="00BC0515" w:rsidP="00BC0515">
      <w:pPr>
        <w:rPr>
          <w:rFonts w:ascii="Helvetica for Caritas" w:hAnsi="Helvetica for Caritas"/>
          <w:bCs/>
          <w:sz w:val="28"/>
          <w:szCs w:val="28"/>
        </w:rPr>
      </w:pPr>
    </w:p>
    <w:p w14:paraId="5B1BDEFF" w14:textId="77777777" w:rsidR="00BC0515" w:rsidRPr="004C2B71" w:rsidRDefault="00BC0515" w:rsidP="00BC0515">
      <w:pPr>
        <w:rPr>
          <w:rFonts w:ascii="Helvetica for Caritas" w:hAnsi="Helvetica for Caritas"/>
          <w:bCs/>
          <w:sz w:val="28"/>
          <w:szCs w:val="28"/>
        </w:rPr>
      </w:pPr>
    </w:p>
    <w:p w14:paraId="5746D0ED"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eine junge allein erziehende Mutter in Thailand ohne Schulabschluss und Ausbildung und tust alles dafür, dass dein Kind am nächsten Tag nicht hungern muss.</w:t>
      </w:r>
    </w:p>
    <w:p w14:paraId="52C9EA57" w14:textId="77777777" w:rsidR="00BC0515" w:rsidRPr="004C2B71" w:rsidRDefault="00BC0515" w:rsidP="00BC0515">
      <w:pPr>
        <w:rPr>
          <w:rFonts w:ascii="Helvetica for Caritas" w:hAnsi="Helvetica for Caritas"/>
          <w:bCs/>
          <w:sz w:val="28"/>
          <w:szCs w:val="28"/>
        </w:rPr>
      </w:pPr>
    </w:p>
    <w:p w14:paraId="272FE812" w14:textId="77777777" w:rsidR="00BC0515" w:rsidRPr="004C2B71" w:rsidRDefault="00BC0515" w:rsidP="00BC0515">
      <w:pPr>
        <w:rPr>
          <w:rFonts w:ascii="Helvetica for Caritas" w:hAnsi="Helvetica for Caritas"/>
          <w:bCs/>
          <w:sz w:val="28"/>
          <w:szCs w:val="28"/>
        </w:rPr>
      </w:pPr>
    </w:p>
    <w:p w14:paraId="73E6B38F" w14:textId="77777777" w:rsidR="00BC0515" w:rsidRPr="004C2B71" w:rsidRDefault="00BC0515" w:rsidP="00BC0515">
      <w:pPr>
        <w:rPr>
          <w:rFonts w:ascii="Helvetica for Caritas" w:hAnsi="Helvetica for Caritas"/>
          <w:bCs/>
          <w:sz w:val="28"/>
          <w:szCs w:val="28"/>
        </w:rPr>
      </w:pPr>
      <w:r w:rsidRPr="004C2B71">
        <w:rPr>
          <w:rFonts w:ascii="Helvetica for Caritas" w:hAnsi="Helvetica for Caritas"/>
          <w:bCs/>
          <w:sz w:val="28"/>
          <w:szCs w:val="28"/>
        </w:rPr>
        <w:t>Sie sind ein 25jähriger Mann aus Wien, der bei einem Sportunfall  schwer verletzt wurde. Sie haben beide Beine verloren und werden nie mehr Kinder bekommen können.</w:t>
      </w:r>
    </w:p>
    <w:p w14:paraId="7483578D" w14:textId="77777777" w:rsidR="00BC0515" w:rsidRPr="004C2B71" w:rsidRDefault="00BC0515" w:rsidP="00BC0515">
      <w:pPr>
        <w:rPr>
          <w:rFonts w:ascii="Helvetica for Caritas" w:hAnsi="Helvetica for Caritas"/>
          <w:bCs/>
          <w:sz w:val="28"/>
          <w:szCs w:val="28"/>
        </w:rPr>
      </w:pPr>
    </w:p>
    <w:p w14:paraId="6DC2BDEC" w14:textId="77777777" w:rsidR="00BC0515" w:rsidRPr="004C2B71" w:rsidRDefault="00BC0515" w:rsidP="00BC0515">
      <w:pPr>
        <w:spacing w:after="200" w:line="276" w:lineRule="auto"/>
        <w:rPr>
          <w:rFonts w:ascii="Helvetica for Caritas" w:eastAsiaTheme="minorHAnsi" w:hAnsi="Helvetica for Caritas" w:cs="GillSans-BoldCondensed"/>
          <w:b/>
          <w:bCs/>
          <w:color w:val="191919"/>
          <w:sz w:val="28"/>
          <w:szCs w:val="28"/>
          <w:lang w:eastAsia="en-US"/>
        </w:rPr>
      </w:pPr>
      <w:r w:rsidRPr="004C2B71">
        <w:rPr>
          <w:rFonts w:ascii="Helvetica for Caritas" w:eastAsiaTheme="minorHAnsi" w:hAnsi="Helvetica for Caritas" w:cs="GillSans-BoldCondensed"/>
          <w:b/>
          <w:bCs/>
          <w:color w:val="191919"/>
          <w:sz w:val="28"/>
          <w:szCs w:val="28"/>
          <w:lang w:eastAsia="en-US"/>
        </w:rPr>
        <w:br w:type="page"/>
      </w:r>
    </w:p>
    <w:p w14:paraId="62FCF0C2" w14:textId="0FB2D9EC" w:rsidR="00BC0515" w:rsidRPr="00972CBC" w:rsidRDefault="00BC0515" w:rsidP="00BC0515">
      <w:pPr>
        <w:autoSpaceDE w:val="0"/>
        <w:autoSpaceDN w:val="0"/>
        <w:adjustRightInd w:val="0"/>
        <w:rPr>
          <w:rFonts w:ascii="Helvetica for Caritas" w:eastAsiaTheme="minorHAnsi" w:hAnsi="Helvetica for Caritas" w:cs="GillSans-BoldCondensed"/>
          <w:b/>
          <w:bCs/>
          <w:color w:val="191919"/>
          <w:sz w:val="28"/>
          <w:szCs w:val="28"/>
          <w:lang w:eastAsia="en-US"/>
        </w:rPr>
      </w:pPr>
      <w:r w:rsidRPr="00972CBC">
        <w:rPr>
          <w:rFonts w:ascii="Helvetica for Caritas" w:eastAsiaTheme="minorHAnsi" w:hAnsi="Helvetica for Caritas" w:cs="GillSans-BoldCondensed"/>
          <w:b/>
          <w:bCs/>
          <w:color w:val="191919"/>
          <w:sz w:val="28"/>
          <w:szCs w:val="28"/>
          <w:lang w:eastAsia="en-US"/>
        </w:rPr>
        <w:lastRenderedPageBreak/>
        <w:t>Aussageblatt Spi</w:t>
      </w:r>
      <w:r w:rsidR="000E46FF">
        <w:rPr>
          <w:rFonts w:ascii="Helvetica for Caritas" w:eastAsiaTheme="minorHAnsi" w:hAnsi="Helvetica for Caritas" w:cs="GillSans-BoldCondensed"/>
          <w:b/>
          <w:bCs/>
          <w:color w:val="191919"/>
          <w:sz w:val="28"/>
          <w:szCs w:val="28"/>
          <w:lang w:eastAsia="en-US"/>
        </w:rPr>
        <w:t>e</w:t>
      </w:r>
      <w:r w:rsidRPr="00972CBC">
        <w:rPr>
          <w:rFonts w:ascii="Helvetica for Caritas" w:eastAsiaTheme="minorHAnsi" w:hAnsi="Helvetica for Caritas" w:cs="GillSans-BoldCondensed"/>
          <w:b/>
          <w:bCs/>
          <w:color w:val="191919"/>
          <w:sz w:val="28"/>
          <w:szCs w:val="28"/>
          <w:lang w:eastAsia="en-US"/>
        </w:rPr>
        <w:t xml:space="preserve">l </w:t>
      </w:r>
      <w:r w:rsidR="000E46FF" w:rsidRPr="000E46FF">
        <w:rPr>
          <w:rFonts w:ascii="Helvetica for Caritas" w:eastAsiaTheme="minorHAnsi" w:hAnsi="Helvetica for Caritas" w:cs="GillSans-BoldCondensed"/>
          <w:b/>
          <w:bCs/>
          <w:color w:val="191919"/>
          <w:sz w:val="28"/>
          <w:szCs w:val="28"/>
          <w:lang w:eastAsia="en-US"/>
        </w:rPr>
        <w:t>„Wer diese Aussage bejahen kann, geht einen Schritt nach vorne.“</w:t>
      </w:r>
    </w:p>
    <w:p w14:paraId="1CAD1D38" w14:textId="77777777" w:rsidR="00BC0515" w:rsidRPr="00972CBC" w:rsidRDefault="00BC0515" w:rsidP="00BC0515">
      <w:pPr>
        <w:autoSpaceDE w:val="0"/>
        <w:autoSpaceDN w:val="0"/>
        <w:adjustRightInd w:val="0"/>
        <w:rPr>
          <w:rFonts w:ascii="Helvetica for Caritas" w:eastAsiaTheme="minorHAnsi" w:hAnsi="Helvetica for Caritas" w:cs="GillSans-BoldCondensed"/>
          <w:b/>
          <w:bCs/>
          <w:color w:val="191919"/>
          <w:lang w:eastAsia="en-US"/>
        </w:rPr>
      </w:pPr>
      <w:r w:rsidRPr="00972CBC">
        <w:rPr>
          <w:rFonts w:ascii="Helvetica for Caritas" w:eastAsiaTheme="minorHAnsi" w:hAnsi="Helvetica for Caritas" w:cs="GillSans-BoldCondensed"/>
          <w:b/>
          <w:bCs/>
          <w:color w:val="191919"/>
          <w:lang w:eastAsia="en-US"/>
        </w:rPr>
        <w:t>Fragenblock A</w:t>
      </w:r>
    </w:p>
    <w:p w14:paraId="38469F8C"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 Du hattest nie ernsthafte Geldprobleme.</w:t>
      </w:r>
    </w:p>
    <w:p w14:paraId="08638C2A"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 Du lebst in einem Haus oder einerWohnung mit fließendemWasser, Strom und einer Toilette.</w:t>
      </w:r>
    </w:p>
    <w:p w14:paraId="6E04D39D"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 Du hast das Gefühl, dass du deine Meinung frei äußern kannst und dass dich die anderen ernst</w:t>
      </w:r>
    </w:p>
    <w:p w14:paraId="4A371C41"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nehmen.</w:t>
      </w:r>
    </w:p>
    <w:p w14:paraId="3F43CAF2"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4. Du hast keine Angst in eine Polizeikontrolle zu geraten.</w:t>
      </w:r>
    </w:p>
    <w:p w14:paraId="26CD7DE2"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5. Deine medizinischeVersorgung ist gesichert.</w:t>
      </w:r>
    </w:p>
    <w:p w14:paraId="34630405"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6. Du kannst einmal im Jahr verreisen und Urlaub machen.</w:t>
      </w:r>
    </w:p>
    <w:p w14:paraId="559E0124"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7. Du kannst Freunde und Freundinnen nach Hause zum Essen einladen.</w:t>
      </w:r>
    </w:p>
    <w:p w14:paraId="299EAD4D"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8. Du schaust optimistisch in die Zukunft.</w:t>
      </w:r>
    </w:p>
    <w:p w14:paraId="476B3A0A"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9. Du kannst den Beruf erlernen, den du dir wünschst.</w:t>
      </w:r>
    </w:p>
    <w:p w14:paraId="779E6E04"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0. Du hast keine Angst nachts einzuschlafen.</w:t>
      </w:r>
    </w:p>
    <w:p w14:paraId="13EF8E3C"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11</w:t>
      </w:r>
      <w:r w:rsidRPr="00972CBC">
        <w:rPr>
          <w:rFonts w:ascii="Helvetica for Caritas" w:eastAsiaTheme="minorHAnsi" w:hAnsi="Helvetica for Caritas" w:cs="GillSans"/>
          <w:color w:val="191919"/>
          <w:lang w:eastAsia="en-US"/>
        </w:rPr>
        <w:t>. Du kannst mindestens einmal pro</w:t>
      </w:r>
      <w:r>
        <w:rPr>
          <w:rFonts w:ascii="Helvetica for Caritas" w:eastAsiaTheme="minorHAnsi" w:hAnsi="Helvetica for Caritas" w:cs="GillSans"/>
          <w:color w:val="191919"/>
          <w:lang w:eastAsia="en-US"/>
        </w:rPr>
        <w:t xml:space="preserve"> </w:t>
      </w:r>
      <w:r w:rsidRPr="00972CBC">
        <w:rPr>
          <w:rFonts w:ascii="Helvetica for Caritas" w:eastAsiaTheme="minorHAnsi" w:hAnsi="Helvetica for Caritas" w:cs="GillSans"/>
          <w:color w:val="191919"/>
          <w:lang w:eastAsia="en-US"/>
        </w:rPr>
        <w:t>Woche ins Kino oder in die Disco gehen.</w:t>
      </w:r>
    </w:p>
    <w:p w14:paraId="68305428"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2. Du kannst dich verlieben in wen du willst.</w:t>
      </w:r>
    </w:p>
    <w:p w14:paraId="211983DC"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3. Du hast das Gefühl, dass deinWissen und deine Fähigkeiten in der Gesellschaft, in der du lebst,</w:t>
      </w:r>
    </w:p>
    <w:p w14:paraId="6AE45607"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Anerkennung finden.</w:t>
      </w:r>
    </w:p>
    <w:p w14:paraId="54C532D8"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4. Du kannst lesen und schreiben.</w:t>
      </w:r>
    </w:p>
    <w:p w14:paraId="2C3C5C51"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5. In dem Ort, in dem du lebst, brauchst du keineAngst vor Krieg oder Naturkatastrophen zu haben.</w:t>
      </w:r>
    </w:p>
    <w:p w14:paraId="22AE4CB8"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6. Neben der Schule oder Arbeit hast du die Möglichkeit Sport zu treiben.</w:t>
      </w:r>
    </w:p>
    <w:p w14:paraId="13C1F8A7"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7. Du hattest nie das Gefühl von anderen ausgegrenzt zu werden.</w:t>
      </w:r>
    </w:p>
    <w:p w14:paraId="136CCEED"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8. Du kannst dich auf deine Familie verlassen.</w:t>
      </w:r>
    </w:p>
    <w:p w14:paraId="504B0CAC" w14:textId="77777777" w:rsidR="00BC0515" w:rsidRPr="00972CBC" w:rsidRDefault="00BC0515" w:rsidP="00BC0515">
      <w:pPr>
        <w:autoSpaceDE w:val="0"/>
        <w:autoSpaceDN w:val="0"/>
        <w:adjustRightInd w:val="0"/>
        <w:rPr>
          <w:rFonts w:ascii="Helvetica for Caritas" w:eastAsiaTheme="minorHAnsi" w:hAnsi="Helvetica for Caritas" w:cs="GillSans-BoldCondensed"/>
          <w:b/>
          <w:bCs/>
          <w:color w:val="191919"/>
          <w:lang w:eastAsia="en-US"/>
        </w:rPr>
      </w:pPr>
      <w:r w:rsidRPr="00972CBC">
        <w:rPr>
          <w:rFonts w:ascii="Helvetica for Caritas" w:eastAsiaTheme="minorHAnsi" w:hAnsi="Helvetica for Caritas" w:cs="GillSans-BoldCondensed"/>
          <w:b/>
          <w:bCs/>
          <w:color w:val="191919"/>
          <w:lang w:eastAsia="en-US"/>
        </w:rPr>
        <w:t>Fragenblock B (je nach Platz und Zeit)</w:t>
      </w:r>
    </w:p>
    <w:p w14:paraId="6A3213A0"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9. Wenn du krank bist, erhältst du die notwendigen Medikamente und Therapien.</w:t>
      </w:r>
    </w:p>
    <w:p w14:paraId="1E27C59B"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20. Du kannst dich regelmäßig mit warmen</w:t>
      </w:r>
      <w:r>
        <w:rPr>
          <w:rFonts w:ascii="Helvetica for Caritas" w:eastAsiaTheme="minorHAnsi" w:hAnsi="Helvetica for Caritas" w:cs="GillSans"/>
          <w:color w:val="191919"/>
          <w:lang w:eastAsia="en-US"/>
        </w:rPr>
        <w:t xml:space="preserve"> </w:t>
      </w:r>
      <w:r w:rsidRPr="00972CBC">
        <w:rPr>
          <w:rFonts w:ascii="Helvetica for Caritas" w:eastAsiaTheme="minorHAnsi" w:hAnsi="Helvetica for Caritas" w:cs="GillSans"/>
          <w:color w:val="191919"/>
          <w:lang w:eastAsia="en-US"/>
        </w:rPr>
        <w:t>Wasser waschen.</w:t>
      </w:r>
    </w:p>
    <w:p w14:paraId="76D49509"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w:t>
      </w: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 Du hast zu Hause ein Telefon.</w:t>
      </w:r>
    </w:p>
    <w:p w14:paraId="54667048"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22. Du besuchst die Schule, die deinen Fähigkeiten angemessen ist.</w:t>
      </w:r>
    </w:p>
    <w:p w14:paraId="78EE574A"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23. Du kannst mit deinem Umfeld problemlos kommunizieren.</w:t>
      </w:r>
    </w:p>
    <w:p w14:paraId="6A97A99E"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24. Du kannst dich in deiner Umgebung/deiner Stadt überall selbstständig fortbewegen.</w:t>
      </w:r>
    </w:p>
    <w:p w14:paraId="5752F66D"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25. Du weißt, dass deine Familie morgen und übermorgen genügend zu essen haben wird.</w:t>
      </w:r>
    </w:p>
    <w:p w14:paraId="24C4A03F"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26. Du die Möglichkeit regelmäßig Theater oder Konzerte zu besuchen.</w:t>
      </w:r>
    </w:p>
    <w:p w14:paraId="264452E7"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27. Du hast das Gefühl, deine Religion und Sprache wird in der Gesellschaft, in der du lebst, respektiert.</w:t>
      </w:r>
    </w:p>
    <w:p w14:paraId="262D1C5F"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28. Du freust dich auf den nächsten Tag.</w:t>
      </w:r>
    </w:p>
    <w:p w14:paraId="2BA621AF"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29. Du kannst deine politische Meinung ohne Angst vor negativen Konsequenzen äußern.</w:t>
      </w:r>
    </w:p>
    <w:p w14:paraId="1F6700C1"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30. Du hast Zugang zum Internet.</w:t>
      </w:r>
    </w:p>
    <w:p w14:paraId="4D94BF35"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w:t>
      </w:r>
      <w:r w:rsidRPr="00972CBC">
        <w:rPr>
          <w:rFonts w:ascii="Helvetica for Caritas" w:eastAsiaTheme="minorHAnsi" w:hAnsi="Helvetica for Caritas" w:cs="HelveticaNeue-Condensed"/>
          <w:color w:val="191919"/>
          <w:lang w:eastAsia="en-US"/>
        </w:rPr>
        <w:t>1</w:t>
      </w:r>
      <w:r w:rsidRPr="00972CBC">
        <w:rPr>
          <w:rFonts w:ascii="Helvetica for Caritas" w:eastAsiaTheme="minorHAnsi" w:hAnsi="Helvetica for Caritas" w:cs="GillSans"/>
          <w:color w:val="191919"/>
          <w:lang w:eastAsia="en-US"/>
        </w:rPr>
        <w:t>. Du weißt,wohin du dich wenden kannst,wenn du Rat und Hilfe brauchst.</w:t>
      </w:r>
    </w:p>
    <w:p w14:paraId="5E783EF3"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32. Du brauchst dich nicht vor Minen oder anderen Kriegsresten fürchten.</w:t>
      </w:r>
    </w:p>
    <w:p w14:paraId="4613E34B"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33. Du hast keine Angst auf der Straße belästigt oder angegriffen zu werden.</w:t>
      </w:r>
    </w:p>
    <w:p w14:paraId="0403871F"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34. Du hast alle Schul- bzw. Arbeitsmaterialien, die du brauchst (Hefte, Stifte, Bücher...)</w:t>
      </w:r>
    </w:p>
    <w:p w14:paraId="16635FB2" w14:textId="77777777" w:rsidR="00BC0515" w:rsidRPr="00972CBC" w:rsidRDefault="00BC0515" w:rsidP="00BC0515">
      <w:pPr>
        <w:autoSpaceDE w:val="0"/>
        <w:autoSpaceDN w:val="0"/>
        <w:adjustRightInd w:val="0"/>
        <w:rPr>
          <w:rFonts w:ascii="Helvetica for Caritas" w:eastAsiaTheme="minorHAnsi" w:hAnsi="Helvetica for Caritas" w:cs="GillSans"/>
          <w:color w:val="191919"/>
          <w:lang w:eastAsia="en-US"/>
        </w:rPr>
      </w:pPr>
      <w:r w:rsidRPr="00972CBC">
        <w:rPr>
          <w:rFonts w:ascii="Helvetica for Caritas" w:eastAsiaTheme="minorHAnsi" w:hAnsi="Helvetica for Caritas" w:cs="GillSans"/>
          <w:color w:val="191919"/>
          <w:lang w:eastAsia="en-US"/>
        </w:rPr>
        <w:t>35. Du kannst dir regelmäßig neue Kleidung kaufen.</w:t>
      </w:r>
    </w:p>
    <w:p w14:paraId="7D5AE250" w14:textId="77777777" w:rsidR="00BC0515" w:rsidRDefault="00BC0515" w:rsidP="00BC0515">
      <w:pPr>
        <w:rPr>
          <w:rFonts w:ascii="Helvetica for Caritas" w:hAnsi="Helvetica for Caritas"/>
          <w:b/>
          <w:sz w:val="28"/>
          <w:szCs w:val="28"/>
        </w:rPr>
      </w:pPr>
    </w:p>
    <w:p w14:paraId="22A90F2D" w14:textId="77777777" w:rsidR="00D500E9" w:rsidRDefault="00D500E9" w:rsidP="00D500E9">
      <w:pPr>
        <w:rPr>
          <w:lang w:val="de-DE"/>
        </w:rPr>
      </w:pPr>
    </w:p>
    <w:p w14:paraId="4AB7EB6B" w14:textId="77777777" w:rsidR="00D500E9" w:rsidRDefault="00D500E9" w:rsidP="00D500E9">
      <w:pPr>
        <w:rPr>
          <w:lang w:val="de-DE"/>
        </w:rPr>
      </w:pPr>
    </w:p>
    <w:p w14:paraId="0CCF38F2" w14:textId="77777777" w:rsidR="00BD3602" w:rsidRPr="00F75210" w:rsidRDefault="00BD3602" w:rsidP="00F75210">
      <w:pPr>
        <w:rPr>
          <w:lang w:val="de-DE"/>
        </w:rPr>
      </w:pPr>
    </w:p>
    <w:sectPr w:rsidR="00BD3602" w:rsidRPr="00F75210" w:rsidSect="00BD3602">
      <w:type w:val="continuous"/>
      <w:pgSz w:w="11901" w:h="16840" w:code="9"/>
      <w:pgMar w:top="1074" w:right="1134" w:bottom="663" w:left="1134" w:header="851" w:footer="17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4DE72" w14:textId="77777777" w:rsidR="00BC0515" w:rsidRDefault="00BC0515">
      <w:r>
        <w:separator/>
      </w:r>
    </w:p>
  </w:endnote>
  <w:endnote w:type="continuationSeparator" w:id="0">
    <w:p w14:paraId="0F0DB356" w14:textId="77777777" w:rsidR="00BC0515" w:rsidRDefault="00BC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for Caritas">
    <w:altName w:val="Corbel"/>
    <w:charset w:val="00"/>
    <w:family w:val="swiss"/>
    <w:pitch w:val="variable"/>
    <w:sig w:usb0="00000001"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GillSans-BoldCondensed">
    <w:panose1 w:val="00000000000000000000"/>
    <w:charset w:val="00"/>
    <w:family w:val="swiss"/>
    <w:notTrueType/>
    <w:pitch w:val="default"/>
    <w:sig w:usb0="00000003" w:usb1="00000000" w:usb2="00000000" w:usb3="00000000" w:csb0="00000001" w:csb1="00000000"/>
  </w:font>
  <w:font w:name="HelveticaNeue-Condensed">
    <w:panose1 w:val="00000000000000000000"/>
    <w:charset w:val="00"/>
    <w:family w:val="roman"/>
    <w:notTrueType/>
    <w:pitch w:val="default"/>
    <w:sig w:usb0="00000003" w:usb1="00000000" w:usb2="00000000" w:usb3="00000000" w:csb0="00000001" w:csb1="00000000"/>
  </w:font>
  <w:font w:name="GillSan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F372C" w14:textId="77777777" w:rsidR="007465EB" w:rsidRDefault="007465E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863ED" w14:textId="77777777" w:rsidR="00BC0515" w:rsidRDefault="00BC0515">
      <w:r>
        <w:separator/>
      </w:r>
    </w:p>
  </w:footnote>
  <w:footnote w:type="continuationSeparator" w:id="0">
    <w:p w14:paraId="30B10C6F" w14:textId="77777777" w:rsidR="00BC0515" w:rsidRDefault="00BC0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306EC" w14:textId="77777777" w:rsidR="007465EB" w:rsidRDefault="007465EB" w:rsidP="00BD3602">
    <w:pPr>
      <w:pStyle w:val="Kopfzeile"/>
      <w:tabs>
        <w:tab w:val="clear" w:pos="4536"/>
        <w:tab w:val="clear" w:pos="9072"/>
        <w:tab w:val="left" w:pos="6917"/>
      </w:tabs>
      <w:rPr>
        <w:spacing w:val="40"/>
        <w:sz w:val="18"/>
      </w:rPr>
    </w:pPr>
  </w:p>
  <w:p w14:paraId="0C9D52C5" w14:textId="77777777" w:rsidR="007465EB" w:rsidRDefault="007465E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01BB" w14:textId="77777777" w:rsidR="007465EB" w:rsidRDefault="007465EB" w:rsidP="00A07719">
    <w:pPr>
      <w:pStyle w:val="Kopfzeile"/>
      <w:tabs>
        <w:tab w:val="clear" w:pos="4536"/>
        <w:tab w:val="clear" w:pos="9072"/>
        <w:tab w:val="left" w:pos="6917"/>
      </w:tabs>
      <w:jc w:val="right"/>
      <w:rPr>
        <w:spacing w:val="40"/>
        <w:sz w:val="18"/>
      </w:rPr>
    </w:pPr>
    <w:r>
      <w:rPr>
        <w:spacing w:val="40"/>
        <w:sz w:val="18"/>
      </w:rPr>
      <w:tab/>
    </w:r>
    <w:r w:rsidR="00D218A0">
      <w:rPr>
        <w:noProof/>
        <w:lang w:val="de-DE"/>
      </w:rPr>
      <w:drawing>
        <wp:inline distT="0" distB="0" distL="0" distR="0" wp14:anchorId="22E60DDD" wp14:editId="6EAE9D31">
          <wp:extent cx="2143125" cy="847725"/>
          <wp:effectExtent l="0" t="0" r="0" b="0"/>
          <wp:docPr id="1" name="Bild 1" descr="COOE_Logo21_RGB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E_Logo21_RGB_kl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B30342"/>
    <w:multiLevelType w:val="singleLevel"/>
    <w:tmpl w:val="FCE44A00"/>
    <w:lvl w:ilvl="0">
      <w:start w:val="1"/>
      <w:numFmt w:val="bullet"/>
      <w:lvlText w:val=""/>
      <w:lvlJc w:val="left"/>
      <w:pPr>
        <w:tabs>
          <w:tab w:val="num" w:pos="360"/>
        </w:tabs>
        <w:ind w:left="360" w:hanging="360"/>
      </w:pPr>
      <w:rPr>
        <w:rFonts w:ascii="Symbol" w:hAnsi="Symbol" w:hint="default"/>
        <w:sz w:val="28"/>
      </w:rPr>
    </w:lvl>
  </w:abstractNum>
  <w:abstractNum w:abstractNumId="1" w15:restartNumberingAfterBreak="0">
    <w:nsid w:val="7B030446"/>
    <w:multiLevelType w:val="singleLevel"/>
    <w:tmpl w:val="5964CD90"/>
    <w:lvl w:ilvl="0">
      <w:numFmt w:val="bullet"/>
      <w:lvlText w:val="-"/>
      <w:lvlJc w:val="left"/>
      <w:pPr>
        <w:tabs>
          <w:tab w:val="num" w:pos="1065"/>
        </w:tabs>
        <w:ind w:left="1065" w:hanging="360"/>
      </w:pPr>
      <w:rPr>
        <w:rFonts w:hint="default"/>
      </w:rPr>
    </w:lvl>
  </w:abstractNum>
  <w:num w:numId="1" w16cid:durableId="1924407718">
    <w:abstractNumId w:val="1"/>
  </w:num>
  <w:num w:numId="2" w16cid:durableId="45167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515"/>
    <w:rsid w:val="000D3B70"/>
    <w:rsid w:val="000E46FF"/>
    <w:rsid w:val="000F7BC3"/>
    <w:rsid w:val="00110CB5"/>
    <w:rsid w:val="001234DE"/>
    <w:rsid w:val="00164F29"/>
    <w:rsid w:val="00266D64"/>
    <w:rsid w:val="002D3B74"/>
    <w:rsid w:val="002D69B8"/>
    <w:rsid w:val="002E0565"/>
    <w:rsid w:val="002E423D"/>
    <w:rsid w:val="002E51BE"/>
    <w:rsid w:val="002E6C0A"/>
    <w:rsid w:val="00314F85"/>
    <w:rsid w:val="003B11FD"/>
    <w:rsid w:val="003E027C"/>
    <w:rsid w:val="00451F10"/>
    <w:rsid w:val="00465BA2"/>
    <w:rsid w:val="004A6B1A"/>
    <w:rsid w:val="004D113B"/>
    <w:rsid w:val="005450B9"/>
    <w:rsid w:val="00577BA1"/>
    <w:rsid w:val="005C7539"/>
    <w:rsid w:val="005F3AF2"/>
    <w:rsid w:val="00621BFC"/>
    <w:rsid w:val="00625FA6"/>
    <w:rsid w:val="006D1431"/>
    <w:rsid w:val="00715E9C"/>
    <w:rsid w:val="00741629"/>
    <w:rsid w:val="007465EB"/>
    <w:rsid w:val="007841B9"/>
    <w:rsid w:val="00786FC2"/>
    <w:rsid w:val="007F6B15"/>
    <w:rsid w:val="00872817"/>
    <w:rsid w:val="008C1C19"/>
    <w:rsid w:val="00921C8E"/>
    <w:rsid w:val="00924177"/>
    <w:rsid w:val="00936434"/>
    <w:rsid w:val="00966350"/>
    <w:rsid w:val="0099064F"/>
    <w:rsid w:val="00A07719"/>
    <w:rsid w:val="00AC7FF6"/>
    <w:rsid w:val="00AD0D91"/>
    <w:rsid w:val="00AF3F7E"/>
    <w:rsid w:val="00B7109E"/>
    <w:rsid w:val="00BB248D"/>
    <w:rsid w:val="00BC0515"/>
    <w:rsid w:val="00BD3602"/>
    <w:rsid w:val="00D218A0"/>
    <w:rsid w:val="00D22705"/>
    <w:rsid w:val="00D500E9"/>
    <w:rsid w:val="00D83069"/>
    <w:rsid w:val="00E35221"/>
    <w:rsid w:val="00F30149"/>
    <w:rsid w:val="00F520F2"/>
    <w:rsid w:val="00F75210"/>
    <w:rsid w:val="00F814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783815"/>
  <w15:chartTrackingRefBased/>
  <w15:docId w15:val="{4B9DD6F3-507C-4D2A-B326-22211876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0515"/>
    <w:rPr>
      <w:sz w:val="24"/>
      <w:szCs w:val="24"/>
      <w:lang w:val="de-AT" w:eastAsia="de-AT"/>
    </w:rPr>
  </w:style>
  <w:style w:type="paragraph" w:styleId="berschrift1">
    <w:name w:val="heading 1"/>
    <w:basedOn w:val="Standard"/>
    <w:next w:val="Standard"/>
    <w:qFormat/>
    <w:pPr>
      <w:keepNext/>
      <w:spacing w:line="312" w:lineRule="auto"/>
      <w:outlineLvl w:val="0"/>
    </w:pPr>
    <w:rPr>
      <w:rFonts w:ascii="Arial" w:hAnsi="Arial"/>
      <w:spacing w:val="-20"/>
      <w:sz w:val="26"/>
      <w:szCs w:val="20"/>
      <w:lang w:eastAsia="de-DE"/>
    </w:rPr>
  </w:style>
  <w:style w:type="paragraph" w:styleId="berschrift2">
    <w:name w:val="heading 2"/>
    <w:basedOn w:val="Standard"/>
    <w:next w:val="Standard"/>
    <w:link w:val="berschrift2Zchn"/>
    <w:qFormat/>
    <w:pPr>
      <w:keepNext/>
      <w:tabs>
        <w:tab w:val="left" w:pos="779"/>
      </w:tabs>
      <w:spacing w:line="312" w:lineRule="auto"/>
      <w:outlineLvl w:val="1"/>
    </w:pPr>
    <w:rPr>
      <w:rFonts w:ascii="Arial" w:hAnsi="Arial"/>
      <w:b/>
      <w:sz w:val="20"/>
      <w:szCs w:val="20"/>
      <w:lang w:eastAsia="de-DE"/>
    </w:rPr>
  </w:style>
  <w:style w:type="paragraph" w:styleId="berschrift3">
    <w:name w:val="heading 3"/>
    <w:basedOn w:val="Standard"/>
    <w:next w:val="Standard"/>
    <w:qFormat/>
    <w:pPr>
      <w:keepNext/>
      <w:spacing w:line="312" w:lineRule="auto"/>
      <w:outlineLvl w:val="2"/>
    </w:pPr>
    <w:rPr>
      <w:rFonts w:ascii="Arial" w:hAnsi="Arial"/>
      <w:b/>
      <w:color w:val="FFFFFF"/>
      <w:spacing w:val="166"/>
      <w:sz w:val="28"/>
      <w:szCs w:val="20"/>
      <w:lang w:eastAsia="de-DE"/>
    </w:rPr>
  </w:style>
  <w:style w:type="paragraph" w:styleId="berschrift4">
    <w:name w:val="heading 4"/>
    <w:basedOn w:val="Standard"/>
    <w:next w:val="Standard"/>
    <w:qFormat/>
    <w:pPr>
      <w:keepNext/>
      <w:spacing w:line="312" w:lineRule="auto"/>
      <w:jc w:val="center"/>
      <w:outlineLvl w:val="3"/>
    </w:pPr>
    <w:rPr>
      <w:rFonts w:ascii="Arial" w:hAnsi="Arial"/>
      <w:b/>
      <w:color w:val="FFFFFF"/>
      <w:spacing w:val="6"/>
      <w:sz w:val="28"/>
      <w:szCs w:val="20"/>
      <w:lang w:eastAsia="de-DE"/>
    </w:rPr>
  </w:style>
  <w:style w:type="paragraph" w:styleId="berschrift5">
    <w:name w:val="heading 5"/>
    <w:basedOn w:val="Standard"/>
    <w:next w:val="Standard"/>
    <w:qFormat/>
    <w:pPr>
      <w:keepNext/>
      <w:spacing w:line="312" w:lineRule="auto"/>
      <w:jc w:val="both"/>
      <w:outlineLvl w:val="4"/>
    </w:pPr>
    <w:rPr>
      <w:rFonts w:ascii="Arial" w:hAnsi="Arial"/>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line="312" w:lineRule="auto"/>
    </w:pPr>
    <w:rPr>
      <w:rFonts w:ascii="Arial" w:hAnsi="Arial"/>
      <w:sz w:val="20"/>
      <w:szCs w:val="20"/>
      <w:lang w:eastAsia="de-DE"/>
    </w:rPr>
  </w:style>
  <w:style w:type="paragraph" w:styleId="Fuzeile">
    <w:name w:val="footer"/>
    <w:basedOn w:val="Standard"/>
    <w:pPr>
      <w:tabs>
        <w:tab w:val="center" w:pos="4536"/>
        <w:tab w:val="right" w:pos="9072"/>
      </w:tabs>
    </w:pPr>
    <w:rPr>
      <w:rFonts w:ascii="Arial" w:hAnsi="Arial"/>
      <w:sz w:val="14"/>
      <w:szCs w:val="20"/>
      <w:lang w:eastAsia="de-DE"/>
    </w:rPr>
  </w:style>
  <w:style w:type="character" w:styleId="Hyperlink">
    <w:name w:val="Hyperlink"/>
    <w:rPr>
      <w:rFonts w:ascii="Arial" w:hAnsi="Arial"/>
      <w:color w:val="0000FF"/>
      <w:sz w:val="20"/>
      <w:u w:val="single"/>
    </w:rPr>
  </w:style>
  <w:style w:type="paragraph" w:customStyle="1" w:styleId="Head2">
    <w:name w:val="Head 2"/>
    <w:basedOn w:val="Standard"/>
    <w:rPr>
      <w:rFonts w:ascii="Courier" w:hAnsi="Courier"/>
      <w:b/>
      <w:sz w:val="20"/>
      <w:szCs w:val="20"/>
      <w:lang w:val="de-DE" w:eastAsia="de-DE"/>
    </w:rPr>
  </w:style>
  <w:style w:type="character" w:customStyle="1" w:styleId="berschrift2Zchn">
    <w:name w:val="Überschrift 2 Zchn"/>
    <w:link w:val="berschrift2"/>
    <w:rsid w:val="00D500E9"/>
    <w:rPr>
      <w:rFonts w:ascii="Arial" w:hAnsi="Arial"/>
      <w:b/>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29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T:\Austausch\LesenAlle\Caritas_Office_Vorlagen\Wordvorlage_Caritas%20O&#214;%20mit%20Logo_2022.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311A8-5B8C-492A-9427-E1735417A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Wordvorlage_Caritas OÖ mit Logo_2022.dotx</Template>
  <TotalTime>0</TotalTime>
  <Pages>3</Pages>
  <Words>873</Words>
  <Characters>4679</Characters>
  <Application>Microsoft Office Word</Application>
  <DocSecurity>4</DocSecurity>
  <Lines>38</Lines>
  <Paragraphs>11</Paragraphs>
  <ScaleCrop>false</ScaleCrop>
  <HeadingPairs>
    <vt:vector size="2" baseType="variant">
      <vt:variant>
        <vt:lpstr>Titel</vt:lpstr>
      </vt:variant>
      <vt:variant>
        <vt:i4>1</vt:i4>
      </vt:variant>
    </vt:vector>
  </HeadingPairs>
  <TitlesOfParts>
    <vt:vector size="1" baseType="lpstr">
      <vt:lpstr>Ethan Frome</vt:lpstr>
    </vt:vector>
  </TitlesOfParts>
  <Company>Diözesanfinanzkammer Linz</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buerkma</dc:creator>
  <cp:keywords>Ethan</cp:keywords>
  <cp:lastModifiedBy>Sandra Schachl</cp:lastModifiedBy>
  <cp:revision>2</cp:revision>
  <cp:lastPrinted>2011-02-16T09:48:00Z</cp:lastPrinted>
  <dcterms:created xsi:type="dcterms:W3CDTF">2024-12-09T11:15:00Z</dcterms:created>
  <dcterms:modified xsi:type="dcterms:W3CDTF">2024-12-09T11:15:00Z</dcterms:modified>
</cp:coreProperties>
</file>