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36E20B68" w:rsidR="00F42EE7" w:rsidRDefault="00204D97" w:rsidP="006E00D4">
      <w:pPr>
        <w:jc w:val="right"/>
        <w:rPr>
          <w:rFonts w:cs="Arial"/>
          <w:szCs w:val="22"/>
        </w:rPr>
      </w:pPr>
      <w:r w:rsidRPr="00267BC3">
        <w:rPr>
          <w:rFonts w:cs="Arial"/>
          <w:szCs w:val="22"/>
        </w:rPr>
        <w:t>Nr</w:t>
      </w:r>
      <w:r w:rsidRPr="007B3FEB">
        <w:rPr>
          <w:rFonts w:cs="Arial"/>
          <w:szCs w:val="22"/>
        </w:rPr>
        <w:t xml:space="preserve">. </w:t>
      </w:r>
      <w:r w:rsidR="00575112">
        <w:rPr>
          <w:rFonts w:cs="Arial"/>
          <w:szCs w:val="22"/>
        </w:rPr>
        <w:t>73</w:t>
      </w:r>
      <w:r w:rsidRPr="007B3FEB">
        <w:rPr>
          <w:rFonts w:cs="Arial"/>
          <w:szCs w:val="22"/>
        </w:rPr>
        <w:t xml:space="preserve"> / </w:t>
      </w:r>
      <w:r w:rsidR="00575112">
        <w:rPr>
          <w:rFonts w:cs="Arial"/>
          <w:szCs w:val="22"/>
        </w:rPr>
        <w:t>12. Jun</w:t>
      </w:r>
      <w:r w:rsidR="005734D5" w:rsidRPr="001C6CCC">
        <w:rPr>
          <w:rFonts w:cs="Arial"/>
          <w:szCs w:val="22"/>
        </w:rPr>
        <w:t>i</w:t>
      </w:r>
      <w:r w:rsidR="00543B0C" w:rsidRPr="001C6CCC">
        <w:rPr>
          <w:rFonts w:cs="Arial"/>
          <w:szCs w:val="22"/>
        </w:rPr>
        <w:t xml:space="preserve"> </w:t>
      </w:r>
      <w:r w:rsidR="00C51049" w:rsidRPr="001C6CCC">
        <w:rPr>
          <w:rFonts w:cs="Arial"/>
          <w:szCs w:val="22"/>
        </w:rPr>
        <w:t>202</w:t>
      </w:r>
      <w:r w:rsidR="00EB229A" w:rsidRPr="001C6CCC">
        <w:rPr>
          <w:rFonts w:cs="Arial"/>
          <w:szCs w:val="22"/>
        </w:rPr>
        <w:t>3</w:t>
      </w:r>
    </w:p>
    <w:p w14:paraId="5B032E20" w14:textId="51CF3EBA" w:rsidR="00B84AAC" w:rsidRDefault="00B84AAC" w:rsidP="00430D75">
      <w:pPr>
        <w:rPr>
          <w:rFonts w:cs="Arial"/>
          <w:szCs w:val="22"/>
        </w:rPr>
      </w:pPr>
    </w:p>
    <w:p w14:paraId="16A64E3F" w14:textId="77777777" w:rsidR="00301EED" w:rsidRPr="00BA7B5D" w:rsidRDefault="00301EED" w:rsidP="00430D75">
      <w:pPr>
        <w:rPr>
          <w:rFonts w:cs="Arial"/>
          <w:szCs w:val="22"/>
        </w:rPr>
      </w:pPr>
    </w:p>
    <w:p w14:paraId="4A145FA6" w14:textId="77777777" w:rsidR="00961DBB" w:rsidRDefault="00961DBB" w:rsidP="00F27488">
      <w:pPr>
        <w:rPr>
          <w:rFonts w:cs="Arial"/>
          <w:b/>
          <w:sz w:val="28"/>
          <w:szCs w:val="28"/>
          <w:u w:val="single"/>
        </w:rPr>
      </w:pPr>
      <w:bookmarkStart w:id="0" w:name="_Hlk101774893"/>
      <w:bookmarkStart w:id="1" w:name="_Hlk107561366"/>
      <w:bookmarkStart w:id="2" w:name="_Hlk113267864"/>
    </w:p>
    <w:p w14:paraId="643DBB5B" w14:textId="1F27848A" w:rsidR="00BA7B5D" w:rsidRPr="002420C2" w:rsidRDefault="00575112" w:rsidP="00F27488">
      <w:pPr>
        <w:rPr>
          <w:rFonts w:cs="Arial"/>
          <w:b/>
          <w:sz w:val="28"/>
          <w:szCs w:val="28"/>
          <w:u w:val="single"/>
        </w:rPr>
      </w:pPr>
      <w:r>
        <w:rPr>
          <w:rFonts w:cs="Arial"/>
          <w:b/>
          <w:sz w:val="28"/>
          <w:szCs w:val="28"/>
          <w:u w:val="single"/>
        </w:rPr>
        <w:t>Monsignore Edmund Kagerer</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1B804E59" w14:textId="0A8447F8" w:rsidR="00575112" w:rsidRPr="00575112" w:rsidRDefault="00575112" w:rsidP="00575112">
      <w:pPr>
        <w:rPr>
          <w:rFonts w:cs="Arial"/>
          <w:b/>
        </w:rPr>
      </w:pPr>
      <w:r w:rsidRPr="00575112">
        <w:rPr>
          <w:rFonts w:cs="Arial"/>
          <w:b/>
          <w:szCs w:val="24"/>
        </w:rPr>
        <w:t>Edmund Kagerer,</w:t>
      </w:r>
      <w:r w:rsidRPr="00575112">
        <w:rPr>
          <w:rFonts w:cs="Arial"/>
          <w:b/>
        </w:rPr>
        <w:t xml:space="preserve"> </w:t>
      </w:r>
      <w:r w:rsidRPr="00575112">
        <w:rPr>
          <w:rFonts w:cs="Arial"/>
          <w:b/>
          <w:szCs w:val="24"/>
        </w:rPr>
        <w:t>emer</w:t>
      </w:r>
      <w:r>
        <w:rPr>
          <w:rFonts w:cs="Arial"/>
          <w:b/>
          <w:szCs w:val="24"/>
        </w:rPr>
        <w:t>itierter</w:t>
      </w:r>
      <w:r w:rsidRPr="00575112">
        <w:rPr>
          <w:rFonts w:cs="Arial"/>
          <w:b/>
          <w:szCs w:val="24"/>
        </w:rPr>
        <w:t xml:space="preserve"> Missionars-Pfarrer von Caico in Brasilien,</w:t>
      </w:r>
      <w:r w:rsidRPr="00575112">
        <w:rPr>
          <w:rFonts w:cs="Arial"/>
          <w:b/>
        </w:rPr>
        <w:t xml:space="preserve"> ist am 9. Juni 2023 im 86. Lebensjahr in Caico in Brasilien verstorben.</w:t>
      </w:r>
    </w:p>
    <w:p w14:paraId="244A7910" w14:textId="77777777" w:rsidR="00575112" w:rsidRDefault="00575112" w:rsidP="00575112">
      <w:pPr>
        <w:rPr>
          <w:rFonts w:cs="Arial"/>
        </w:rPr>
      </w:pPr>
    </w:p>
    <w:p w14:paraId="58130E49" w14:textId="7DEE1B70" w:rsidR="00575112" w:rsidRDefault="00575112" w:rsidP="00575112">
      <w:pPr>
        <w:rPr>
          <w:rFonts w:cs="Arial"/>
        </w:rPr>
      </w:pPr>
      <w:r>
        <w:rPr>
          <w:rFonts w:cs="Arial"/>
        </w:rPr>
        <w:t xml:space="preserve">Edmund Kagerer wurde am 2. September 1937 in Oberkappel geboren. Zuerst wollte er nach seiner Pflichtschule Buchdrucker werden, begann jedoch als Externist am </w:t>
      </w:r>
      <w:r w:rsidRPr="00D97071">
        <w:rPr>
          <w:rFonts w:cs="Arial"/>
        </w:rPr>
        <w:t>Stiftsgymnasium Wilhering und anschließend an der Fernschule Privatgymnasium Dr. Roland in Wien im Fern- und Präsenzunterricht. Nach seinem Studium an der Universität Innsbruck und in Salzburg sowie am Lateinamerika-Kolleg der katholischen Universität Löwen (Leuven) in Belgien wurde er am 29. Juni 1967 im Mariendom Linz zum Priester geweiht.</w:t>
      </w:r>
    </w:p>
    <w:p w14:paraId="329F88FB" w14:textId="77777777" w:rsidR="00575112" w:rsidRPr="00D97071" w:rsidRDefault="00575112" w:rsidP="00575112">
      <w:pPr>
        <w:rPr>
          <w:rFonts w:cs="Arial"/>
        </w:rPr>
      </w:pPr>
    </w:p>
    <w:p w14:paraId="6E17FE8D" w14:textId="4F594BFD" w:rsidR="00575112" w:rsidRPr="00D97071" w:rsidRDefault="00575112" w:rsidP="00575112">
      <w:pPr>
        <w:rPr>
          <w:rFonts w:cs="Arial"/>
        </w:rPr>
      </w:pPr>
      <w:r w:rsidRPr="00D97071">
        <w:rPr>
          <w:rFonts w:cs="Arial"/>
        </w:rPr>
        <w:t>Zunächst war er Kooperator in Peilstein und anschließend von 1967 bis 1969 Kooperator in Wels-St. Stephan. Von 1969 bis 1985 w</w:t>
      </w:r>
      <w:r w:rsidR="00FA630F">
        <w:rPr>
          <w:rFonts w:cs="Arial"/>
        </w:rPr>
        <w:t>irkte</w:t>
      </w:r>
      <w:r w:rsidRPr="00D97071">
        <w:rPr>
          <w:rFonts w:cs="Arial"/>
        </w:rPr>
        <w:t xml:space="preserve"> er </w:t>
      </w:r>
      <w:r w:rsidR="00FA630F">
        <w:rPr>
          <w:rFonts w:cs="Arial"/>
        </w:rPr>
        <w:t xml:space="preserve">als </w:t>
      </w:r>
      <w:r w:rsidRPr="00D97071">
        <w:rPr>
          <w:rFonts w:cs="Arial"/>
        </w:rPr>
        <w:t>Missionars-Pfarrer in Caico Brasilien, wo ihm die drei Pfarren St. Josef, Timbauba und Sao Fernando übertragen wurden.</w:t>
      </w:r>
      <w:r w:rsidR="00FA630F">
        <w:rPr>
          <w:rFonts w:cs="Arial"/>
        </w:rPr>
        <w:t xml:space="preserve"> </w:t>
      </w:r>
      <w:r w:rsidRPr="00D97071">
        <w:rPr>
          <w:rFonts w:cs="Arial"/>
        </w:rPr>
        <w:t>1985 war er für kurze Zeit Pfarrprovisor von Marchtrenk</w:t>
      </w:r>
      <w:r w:rsidR="00FA630F">
        <w:rPr>
          <w:rFonts w:cs="Arial"/>
        </w:rPr>
        <w:t xml:space="preserve"> und d</w:t>
      </w:r>
      <w:r w:rsidRPr="00D97071">
        <w:rPr>
          <w:rFonts w:cs="Arial"/>
        </w:rPr>
        <w:t xml:space="preserve">anach von 1985 bis 1986 für seelsorgliche Dienste im Salzkammergut Klinikum Vöcklabruck tätig. 1986 wurde er zum Pfarradministrator von St. Johann am Wimberg bestellt, wo er bis 1988 wirkte. Ab 1988 war Edmund Kagerer als „Padre Edmundo“ wieder unermüdlich als Missionar für seelsorgliche Dienste in Caico / Brasilien bis zuletzt tätig. Durch seine Initiierung, Errichtung bzw. </w:t>
      </w:r>
      <w:r w:rsidR="00FA630F">
        <w:rPr>
          <w:rFonts w:cs="Arial"/>
        </w:rPr>
        <w:t xml:space="preserve">den </w:t>
      </w:r>
      <w:r w:rsidRPr="00D97071">
        <w:rPr>
          <w:rFonts w:cs="Arial"/>
        </w:rPr>
        <w:t xml:space="preserve">Aufbau zahlreicher sozialer Einrichtungen hat er damit einen bleibenden Entwicklungswert hinterlassen. </w:t>
      </w:r>
    </w:p>
    <w:p w14:paraId="298D66FA" w14:textId="77777777" w:rsidR="00575112" w:rsidRPr="00D97071" w:rsidRDefault="00575112" w:rsidP="00575112">
      <w:pPr>
        <w:rPr>
          <w:rFonts w:cs="Arial"/>
        </w:rPr>
      </w:pPr>
    </w:p>
    <w:p w14:paraId="30B4531F" w14:textId="479B0027" w:rsidR="00575112" w:rsidRDefault="00575112" w:rsidP="00575112">
      <w:pPr>
        <w:rPr>
          <w:rFonts w:cs="Arial"/>
        </w:rPr>
      </w:pPr>
      <w:r w:rsidRPr="00D97071">
        <w:rPr>
          <w:rFonts w:cs="Arial"/>
        </w:rPr>
        <w:t>Für seine Verdienste wurde ihm 2014 die Verdienstmedaille des Landes OÖ verliehen</w:t>
      </w:r>
      <w:r w:rsidR="00954957">
        <w:rPr>
          <w:rFonts w:cs="Arial"/>
        </w:rPr>
        <w:t xml:space="preserve"> und </w:t>
      </w:r>
      <w:r w:rsidRPr="00D97071">
        <w:rPr>
          <w:rFonts w:cs="Arial"/>
        </w:rPr>
        <w:t>2017 wurde er zum Päpstlichen Ehrenprälat von Brasilien ernannt.</w:t>
      </w:r>
    </w:p>
    <w:p w14:paraId="10E59EFC" w14:textId="77777777" w:rsidR="00575112" w:rsidRDefault="00575112" w:rsidP="00575112">
      <w:pPr>
        <w:rPr>
          <w:rFonts w:cs="Arial"/>
        </w:rPr>
      </w:pPr>
    </w:p>
    <w:p w14:paraId="6D3FE06A" w14:textId="53A7A7E1" w:rsidR="00575112" w:rsidRDefault="00575112" w:rsidP="00575112">
      <w:pPr>
        <w:rPr>
          <w:rFonts w:ascii="Calibri" w:hAnsi="Calibri"/>
        </w:rPr>
      </w:pPr>
      <w:r>
        <w:t>Msgr. Edmund Kagerer</w:t>
      </w:r>
      <w:r>
        <w:t xml:space="preserve"> wurde bereits am 10.</w:t>
      </w:r>
      <w:r>
        <w:t xml:space="preserve"> Juni 2023 </w:t>
      </w:r>
      <w:r>
        <w:t>in Caico beerdigt.</w:t>
      </w:r>
    </w:p>
    <w:p w14:paraId="010421CF" w14:textId="2D56D13D" w:rsidR="00DA7DB0" w:rsidRDefault="00DA7DB0" w:rsidP="00575112">
      <w:pPr>
        <w:rPr>
          <w:rFonts w:cs="Arial"/>
          <w:b/>
          <w:color w:val="000000" w:themeColor="text1"/>
          <w:szCs w:val="22"/>
        </w:rPr>
      </w:pPr>
    </w:p>
    <w:p w14:paraId="76A5D2A5" w14:textId="77777777" w:rsidR="00575112" w:rsidRDefault="00575112" w:rsidP="00575112">
      <w:pPr>
        <w:rPr>
          <w:rFonts w:cs="Arial"/>
          <w:b/>
          <w:color w:val="000000" w:themeColor="text1"/>
          <w:szCs w:val="22"/>
        </w:rPr>
      </w:pPr>
    </w:p>
    <w:p w14:paraId="54D12BC3" w14:textId="77777777" w:rsidR="005734D5" w:rsidRDefault="005734D5" w:rsidP="00F27488">
      <w:pPr>
        <w:rPr>
          <w:rFonts w:cs="Arial"/>
          <w:b/>
          <w:color w:val="000000" w:themeColor="text1"/>
          <w:szCs w:val="22"/>
        </w:rPr>
      </w:pPr>
    </w:p>
    <w:p w14:paraId="66627AA1" w14:textId="3C156C71" w:rsidR="007770BC" w:rsidRPr="007B3FEB"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w:t>
      </w:r>
      <w:r w:rsidR="0065334B" w:rsidRPr="007B3FEB">
        <w:rPr>
          <w:rFonts w:cs="Arial"/>
          <w:b/>
          <w:color w:val="000000" w:themeColor="text1"/>
          <w:szCs w:val="22"/>
        </w:rPr>
        <w:t>honorarfrei</w:t>
      </w:r>
      <w:r w:rsidR="007F1BFB" w:rsidRPr="007B3FEB">
        <w:rPr>
          <w:rFonts w:cs="Arial"/>
          <w:b/>
          <w:color w:val="000000" w:themeColor="text1"/>
          <w:szCs w:val="22"/>
        </w:rPr>
        <w:t xml:space="preserve"> ©</w:t>
      </w:r>
      <w:r w:rsidR="00842E25" w:rsidRPr="007B3FEB">
        <w:rPr>
          <w:rFonts w:cs="Arial"/>
          <w:b/>
          <w:color w:val="000000" w:themeColor="text1"/>
          <w:szCs w:val="22"/>
        </w:rPr>
        <w:t xml:space="preserve"> </w:t>
      </w:r>
      <w:r w:rsidR="00575112">
        <w:rPr>
          <w:rFonts w:cs="Arial"/>
          <w:b/>
          <w:color w:val="000000" w:themeColor="text1"/>
          <w:szCs w:val="22"/>
        </w:rPr>
        <w:t>Andreas Reumayr, Missionsstelle</w:t>
      </w:r>
    </w:p>
    <w:bookmarkEnd w:id="1"/>
    <w:p w14:paraId="747A6576" w14:textId="472B7C84" w:rsidR="008E4FB2" w:rsidRDefault="00575112" w:rsidP="00F27488">
      <w:pPr>
        <w:rPr>
          <w:rFonts w:cs="Arial"/>
          <w:bCs/>
          <w:szCs w:val="22"/>
        </w:rPr>
      </w:pPr>
      <w:r>
        <w:rPr>
          <w:rFonts w:cs="Arial"/>
          <w:bCs/>
          <w:szCs w:val="22"/>
        </w:rPr>
        <w:t>Monsignore Edmund Kagerer</w:t>
      </w:r>
      <w:r w:rsidR="00796655" w:rsidRPr="00D352F2">
        <w:rPr>
          <w:rFonts w:cs="Arial"/>
          <w:bCs/>
          <w:szCs w:val="22"/>
        </w:rPr>
        <w:t xml:space="preserve"> ist</w:t>
      </w:r>
      <w:r w:rsidR="00E3679A" w:rsidRPr="00D352F2">
        <w:rPr>
          <w:rFonts w:cs="Arial"/>
          <w:bCs/>
          <w:szCs w:val="22"/>
        </w:rPr>
        <w:t xml:space="preserve"> am </w:t>
      </w:r>
      <w:r>
        <w:rPr>
          <w:rFonts w:cs="Arial"/>
          <w:bCs/>
          <w:szCs w:val="22"/>
        </w:rPr>
        <w:t>9. Jun</w:t>
      </w:r>
      <w:r w:rsidR="005734D5">
        <w:rPr>
          <w:rFonts w:cs="Arial"/>
          <w:bCs/>
          <w:szCs w:val="22"/>
        </w:rPr>
        <w:t>i</w:t>
      </w:r>
      <w:r w:rsidR="00E3679A" w:rsidRPr="00D352F2">
        <w:rPr>
          <w:rFonts w:cs="Arial"/>
          <w:bCs/>
          <w:szCs w:val="22"/>
        </w:rPr>
        <w:t xml:space="preserve"> 202</w:t>
      </w:r>
      <w:r w:rsidR="00EB229A" w:rsidRPr="00D352F2">
        <w:rPr>
          <w:rFonts w:cs="Arial"/>
          <w:bCs/>
          <w:szCs w:val="22"/>
        </w:rPr>
        <w:t>3</w:t>
      </w:r>
      <w:r w:rsidR="00E3679A" w:rsidRPr="00D352F2">
        <w:rPr>
          <w:rFonts w:cs="Arial"/>
          <w:bCs/>
          <w:szCs w:val="22"/>
        </w:rPr>
        <w:t xml:space="preserve"> verstorben.</w:t>
      </w:r>
    </w:p>
    <w:bookmarkEnd w:id="2"/>
    <w:p w14:paraId="24DA196D" w14:textId="1A01DA76" w:rsidR="00740AC9" w:rsidRDefault="00740AC9" w:rsidP="00F27488">
      <w:pPr>
        <w:rPr>
          <w:rFonts w:cs="Arial"/>
          <w:bCs/>
          <w:szCs w:val="22"/>
        </w:rPr>
      </w:pPr>
    </w:p>
    <w:p w14:paraId="3100CFEC" w14:textId="77777777" w:rsidR="0065334B" w:rsidRDefault="0065334B" w:rsidP="00F27488">
      <w:pPr>
        <w:rPr>
          <w:rFonts w:cs="Arial"/>
          <w:bCs/>
          <w:szCs w:val="22"/>
        </w:rPr>
      </w:pPr>
    </w:p>
    <w:sectPr w:rsidR="0065334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76D82"/>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C6CCC"/>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2020"/>
    <w:rsid w:val="00260F45"/>
    <w:rsid w:val="002628FD"/>
    <w:rsid w:val="00267BC3"/>
    <w:rsid w:val="00275ADF"/>
    <w:rsid w:val="00277508"/>
    <w:rsid w:val="00294225"/>
    <w:rsid w:val="002974F7"/>
    <w:rsid w:val="002A708B"/>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A12B7"/>
    <w:rsid w:val="003B102E"/>
    <w:rsid w:val="003D015F"/>
    <w:rsid w:val="003D61BB"/>
    <w:rsid w:val="003D628C"/>
    <w:rsid w:val="003D6E86"/>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3DC3"/>
    <w:rsid w:val="004971BB"/>
    <w:rsid w:val="004B2798"/>
    <w:rsid w:val="004B2D63"/>
    <w:rsid w:val="004C3ACE"/>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34D5"/>
    <w:rsid w:val="00575112"/>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7A6"/>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438A"/>
    <w:rsid w:val="007057D3"/>
    <w:rsid w:val="00710635"/>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50726"/>
    <w:rsid w:val="00954957"/>
    <w:rsid w:val="00956261"/>
    <w:rsid w:val="009610E9"/>
    <w:rsid w:val="00961DBB"/>
    <w:rsid w:val="00966182"/>
    <w:rsid w:val="009665B4"/>
    <w:rsid w:val="00967AA0"/>
    <w:rsid w:val="00974464"/>
    <w:rsid w:val="00976A8E"/>
    <w:rsid w:val="00983692"/>
    <w:rsid w:val="00990FC5"/>
    <w:rsid w:val="00995D47"/>
    <w:rsid w:val="009A12C2"/>
    <w:rsid w:val="009A4D73"/>
    <w:rsid w:val="009A5DA9"/>
    <w:rsid w:val="009B09C4"/>
    <w:rsid w:val="009B1062"/>
    <w:rsid w:val="009B2360"/>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579F"/>
    <w:rsid w:val="00A963C5"/>
    <w:rsid w:val="00A96790"/>
    <w:rsid w:val="00AA28FB"/>
    <w:rsid w:val="00AA5698"/>
    <w:rsid w:val="00AB4EE0"/>
    <w:rsid w:val="00AB5A87"/>
    <w:rsid w:val="00AC07B6"/>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3B70"/>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5E28"/>
    <w:rsid w:val="00BF2B6D"/>
    <w:rsid w:val="00BF59F6"/>
    <w:rsid w:val="00BF776F"/>
    <w:rsid w:val="00C07CA3"/>
    <w:rsid w:val="00C239F1"/>
    <w:rsid w:val="00C25B61"/>
    <w:rsid w:val="00C2778A"/>
    <w:rsid w:val="00C32EBD"/>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28BA"/>
    <w:rsid w:val="00D1775E"/>
    <w:rsid w:val="00D242D9"/>
    <w:rsid w:val="00D251A1"/>
    <w:rsid w:val="00D25B31"/>
    <w:rsid w:val="00D27EA1"/>
    <w:rsid w:val="00D31CCE"/>
    <w:rsid w:val="00D32FEA"/>
    <w:rsid w:val="00D352F2"/>
    <w:rsid w:val="00D44723"/>
    <w:rsid w:val="00D44FB5"/>
    <w:rsid w:val="00D5760C"/>
    <w:rsid w:val="00D612BD"/>
    <w:rsid w:val="00D6450C"/>
    <w:rsid w:val="00D67863"/>
    <w:rsid w:val="00D75657"/>
    <w:rsid w:val="00D7656F"/>
    <w:rsid w:val="00D76CD5"/>
    <w:rsid w:val="00D829EA"/>
    <w:rsid w:val="00D86EA0"/>
    <w:rsid w:val="00D8772E"/>
    <w:rsid w:val="00D918E8"/>
    <w:rsid w:val="00D91C66"/>
    <w:rsid w:val="00D95F13"/>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32A8"/>
    <w:rsid w:val="00EE03DE"/>
    <w:rsid w:val="00EE2FF6"/>
    <w:rsid w:val="00EF3FDB"/>
    <w:rsid w:val="00EF7AF1"/>
    <w:rsid w:val="00EF7D21"/>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9100F"/>
    <w:rsid w:val="00F930BD"/>
    <w:rsid w:val="00F93954"/>
    <w:rsid w:val="00FA630F"/>
    <w:rsid w:val="00FA6B45"/>
    <w:rsid w:val="00FA75A6"/>
    <w:rsid w:val="00FA7DE1"/>
    <w:rsid w:val="00FC5092"/>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269</Words>
  <Characters>1587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1853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2023-04-27T12:57:00Z</cp:lastPrinted>
  <dcterms:created xsi:type="dcterms:W3CDTF">2023-06-12T09:49:00Z</dcterms:created>
  <dcterms:modified xsi:type="dcterms:W3CDTF">2023-06-12T10:59:00Z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