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D6CE4" w14:textId="0B4874BD" w:rsidR="00ED3EC1" w:rsidRDefault="00A75E5E" w:rsidP="00F21D30">
      <w:pPr>
        <w:rPr>
          <w:sz w:val="28"/>
          <w:szCs w:val="28"/>
        </w:rPr>
      </w:pPr>
      <w:r w:rsidRPr="00A75E5E">
        <w:rPr>
          <w:b/>
          <w:bCs/>
          <w:sz w:val="32"/>
          <w:szCs w:val="32"/>
        </w:rPr>
        <w:t>24. Sonntag im Jahreskreis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13. September 2026</w:t>
      </w:r>
    </w:p>
    <w:p w14:paraId="7B1CE3F9" w14:textId="77777777" w:rsidR="00A75E5E" w:rsidRDefault="00A75E5E" w:rsidP="00F21D30">
      <w:pPr>
        <w:rPr>
          <w:sz w:val="28"/>
          <w:szCs w:val="28"/>
        </w:rPr>
      </w:pPr>
    </w:p>
    <w:p w14:paraId="4E8130EB" w14:textId="77777777" w:rsidR="00A75E5E" w:rsidRDefault="00A75E5E" w:rsidP="00F21D30">
      <w:pPr>
        <w:rPr>
          <w:sz w:val="28"/>
          <w:szCs w:val="28"/>
        </w:rPr>
      </w:pPr>
    </w:p>
    <w:p w14:paraId="44F4FC2C" w14:textId="77777777" w:rsidR="00B87CBC" w:rsidRDefault="00B87CBC" w:rsidP="00F21D30">
      <w:pPr>
        <w:rPr>
          <w:sz w:val="28"/>
          <w:szCs w:val="28"/>
        </w:rPr>
      </w:pPr>
    </w:p>
    <w:p w14:paraId="70DEB293" w14:textId="264C8582" w:rsidR="00A75E5E" w:rsidRDefault="00A75E5E" w:rsidP="00F21D30">
      <w:pPr>
        <w:rPr>
          <w:sz w:val="28"/>
          <w:szCs w:val="28"/>
        </w:rPr>
      </w:pPr>
      <w:r w:rsidRPr="00A75E5E">
        <w:rPr>
          <w:b/>
          <w:bCs/>
          <w:sz w:val="32"/>
          <w:szCs w:val="32"/>
          <w:u w:val="single"/>
        </w:rPr>
        <w:t>Schulgottesdienste:</w:t>
      </w:r>
      <w:r w:rsidRPr="00A75E5E">
        <w:rPr>
          <w:sz w:val="28"/>
          <w:szCs w:val="28"/>
        </w:rPr>
        <w:t xml:space="preserve">   </w:t>
      </w:r>
      <w:r w:rsidR="006D2D18">
        <w:rPr>
          <w:sz w:val="28"/>
          <w:szCs w:val="28"/>
        </w:rPr>
        <w:t xml:space="preserve">Der </w:t>
      </w:r>
      <w:r w:rsidR="002F71B5">
        <w:rPr>
          <w:sz w:val="28"/>
          <w:szCs w:val="28"/>
        </w:rPr>
        <w:t>Eröffnungsg</w:t>
      </w:r>
      <w:r w:rsidR="006D2D18">
        <w:rPr>
          <w:sz w:val="28"/>
          <w:szCs w:val="28"/>
        </w:rPr>
        <w:t>ottesdienst</w:t>
      </w:r>
      <w:r w:rsidR="002F71B5">
        <w:rPr>
          <w:sz w:val="28"/>
          <w:szCs w:val="28"/>
        </w:rPr>
        <w:t xml:space="preserve"> für die Mittelschule ist am kommenden Dienstag um 9 Uhr in der Pfarrkirche.</w:t>
      </w:r>
    </w:p>
    <w:p w14:paraId="000AB6F9" w14:textId="3037A7C9" w:rsidR="00A75E5E" w:rsidRDefault="002F71B5" w:rsidP="00F21D30">
      <w:pPr>
        <w:rPr>
          <w:sz w:val="28"/>
          <w:szCs w:val="28"/>
        </w:rPr>
      </w:pPr>
      <w:r>
        <w:rPr>
          <w:sz w:val="28"/>
          <w:szCs w:val="28"/>
        </w:rPr>
        <w:t xml:space="preserve">(Der Gottesdienst der Volksschule findet erst in der zweiten Schulwoche statt, </w:t>
      </w:r>
      <w:r w:rsidR="00335EB1">
        <w:rPr>
          <w:sz w:val="28"/>
          <w:szCs w:val="28"/>
        </w:rPr>
        <w:t>und zwar am Dienstag, 22.9., um 8 Uhr.)</w:t>
      </w:r>
    </w:p>
    <w:p w14:paraId="7422820D" w14:textId="77777777" w:rsidR="000516DB" w:rsidRDefault="000516DB" w:rsidP="00F21D30">
      <w:pPr>
        <w:rPr>
          <w:sz w:val="28"/>
          <w:szCs w:val="28"/>
        </w:rPr>
      </w:pPr>
    </w:p>
    <w:p w14:paraId="4CD06689" w14:textId="77777777" w:rsidR="000516DB" w:rsidRDefault="000516DB" w:rsidP="00F21D30">
      <w:pPr>
        <w:rPr>
          <w:sz w:val="28"/>
          <w:szCs w:val="28"/>
        </w:rPr>
      </w:pPr>
    </w:p>
    <w:p w14:paraId="244117BD" w14:textId="6805BEB3" w:rsidR="00A75E5E" w:rsidRDefault="00A75E5E" w:rsidP="00F21D30">
      <w:pPr>
        <w:rPr>
          <w:sz w:val="28"/>
          <w:szCs w:val="28"/>
        </w:rPr>
      </w:pPr>
      <w:r w:rsidRPr="00A75E5E">
        <w:rPr>
          <w:b/>
          <w:bCs/>
          <w:sz w:val="32"/>
          <w:szCs w:val="32"/>
          <w:u w:val="single"/>
        </w:rPr>
        <w:t>Hochzeit:</w:t>
      </w:r>
      <w:r>
        <w:rPr>
          <w:sz w:val="28"/>
          <w:szCs w:val="28"/>
        </w:rPr>
        <w:t xml:space="preserve">   Am nächsten Samstag, 19.9., ist um 14 Uhr Hochzeitsgottesdienst des Brautpaares Maximilian und Karin Mayr.</w:t>
      </w:r>
    </w:p>
    <w:p w14:paraId="0C73EBF2" w14:textId="77777777" w:rsidR="00A75E5E" w:rsidRDefault="00A75E5E" w:rsidP="00F21D30">
      <w:pPr>
        <w:rPr>
          <w:sz w:val="28"/>
          <w:szCs w:val="28"/>
        </w:rPr>
      </w:pPr>
    </w:p>
    <w:p w14:paraId="4B4708CA" w14:textId="77777777" w:rsidR="00227E79" w:rsidRDefault="00227E79" w:rsidP="00227E79">
      <w:pPr>
        <w:rPr>
          <w:sz w:val="28"/>
          <w:szCs w:val="28"/>
        </w:rPr>
      </w:pPr>
    </w:p>
    <w:p w14:paraId="65687778" w14:textId="73BC2E40" w:rsidR="00227E79" w:rsidRPr="00227E79" w:rsidRDefault="00227E79" w:rsidP="00227E79">
      <w:pPr>
        <w:tabs>
          <w:tab w:val="left" w:pos="4181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227E79" w:rsidRPr="00227E79" w:rsidSect="0025338D">
      <w:headerReference w:type="default" r:id="rId7"/>
      <w:footerReference w:type="default" r:id="rId8"/>
      <w:pgSz w:w="11900" w:h="16840" w:code="9"/>
      <w:pgMar w:top="2552" w:right="1134" w:bottom="1701" w:left="1134" w:header="851" w:footer="62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3D18C" w14:textId="77777777" w:rsidR="00A3075F" w:rsidRDefault="00A3075F">
      <w:r>
        <w:separator/>
      </w:r>
    </w:p>
  </w:endnote>
  <w:endnote w:type="continuationSeparator" w:id="0">
    <w:p w14:paraId="39E3F772" w14:textId="77777777" w:rsidR="00A3075F" w:rsidRDefault="00A30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E0930" w14:textId="77777777" w:rsidR="00E51933" w:rsidRDefault="007855A0" w:rsidP="00CD530B">
    <w:pPr>
      <w:pStyle w:val="Fuzeile"/>
      <w:rPr>
        <w:rFonts w:ascii="Calibri" w:hAnsi="Calibri" w:cs="Calibri"/>
        <w:noProof/>
        <w:color w:val="636362"/>
        <w:sz w:val="20"/>
        <w:szCs w:val="20"/>
        <w:lang w:val="de-AT" w:eastAsia="de-AT"/>
      </w:rPr>
    </w:pPr>
    <w:r>
      <w:rPr>
        <w:noProof/>
        <w:lang w:val="de-AT" w:eastAsia="de-AT"/>
      </w:rPr>
      <w:drawing>
        <wp:anchor distT="0" distB="0" distL="114300" distR="114300" simplePos="0" relativeHeight="251663360" behindDoc="0" locked="0" layoutInCell="1" allowOverlap="1" wp14:anchorId="75C15B9E" wp14:editId="15E4A048">
          <wp:simplePos x="0" y="0"/>
          <wp:positionH relativeFrom="margin">
            <wp:posOffset>-342265</wp:posOffset>
          </wp:positionH>
          <wp:positionV relativeFrom="page">
            <wp:posOffset>9652000</wp:posOffset>
          </wp:positionV>
          <wp:extent cx="4032000" cy="456828"/>
          <wp:effectExtent l="0" t="0" r="6985" b="635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32000" cy="456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23627C" w14:textId="77777777" w:rsidR="00FC4986" w:rsidRPr="00B34884" w:rsidRDefault="00E51933" w:rsidP="00EF7A9E">
    <w:pPr>
      <w:pStyle w:val="Fuzeile"/>
      <w:tabs>
        <w:tab w:val="clear" w:pos="4536"/>
        <w:tab w:val="clear" w:pos="9072"/>
        <w:tab w:val="right" w:pos="10206"/>
      </w:tabs>
      <w:spacing w:before="240"/>
      <w:ind w:left="-567" w:right="-567"/>
      <w:jc w:val="both"/>
      <w:rPr>
        <w:rFonts w:asciiTheme="minorHAnsi" w:hAnsiTheme="minorHAnsi" w:cstheme="minorHAnsi"/>
        <w:noProof/>
        <w:color w:val="636362"/>
        <w:spacing w:val="-6"/>
        <w:sz w:val="18"/>
        <w:szCs w:val="18"/>
      </w:rPr>
    </w:pPr>
    <w:r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 xml:space="preserve">4663 Laakirchen </w:t>
    </w:r>
    <w:r w:rsidRPr="00D05A0E">
      <w:rPr>
        <w:rFonts w:asciiTheme="minorHAnsi" w:hAnsiTheme="minorHAnsi" w:cstheme="minorHAnsi"/>
        <w:noProof/>
        <w:color w:val="636362"/>
        <w:spacing w:val="-6"/>
        <w:sz w:val="14"/>
        <w:szCs w:val="14"/>
      </w:rPr>
      <w:t>•</w:t>
    </w:r>
    <w:r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 xml:space="preserve"> Pfarrhofgasse 4</w:t>
    </w:r>
    <w:r w:rsidR="0025338D"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 xml:space="preserve"> </w:t>
    </w:r>
    <w:r w:rsidR="0025338D" w:rsidRPr="00D05A0E">
      <w:rPr>
        <w:rFonts w:asciiTheme="minorHAnsi" w:hAnsiTheme="minorHAnsi" w:cstheme="minorHAnsi"/>
        <w:noProof/>
        <w:color w:val="636362"/>
        <w:spacing w:val="-6"/>
        <w:sz w:val="14"/>
        <w:szCs w:val="18"/>
      </w:rPr>
      <w:t>•</w:t>
    </w:r>
    <w:r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 xml:space="preserve"> Tel.: +43 7613 2306 </w:t>
    </w:r>
    <w:r w:rsidRPr="00D05A0E">
      <w:rPr>
        <w:rFonts w:asciiTheme="minorHAnsi" w:hAnsiTheme="minorHAnsi" w:cstheme="minorHAnsi"/>
        <w:noProof/>
        <w:color w:val="636362"/>
        <w:spacing w:val="-6"/>
        <w:sz w:val="14"/>
        <w:szCs w:val="18"/>
      </w:rPr>
      <w:t>•</w:t>
    </w:r>
    <w:r w:rsidR="00F81CC6"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 xml:space="preserve">Mail: </w:t>
    </w:r>
    <w:r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 xml:space="preserve">pfarre.laakirchen@dioezese-linz.at </w:t>
    </w:r>
    <w:r w:rsidRPr="00D05A0E">
      <w:rPr>
        <w:rFonts w:asciiTheme="minorHAnsi" w:hAnsiTheme="minorHAnsi" w:cstheme="minorHAnsi"/>
        <w:noProof/>
        <w:color w:val="636362"/>
        <w:spacing w:val="-6"/>
        <w:sz w:val="14"/>
        <w:szCs w:val="18"/>
      </w:rPr>
      <w:t>•</w:t>
    </w:r>
    <w:r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 xml:space="preserve"> </w:t>
    </w:r>
    <w:r w:rsidR="00B34884"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>Web: http</w:t>
    </w:r>
    <w:r w:rsidR="00A6374B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>s</w:t>
    </w:r>
    <w:r w:rsidR="00B34884"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>://</w:t>
    </w:r>
    <w:r w:rsidR="00A6374B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>www</w:t>
    </w:r>
    <w:r w:rsidR="00B34884"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>.dioezese-linz.at</w:t>
    </w:r>
    <w:r w:rsidR="00A6374B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>/</w:t>
    </w:r>
    <w:r w:rsidR="00A6374B" w:rsidRPr="00B34884">
      <w:rPr>
        <w:rFonts w:asciiTheme="minorHAnsi" w:hAnsiTheme="minorHAnsi" w:cstheme="minorHAnsi"/>
        <w:noProof/>
        <w:color w:val="636362"/>
        <w:spacing w:val="-6"/>
        <w:sz w:val="18"/>
        <w:szCs w:val="18"/>
      </w:rPr>
      <w:t>laakirchen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79BBB" w14:textId="77777777" w:rsidR="00A3075F" w:rsidRDefault="00A3075F">
      <w:r>
        <w:separator/>
      </w:r>
    </w:p>
  </w:footnote>
  <w:footnote w:type="continuationSeparator" w:id="0">
    <w:p w14:paraId="53B14EAC" w14:textId="77777777" w:rsidR="00A3075F" w:rsidRDefault="00A30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AD649" w14:textId="77777777" w:rsidR="00FC4986" w:rsidRDefault="004D10FC" w:rsidP="004D10FC">
    <w:pPr>
      <w:pStyle w:val="Kopfzeile"/>
      <w:spacing w:before="160"/>
      <w:ind w:left="1191"/>
      <w:rPr>
        <w:rFonts w:ascii="Calibri" w:hAnsi="Calibri" w:cs="Calibri"/>
        <w:color w:val="636362"/>
        <w:spacing w:val="-26"/>
        <w:sz w:val="38"/>
        <w:szCs w:val="38"/>
      </w:rPr>
    </w:pPr>
    <w:r w:rsidRPr="004D10FC">
      <w:rPr>
        <w:noProof/>
        <w:spacing w:val="-26"/>
        <w:sz w:val="38"/>
        <w:szCs w:val="38"/>
        <w:lang w:val="de-AT" w:eastAsia="de-AT"/>
      </w:rPr>
      <w:drawing>
        <wp:anchor distT="0" distB="0" distL="114300" distR="114300" simplePos="0" relativeHeight="251662336" behindDoc="1" locked="0" layoutInCell="1" allowOverlap="1" wp14:anchorId="40911A80" wp14:editId="19B26822">
          <wp:simplePos x="0" y="0"/>
          <wp:positionH relativeFrom="margin">
            <wp:posOffset>-342265</wp:posOffset>
          </wp:positionH>
          <wp:positionV relativeFrom="page">
            <wp:posOffset>377825</wp:posOffset>
          </wp:positionV>
          <wp:extent cx="3186000" cy="892800"/>
          <wp:effectExtent l="0" t="0" r="0" b="3175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312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6000" cy="89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6A29" w:rsidRPr="004D10FC">
      <w:rPr>
        <w:rFonts w:ascii="Calibri" w:hAnsi="Calibri" w:cs="Calibri"/>
        <w:color w:val="636362"/>
        <w:spacing w:val="-26"/>
        <w:sz w:val="38"/>
        <w:szCs w:val="38"/>
      </w:rPr>
      <w:t>Pfarre Laakirchen</w:t>
    </w:r>
  </w:p>
  <w:p w14:paraId="45CB6FA2" w14:textId="77777777" w:rsidR="004D10FC" w:rsidRPr="004D10FC" w:rsidRDefault="003B1FC0" w:rsidP="004D10FC">
    <w:pPr>
      <w:pStyle w:val="Kopfzeile"/>
      <w:spacing w:before="160"/>
      <w:ind w:left="1191"/>
      <w:rPr>
        <w:rFonts w:asciiTheme="minorHAnsi" w:hAnsiTheme="minorHAnsi" w:cstheme="minorHAnsi"/>
        <w:color w:val="636362"/>
        <w:spacing w:val="-11"/>
        <w:sz w:val="22"/>
        <w:szCs w:val="22"/>
      </w:rPr>
    </w:pPr>
    <w:r>
      <w:rPr>
        <w:rFonts w:asciiTheme="minorHAnsi" w:hAnsiTheme="minorHAnsi" w:cstheme="minorHAnsi"/>
        <w:color w:val="636362"/>
        <w:spacing w:val="-11"/>
        <w:sz w:val="22"/>
        <w:szCs w:val="22"/>
      </w:rPr>
      <w:t>Röm. kath. Pfarramt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4A001F"/>
    <w:multiLevelType w:val="hybridMultilevel"/>
    <w:tmpl w:val="996A1942"/>
    <w:lvl w:ilvl="0" w:tplc="9DFC4DF4">
      <w:numFmt w:val="bullet"/>
      <w:lvlText w:val="-"/>
      <w:lvlJc w:val="left"/>
      <w:pPr>
        <w:tabs>
          <w:tab w:val="num" w:pos="714"/>
        </w:tabs>
        <w:ind w:left="714" w:hanging="357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7285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E5E"/>
    <w:rsid w:val="000054B4"/>
    <w:rsid w:val="00041F98"/>
    <w:rsid w:val="000516DB"/>
    <w:rsid w:val="000620D4"/>
    <w:rsid w:val="00066912"/>
    <w:rsid w:val="00090623"/>
    <w:rsid w:val="00096A29"/>
    <w:rsid w:val="000F5650"/>
    <w:rsid w:val="001543CE"/>
    <w:rsid w:val="001D1181"/>
    <w:rsid w:val="001D46EA"/>
    <w:rsid w:val="00204665"/>
    <w:rsid w:val="00227E79"/>
    <w:rsid w:val="002420EC"/>
    <w:rsid w:val="0025338D"/>
    <w:rsid w:val="00262974"/>
    <w:rsid w:val="002A4C22"/>
    <w:rsid w:val="002F71B5"/>
    <w:rsid w:val="00335EB1"/>
    <w:rsid w:val="00382C0F"/>
    <w:rsid w:val="003B1FC0"/>
    <w:rsid w:val="003B7ACF"/>
    <w:rsid w:val="003E3256"/>
    <w:rsid w:val="003E737F"/>
    <w:rsid w:val="003F03FE"/>
    <w:rsid w:val="00474783"/>
    <w:rsid w:val="0049447C"/>
    <w:rsid w:val="004A434A"/>
    <w:rsid w:val="004D0B2A"/>
    <w:rsid w:val="004D10FC"/>
    <w:rsid w:val="0057512D"/>
    <w:rsid w:val="005803D6"/>
    <w:rsid w:val="005814DD"/>
    <w:rsid w:val="005D4AF0"/>
    <w:rsid w:val="005F5966"/>
    <w:rsid w:val="00606819"/>
    <w:rsid w:val="006D2D18"/>
    <w:rsid w:val="006F4E34"/>
    <w:rsid w:val="00744C9C"/>
    <w:rsid w:val="00754671"/>
    <w:rsid w:val="00770138"/>
    <w:rsid w:val="00771ABE"/>
    <w:rsid w:val="007855A0"/>
    <w:rsid w:val="008A0F27"/>
    <w:rsid w:val="008C316B"/>
    <w:rsid w:val="008E3726"/>
    <w:rsid w:val="008F4C2B"/>
    <w:rsid w:val="009031D5"/>
    <w:rsid w:val="009B4A81"/>
    <w:rsid w:val="009C52AC"/>
    <w:rsid w:val="00A07AFC"/>
    <w:rsid w:val="00A3075F"/>
    <w:rsid w:val="00A5681B"/>
    <w:rsid w:val="00A6374B"/>
    <w:rsid w:val="00A75E5E"/>
    <w:rsid w:val="00AE1B3F"/>
    <w:rsid w:val="00AF3053"/>
    <w:rsid w:val="00B34884"/>
    <w:rsid w:val="00B54984"/>
    <w:rsid w:val="00B87CBC"/>
    <w:rsid w:val="00BB3426"/>
    <w:rsid w:val="00BE4106"/>
    <w:rsid w:val="00BF502A"/>
    <w:rsid w:val="00C066B9"/>
    <w:rsid w:val="00C078D5"/>
    <w:rsid w:val="00C96D71"/>
    <w:rsid w:val="00CD530B"/>
    <w:rsid w:val="00D05A0E"/>
    <w:rsid w:val="00DA472C"/>
    <w:rsid w:val="00DD2D06"/>
    <w:rsid w:val="00DD62BD"/>
    <w:rsid w:val="00E51933"/>
    <w:rsid w:val="00E623A6"/>
    <w:rsid w:val="00EC254A"/>
    <w:rsid w:val="00ED3EC1"/>
    <w:rsid w:val="00EE08A8"/>
    <w:rsid w:val="00EE4039"/>
    <w:rsid w:val="00EF7A9E"/>
    <w:rsid w:val="00F11B4D"/>
    <w:rsid w:val="00F21D30"/>
    <w:rsid w:val="00F7058E"/>
    <w:rsid w:val="00F801A2"/>
    <w:rsid w:val="00F81CC6"/>
    <w:rsid w:val="00F840F8"/>
    <w:rsid w:val="00F87887"/>
    <w:rsid w:val="00FA2311"/>
    <w:rsid w:val="00FC4986"/>
    <w:rsid w:val="00FE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4F4B5"/>
  <w15:docId w15:val="{D81E5B4A-ABF5-416C-A667-C44739DDA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DD2D0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D2D06"/>
    <w:pPr>
      <w:tabs>
        <w:tab w:val="center" w:pos="4536"/>
        <w:tab w:val="right" w:pos="9072"/>
      </w:tabs>
    </w:pPr>
  </w:style>
  <w:style w:type="character" w:styleId="Hyperlink">
    <w:name w:val="Hyperlink"/>
    <w:rsid w:val="00FE2985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382C0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382C0F"/>
    <w:rPr>
      <w:rFonts w:ascii="Tahoma" w:hAnsi="Tahoma" w:cs="Tahoma"/>
      <w:sz w:val="16"/>
      <w:szCs w:val="16"/>
      <w:lang w:val="de-DE" w:eastAsia="de-DE"/>
    </w:rPr>
  </w:style>
  <w:style w:type="paragraph" w:styleId="NurText">
    <w:name w:val="Plain Text"/>
    <w:basedOn w:val="Standard"/>
    <w:link w:val="NurTextZchn"/>
    <w:rsid w:val="007855A0"/>
    <w:pPr>
      <w:spacing w:line="360" w:lineRule="auto"/>
      <w:jc w:val="both"/>
    </w:pPr>
    <w:rPr>
      <w:rFonts w:ascii="Courier New" w:hAnsi="Courier New" w:cs="Courier New"/>
      <w:sz w:val="20"/>
      <w:szCs w:val="20"/>
      <w:lang w:val="de-AT"/>
    </w:rPr>
  </w:style>
  <w:style w:type="character" w:customStyle="1" w:styleId="NurTextZchn">
    <w:name w:val="Nur Text Zchn"/>
    <w:basedOn w:val="Absatz-Standardschriftart"/>
    <w:link w:val="NurText"/>
    <w:rsid w:val="007855A0"/>
    <w:rPr>
      <w:rFonts w:ascii="Courier New" w:hAnsi="Courier New" w:cs="Courier New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farramt%20Laakirchen\AppData\Roaming\Microsoft\Templates\Briefkopf\Briefpapier_Pfarramt_ohneBank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Briefpapier_Pfarramt_ohneBank.dotx</Template>
  <TotalTime>0</TotalTime>
  <Pages>1</Pages>
  <Words>57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Pfarramt Laakirchen</vt:lpstr>
    </vt:vector>
  </TitlesOfParts>
  <Company>Pfarre Laakirchen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Pfarramt Laakirchen</dc:title>
  <dc:creator>Pfarramt Laakirchen</dc:creator>
  <cp:lastModifiedBy>Doris Altmanninger</cp:lastModifiedBy>
  <cp:revision>7</cp:revision>
  <cp:lastPrinted>2015-11-11T12:46:00Z</cp:lastPrinted>
  <dcterms:created xsi:type="dcterms:W3CDTF">2026-09-07T09:42:00Z</dcterms:created>
  <dcterms:modified xsi:type="dcterms:W3CDTF">2026-09-11T10:08:00Z</dcterms:modified>
</cp:coreProperties>
</file>