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08CBA" w14:textId="77777777" w:rsidR="002B329C" w:rsidRDefault="002B329C" w:rsidP="002B329C">
      <w:pPr>
        <w:rPr>
          <w:rFonts w:cs="Arial"/>
          <w:szCs w:val="22"/>
        </w:rPr>
      </w:pPr>
    </w:p>
    <w:p w14:paraId="7DD39136" w14:textId="77777777" w:rsidR="002B329C" w:rsidRDefault="002B329C" w:rsidP="002B329C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095130">
        <w:rPr>
          <w:rFonts w:cs="Arial"/>
          <w:szCs w:val="22"/>
        </w:rPr>
        <w:t>66</w:t>
      </w:r>
      <w:r>
        <w:rPr>
          <w:rFonts w:cs="Arial"/>
          <w:szCs w:val="22"/>
        </w:rPr>
        <w:t xml:space="preserve"> / </w:t>
      </w:r>
      <w:r w:rsidR="00095130">
        <w:rPr>
          <w:rFonts w:cs="Arial"/>
          <w:szCs w:val="22"/>
        </w:rPr>
        <w:t>14</w:t>
      </w:r>
      <w:r>
        <w:rPr>
          <w:rFonts w:cs="Arial"/>
          <w:szCs w:val="22"/>
        </w:rPr>
        <w:t>. Ju</w:t>
      </w:r>
      <w:r w:rsidR="00095130">
        <w:rPr>
          <w:rFonts w:cs="Arial"/>
          <w:szCs w:val="22"/>
        </w:rPr>
        <w:t>l</w:t>
      </w:r>
      <w:r>
        <w:rPr>
          <w:rFonts w:cs="Arial"/>
          <w:szCs w:val="22"/>
        </w:rPr>
        <w:t>i 20</w:t>
      </w:r>
      <w:r w:rsidR="008060E8">
        <w:rPr>
          <w:rFonts w:cs="Arial"/>
          <w:szCs w:val="22"/>
        </w:rPr>
        <w:t>2</w:t>
      </w:r>
      <w:r w:rsidR="007862FE">
        <w:rPr>
          <w:rFonts w:cs="Arial"/>
          <w:szCs w:val="22"/>
        </w:rPr>
        <w:t>1</w:t>
      </w:r>
    </w:p>
    <w:p w14:paraId="3876B60F" w14:textId="77777777" w:rsidR="002B329C" w:rsidRDefault="002B329C" w:rsidP="002B329C">
      <w:pPr>
        <w:rPr>
          <w:rFonts w:cs="Arial"/>
          <w:szCs w:val="22"/>
        </w:rPr>
      </w:pPr>
    </w:p>
    <w:p w14:paraId="3D333797" w14:textId="77777777" w:rsidR="002B329C" w:rsidRDefault="002B329C" w:rsidP="002B329C">
      <w:pPr>
        <w:rPr>
          <w:rFonts w:cs="Arial"/>
          <w:szCs w:val="22"/>
        </w:rPr>
      </w:pPr>
    </w:p>
    <w:p w14:paraId="70E86309" w14:textId="77777777" w:rsidR="00095130" w:rsidRPr="00095130" w:rsidRDefault="00095130" w:rsidP="00095130">
      <w:pPr>
        <w:rPr>
          <w:rFonts w:cs="Arial"/>
          <w:b/>
          <w:bCs/>
          <w:sz w:val="28"/>
          <w:szCs w:val="28"/>
          <w:u w:val="single"/>
        </w:rPr>
      </w:pPr>
      <w:r w:rsidRPr="00095130">
        <w:rPr>
          <w:rFonts w:cs="Arial"/>
          <w:b/>
          <w:bCs/>
          <w:sz w:val="28"/>
          <w:szCs w:val="28"/>
          <w:u w:val="single"/>
        </w:rPr>
        <w:t>25 Jahre Polizeiseelsorge in Österreich</w:t>
      </w:r>
    </w:p>
    <w:p w14:paraId="1E2C3F8A" w14:textId="77777777" w:rsidR="00095130" w:rsidRPr="00095130" w:rsidRDefault="00095130" w:rsidP="00095130">
      <w:pPr>
        <w:rPr>
          <w:rFonts w:cs="Arial"/>
        </w:rPr>
      </w:pPr>
    </w:p>
    <w:p w14:paraId="228E60EF" w14:textId="77777777" w:rsidR="00095130" w:rsidRPr="00095130" w:rsidRDefault="00095130" w:rsidP="007D4A8B">
      <w:pPr>
        <w:spacing w:after="120"/>
        <w:rPr>
          <w:rFonts w:cs="Arial"/>
          <w:b/>
        </w:rPr>
      </w:pPr>
      <w:r w:rsidRPr="00095130">
        <w:rPr>
          <w:rFonts w:cs="Arial"/>
          <w:b/>
        </w:rPr>
        <w:t xml:space="preserve">Am 13. Juli 2021 feierte die Polizeiseelsorge Österreich ihr 25-jähriges Bestehen mit einem Dankgottesdienst in der Stiftskirche St. Florian. </w:t>
      </w:r>
    </w:p>
    <w:p w14:paraId="4B297575" w14:textId="4F95602C" w:rsidR="00095130" w:rsidRPr="005613B9" w:rsidRDefault="00095130" w:rsidP="007D4A8B">
      <w:pPr>
        <w:spacing w:after="120"/>
        <w:rPr>
          <w:rFonts w:cs="Arial"/>
        </w:rPr>
      </w:pPr>
      <w:r w:rsidRPr="00095130">
        <w:rPr>
          <w:rFonts w:cs="Arial"/>
        </w:rPr>
        <w:t>D</w:t>
      </w:r>
      <w:r>
        <w:rPr>
          <w:rFonts w:cs="Arial"/>
        </w:rPr>
        <w:t xml:space="preserve">en Dankgottesdienst </w:t>
      </w:r>
      <w:r w:rsidRPr="00095130">
        <w:rPr>
          <w:rFonts w:cs="Arial"/>
        </w:rPr>
        <w:t xml:space="preserve">feierte Diözesanbischof Manfred Scheuer mit Militärbischof Werner </w:t>
      </w:r>
      <w:proofErr w:type="spellStart"/>
      <w:r w:rsidRPr="00095130">
        <w:rPr>
          <w:rFonts w:cs="Arial"/>
        </w:rPr>
        <w:t>Freistetter</w:t>
      </w:r>
      <w:proofErr w:type="spellEnd"/>
      <w:r w:rsidRPr="00095130">
        <w:rPr>
          <w:rFonts w:cs="Arial"/>
        </w:rPr>
        <w:t xml:space="preserve">, </w:t>
      </w:r>
      <w:r>
        <w:rPr>
          <w:rFonts w:cs="Arial"/>
        </w:rPr>
        <w:t>dem</w:t>
      </w:r>
      <w:r w:rsidR="004647DF">
        <w:rPr>
          <w:rFonts w:cs="Arial"/>
        </w:rPr>
        <w:t xml:space="preserve"> </w:t>
      </w:r>
      <w:r w:rsidRPr="00095130">
        <w:rPr>
          <w:rFonts w:cs="Arial"/>
        </w:rPr>
        <w:t>Propst des Stiftes St. Florian und Landespolizeiseelsorger für Oberösterreich</w:t>
      </w:r>
      <w:r w:rsidR="00964C33">
        <w:rPr>
          <w:rFonts w:cs="Arial"/>
        </w:rPr>
        <w:t xml:space="preserve"> </w:t>
      </w:r>
      <w:r w:rsidR="00964C33" w:rsidRPr="005613B9">
        <w:rPr>
          <w:rFonts w:cs="Arial"/>
        </w:rPr>
        <w:t>Generalabt</w:t>
      </w:r>
      <w:r w:rsidRPr="00095130">
        <w:rPr>
          <w:rFonts w:cs="Arial"/>
        </w:rPr>
        <w:t xml:space="preserve"> Johann Holzinger und </w:t>
      </w:r>
      <w:r>
        <w:rPr>
          <w:rFonts w:cs="Arial"/>
        </w:rPr>
        <w:t xml:space="preserve">dem </w:t>
      </w:r>
      <w:r w:rsidRPr="00095130">
        <w:rPr>
          <w:rFonts w:cs="Arial"/>
        </w:rPr>
        <w:t xml:space="preserve">Bundeskoordinator </w:t>
      </w:r>
      <w:r w:rsidRPr="005613B9">
        <w:rPr>
          <w:rFonts w:cs="Arial"/>
        </w:rPr>
        <w:t>der Polizeiseelsorge Diak</w:t>
      </w:r>
      <w:r w:rsidRPr="00095130">
        <w:rPr>
          <w:rFonts w:cs="Arial"/>
        </w:rPr>
        <w:t xml:space="preserve">on Roman </w:t>
      </w:r>
      <w:proofErr w:type="spellStart"/>
      <w:r w:rsidRPr="00095130">
        <w:rPr>
          <w:rFonts w:cs="Arial"/>
        </w:rPr>
        <w:t>Dietler</w:t>
      </w:r>
      <w:proofErr w:type="spellEnd"/>
      <w:r w:rsidRPr="00095130">
        <w:rPr>
          <w:rFonts w:cs="Arial"/>
        </w:rPr>
        <w:t xml:space="preserve">. Beim anschließenden Festakt waren unter anderem </w:t>
      </w:r>
      <w:r>
        <w:rPr>
          <w:rFonts w:cs="Arial"/>
        </w:rPr>
        <w:t xml:space="preserve">Landeshauptmann a. D. </w:t>
      </w:r>
      <w:r w:rsidRPr="00095130">
        <w:rPr>
          <w:rFonts w:cs="Arial"/>
        </w:rPr>
        <w:t>Josef Pühringer, St.</w:t>
      </w:r>
      <w:r>
        <w:rPr>
          <w:rFonts w:cs="Arial"/>
        </w:rPr>
        <w:t xml:space="preserve"> </w:t>
      </w:r>
      <w:r w:rsidRPr="00095130">
        <w:rPr>
          <w:rFonts w:cs="Arial"/>
        </w:rPr>
        <w:t xml:space="preserve">Florians Bürgermeister Bernd Schützeneder, der ehemalige Bürgermeister Robert Zeitlinger, </w:t>
      </w:r>
      <w:r w:rsidR="00DC50BC" w:rsidRPr="005613B9">
        <w:rPr>
          <w:rFonts w:cs="Arial"/>
        </w:rPr>
        <w:t>Landespolizeidirektor-</w:t>
      </w:r>
      <w:proofErr w:type="spellStart"/>
      <w:r w:rsidR="00DC50BC" w:rsidRPr="005613B9">
        <w:rPr>
          <w:rFonts w:cs="Arial"/>
        </w:rPr>
        <w:t>Stv</w:t>
      </w:r>
      <w:proofErr w:type="spellEnd"/>
      <w:r w:rsidR="00DC50BC" w:rsidRPr="005613B9">
        <w:rPr>
          <w:rFonts w:cs="Arial"/>
        </w:rPr>
        <w:t xml:space="preserve">. Erwin Fuchs, Generalmajor Franz Gegenleitner, Oberösterreichs Militärkommandant Brigadier Dieter </w:t>
      </w:r>
      <w:proofErr w:type="spellStart"/>
      <w:r w:rsidR="00DC50BC" w:rsidRPr="005613B9">
        <w:rPr>
          <w:rFonts w:cs="Arial"/>
        </w:rPr>
        <w:t>Muhr</w:t>
      </w:r>
      <w:proofErr w:type="spellEnd"/>
      <w:r w:rsidR="00DC50BC" w:rsidRPr="005613B9">
        <w:rPr>
          <w:rFonts w:cs="Arial"/>
        </w:rPr>
        <w:t>,</w:t>
      </w:r>
      <w:r w:rsidRPr="005613B9">
        <w:rPr>
          <w:rFonts w:cs="Arial"/>
        </w:rPr>
        <w:t xml:space="preserve"> </w:t>
      </w:r>
      <w:r w:rsidR="00DC50BC" w:rsidRPr="005613B9">
        <w:rPr>
          <w:rFonts w:cs="Arial"/>
        </w:rPr>
        <w:t>Markus</w:t>
      </w:r>
      <w:r w:rsidR="00DC50BC">
        <w:rPr>
          <w:rFonts w:cs="Arial"/>
        </w:rPr>
        <w:t xml:space="preserve"> </w:t>
      </w:r>
      <w:proofErr w:type="spellStart"/>
      <w:r w:rsidRPr="00095130">
        <w:rPr>
          <w:rFonts w:cs="Arial"/>
        </w:rPr>
        <w:t>Diesenreither</w:t>
      </w:r>
      <w:proofErr w:type="spellEnd"/>
      <w:r w:rsidRPr="00095130">
        <w:rPr>
          <w:rFonts w:cs="Arial"/>
        </w:rPr>
        <w:t xml:space="preserve"> vom Roten Kreuz St.</w:t>
      </w:r>
      <w:r>
        <w:rPr>
          <w:rFonts w:cs="Arial"/>
        </w:rPr>
        <w:t xml:space="preserve"> </w:t>
      </w:r>
      <w:r w:rsidRPr="00095130">
        <w:rPr>
          <w:rFonts w:cs="Arial"/>
        </w:rPr>
        <w:t xml:space="preserve">Florian und Bezirksfeuerwehrkommandant Helmut </w:t>
      </w:r>
      <w:proofErr w:type="spellStart"/>
      <w:r w:rsidRPr="00095130">
        <w:rPr>
          <w:rFonts w:cs="Arial"/>
        </w:rPr>
        <w:t>Födermayr</w:t>
      </w:r>
      <w:proofErr w:type="spellEnd"/>
      <w:r w:rsidR="00DC50BC" w:rsidRPr="00DC50BC">
        <w:rPr>
          <w:rFonts w:cs="Arial"/>
        </w:rPr>
        <w:t xml:space="preserve"> sowie der Kommandant des Abschnitts Enns </w:t>
      </w:r>
      <w:r w:rsidR="00DC50BC" w:rsidRPr="005613B9">
        <w:rPr>
          <w:rFonts w:cs="Arial"/>
        </w:rPr>
        <w:t>Hannes Ömer</w:t>
      </w:r>
      <w:r w:rsidRPr="005613B9">
        <w:rPr>
          <w:rFonts w:cs="Arial"/>
        </w:rPr>
        <w:t xml:space="preserve"> unter den Ehrengästen.</w:t>
      </w:r>
    </w:p>
    <w:p w14:paraId="108BF208" w14:textId="77777777" w:rsidR="007D4A8B" w:rsidRDefault="007D4A8B" w:rsidP="007D4A8B">
      <w:pPr>
        <w:spacing w:after="120"/>
        <w:rPr>
          <w:rFonts w:cs="Arial"/>
        </w:rPr>
      </w:pPr>
      <w:r w:rsidRPr="005613B9">
        <w:rPr>
          <w:rFonts w:cs="Arial"/>
        </w:rPr>
        <w:t>Bischof Manfred Scheuer betonte in seiner Predigt, Exekutivbedienstete seien i</w:t>
      </w:r>
      <w:r w:rsidR="00095130" w:rsidRPr="005613B9">
        <w:rPr>
          <w:rFonts w:cs="Arial"/>
        </w:rPr>
        <w:t>n Ausübung ihres Dienstes mit Opfern und Tätern, Unfällen, Kriminalität</w:t>
      </w:r>
      <w:r w:rsidRPr="005613B9">
        <w:rPr>
          <w:rFonts w:cs="Arial"/>
        </w:rPr>
        <w:t xml:space="preserve"> und</w:t>
      </w:r>
      <w:r w:rsidR="00095130" w:rsidRPr="005613B9">
        <w:rPr>
          <w:rFonts w:cs="Arial"/>
        </w:rPr>
        <w:t xml:space="preserve"> Gewalt konfrontiert. </w:t>
      </w:r>
      <w:r w:rsidRPr="005613B9">
        <w:rPr>
          <w:rFonts w:cs="Arial"/>
        </w:rPr>
        <w:t xml:space="preserve">Dieser wertvolle Dienst am Menschen, an der Gesellschaft und am Staat werde </w:t>
      </w:r>
      <w:r w:rsidR="00095130" w:rsidRPr="005613B9">
        <w:rPr>
          <w:rFonts w:cs="Arial"/>
        </w:rPr>
        <w:t>von der Bevölkerung nicht immer geschätzt</w:t>
      </w:r>
      <w:r w:rsidRPr="005613B9">
        <w:rPr>
          <w:rFonts w:cs="Arial"/>
        </w:rPr>
        <w:t xml:space="preserve">; die Polizei stehe vielmehr </w:t>
      </w:r>
      <w:r w:rsidR="00095130" w:rsidRPr="005613B9">
        <w:rPr>
          <w:rFonts w:cs="Arial"/>
        </w:rPr>
        <w:t>unter strenger rechtlicher Beobachtung und Beurteilung und regelmäßig in öffentlicher Kritik</w:t>
      </w:r>
      <w:r w:rsidRPr="005613B9">
        <w:rPr>
          <w:rFonts w:cs="Arial"/>
        </w:rPr>
        <w:t>.</w:t>
      </w:r>
      <w:r w:rsidR="00095130" w:rsidRPr="005613B9">
        <w:rPr>
          <w:rFonts w:cs="Arial"/>
        </w:rPr>
        <w:t xml:space="preserve"> „Die Polizeiseelsorgerinnen und Polizeiseelsorger wollen helfen, den Exekutivbediensteten ein geistliches Leben unter Berücksichtigung der berufsspezifischen Besonderheiten zu ermöglichen und mögliche Belastungen zu bewältigen“</w:t>
      </w:r>
      <w:r w:rsidRPr="005613B9">
        <w:rPr>
          <w:rFonts w:cs="Arial"/>
        </w:rPr>
        <w:t>, so der Bischof.</w:t>
      </w:r>
      <w:r w:rsidR="00095130" w:rsidRPr="005613B9">
        <w:rPr>
          <w:rFonts w:cs="Arial"/>
        </w:rPr>
        <w:t xml:space="preserve"> </w:t>
      </w:r>
      <w:r w:rsidRPr="005613B9">
        <w:rPr>
          <w:rFonts w:cs="Arial"/>
        </w:rPr>
        <w:t>Dies</w:t>
      </w:r>
      <w:r w:rsidR="00095130" w:rsidRPr="005613B9">
        <w:rPr>
          <w:rFonts w:cs="Arial"/>
        </w:rPr>
        <w:t xml:space="preserve"> sei</w:t>
      </w:r>
      <w:r w:rsidR="00095130" w:rsidRPr="00095130">
        <w:rPr>
          <w:rFonts w:cs="Arial"/>
        </w:rPr>
        <w:t xml:space="preserve"> verbunden mit der Frage nach der Lebensfreude, der Sinnhaftigkeit der Arbeit und auch der inneren Widerstandskraft, </w:t>
      </w:r>
      <w:r>
        <w:rPr>
          <w:rFonts w:cs="Arial"/>
        </w:rPr>
        <w:t xml:space="preserve">der </w:t>
      </w:r>
      <w:r w:rsidR="00095130" w:rsidRPr="00095130">
        <w:rPr>
          <w:rFonts w:cs="Arial"/>
        </w:rPr>
        <w:t>Resilienz in Schwierigkeiten und Krisen. Es ginge auch um Beistand</w:t>
      </w:r>
      <w:r>
        <w:rPr>
          <w:rFonts w:cs="Arial"/>
        </w:rPr>
        <w:t>, wie Scheuer unterstrich</w:t>
      </w:r>
      <w:r w:rsidRPr="005613B9">
        <w:rPr>
          <w:rFonts w:cs="Arial"/>
        </w:rPr>
        <w:t>: „</w:t>
      </w:r>
      <w:r w:rsidR="00095130" w:rsidRPr="005613B9">
        <w:rPr>
          <w:rFonts w:cs="Arial"/>
        </w:rPr>
        <w:t>Menschen nicht in ihrer Einsamkeit, in ihren Verstrickungen allein zu lassen, zu fragen, was sie brauchen, wenn nötig zu schweigen, Anknüpfungspunk</w:t>
      </w:r>
      <w:r w:rsidRPr="005613B9">
        <w:rPr>
          <w:rFonts w:cs="Arial"/>
        </w:rPr>
        <w:t>te zu suchen, nach aufbauenden ‚</w:t>
      </w:r>
      <w:r w:rsidR="00095130" w:rsidRPr="005613B9">
        <w:rPr>
          <w:rFonts w:cs="Arial"/>
        </w:rPr>
        <w:t>Ress</w:t>
      </w:r>
      <w:r w:rsidRPr="005613B9">
        <w:rPr>
          <w:rFonts w:cs="Arial"/>
        </w:rPr>
        <w:t>ourcen‘</w:t>
      </w:r>
      <w:r w:rsidR="00095130" w:rsidRPr="005613B9">
        <w:rPr>
          <w:rFonts w:cs="Arial"/>
        </w:rPr>
        <w:t xml:space="preserve"> – bereits geleisteten positiven Aufarbeitungen von Krisen – Ausschau zu halten</w:t>
      </w:r>
      <w:r w:rsidRPr="005613B9">
        <w:rPr>
          <w:rFonts w:cs="Arial"/>
        </w:rPr>
        <w:t>.“</w:t>
      </w:r>
    </w:p>
    <w:p w14:paraId="63D0DF4A" w14:textId="77777777" w:rsidR="00095130" w:rsidRPr="00095130" w:rsidRDefault="007D4A8B" w:rsidP="007D4A8B">
      <w:pPr>
        <w:spacing w:after="120"/>
        <w:rPr>
          <w:rFonts w:cs="Arial"/>
          <w:szCs w:val="22"/>
        </w:rPr>
      </w:pPr>
      <w:r>
        <w:rPr>
          <w:rFonts w:cs="Arial"/>
        </w:rPr>
        <w:t>A</w:t>
      </w:r>
      <w:r w:rsidR="00095130" w:rsidRPr="00095130">
        <w:rPr>
          <w:rFonts w:cs="Arial"/>
          <w:szCs w:val="22"/>
        </w:rPr>
        <w:t>ls Landespolizeiseelsorger für Oberösterreich kennt Propst Johann Holzinger die täglichen Herausforderungen und Sorgen der Polizistinnen und Polizisten. Ihm ist wichtig, da zu sein, wenn er gebraucht w</w:t>
      </w:r>
      <w:r>
        <w:rPr>
          <w:rFonts w:cs="Arial"/>
          <w:szCs w:val="22"/>
        </w:rPr>
        <w:t>ird</w:t>
      </w:r>
      <w:r w:rsidR="00095130" w:rsidRPr="00095130">
        <w:rPr>
          <w:rFonts w:cs="Arial"/>
          <w:szCs w:val="22"/>
        </w:rPr>
        <w:t>. „Es hilft</w:t>
      </w:r>
      <w:r>
        <w:rPr>
          <w:rFonts w:cs="Arial"/>
          <w:szCs w:val="22"/>
        </w:rPr>
        <w:t>,</w:t>
      </w:r>
      <w:r w:rsidR="00095130" w:rsidRPr="00095130">
        <w:rPr>
          <w:rFonts w:cs="Arial"/>
          <w:szCs w:val="22"/>
        </w:rPr>
        <w:t xml:space="preserve"> gemeinsam über die Eindrücke eines Einsatzes zu sprechen, damit diese gut verarbeitet und abgeschlossen werden können“, sagt Propst Johann Holzinger. </w:t>
      </w:r>
    </w:p>
    <w:p w14:paraId="5F131789" w14:textId="77777777" w:rsidR="00095130" w:rsidRPr="00095130" w:rsidRDefault="00095130" w:rsidP="007D4A8B">
      <w:pPr>
        <w:spacing w:after="120"/>
        <w:rPr>
          <w:rFonts w:cs="Arial"/>
        </w:rPr>
      </w:pPr>
    </w:p>
    <w:p w14:paraId="7A7AD40F" w14:textId="77777777" w:rsidR="00095130" w:rsidRPr="00095130" w:rsidRDefault="00095130" w:rsidP="007D4A8B">
      <w:pPr>
        <w:spacing w:after="120"/>
        <w:rPr>
          <w:rFonts w:cs="Arial"/>
          <w:b/>
          <w:bCs/>
        </w:rPr>
      </w:pPr>
      <w:r w:rsidRPr="00095130">
        <w:rPr>
          <w:rFonts w:cs="Arial"/>
          <w:b/>
          <w:bCs/>
        </w:rPr>
        <w:t>Polizeiseelsorge in Österreich</w:t>
      </w:r>
    </w:p>
    <w:p w14:paraId="552635DD" w14:textId="0B9EA73C" w:rsidR="00095130" w:rsidRDefault="00095130" w:rsidP="007D4A8B">
      <w:pPr>
        <w:spacing w:after="120"/>
        <w:rPr>
          <w:rFonts w:cs="Arial"/>
        </w:rPr>
      </w:pPr>
      <w:r w:rsidRPr="00095130">
        <w:rPr>
          <w:rFonts w:cs="Arial"/>
        </w:rPr>
        <w:t>Am 1.</w:t>
      </w:r>
      <w:r w:rsidR="007D4A8B">
        <w:rPr>
          <w:rFonts w:cs="Arial"/>
        </w:rPr>
        <w:t xml:space="preserve"> </w:t>
      </w:r>
      <w:r w:rsidRPr="00095130">
        <w:rPr>
          <w:rFonts w:cs="Arial"/>
        </w:rPr>
        <w:t xml:space="preserve">August 1996 wurde auf Anregung von Mitarbeitern des </w:t>
      </w:r>
      <w:proofErr w:type="spellStart"/>
      <w:r w:rsidRPr="00095130">
        <w:rPr>
          <w:rFonts w:cs="Arial"/>
        </w:rPr>
        <w:t>Gendarmeriezentralkommandos</w:t>
      </w:r>
      <w:proofErr w:type="spellEnd"/>
      <w:r w:rsidRPr="00095130">
        <w:rPr>
          <w:rFonts w:cs="Arial"/>
        </w:rPr>
        <w:t>, der Polizeidirektion Wien und weiterer Mitarbeiter aus dem BMI die Exekutivseelsorge gegründet und Martin Müller vo</w:t>
      </w:r>
      <w:r w:rsidR="005613B9">
        <w:rPr>
          <w:rFonts w:cs="Arial"/>
        </w:rPr>
        <w:t>n</w:t>
      </w:r>
      <w:r w:rsidRPr="00095130">
        <w:rPr>
          <w:rFonts w:cs="Arial"/>
        </w:rPr>
        <w:t xml:space="preserve"> Militärbischof Christian Werner zum ersten Bundeskoordinator ernannt. Am 12.</w:t>
      </w:r>
      <w:r w:rsidR="007D4A8B">
        <w:rPr>
          <w:rFonts w:cs="Arial"/>
        </w:rPr>
        <w:t xml:space="preserve"> </w:t>
      </w:r>
      <w:r w:rsidRPr="00095130">
        <w:rPr>
          <w:rFonts w:cs="Arial"/>
        </w:rPr>
        <w:t xml:space="preserve">Dezember 2002 wurde die Vereinbarung über die katholische Seelsorge für Exekutivbeamte zwischen der </w:t>
      </w:r>
      <w:r w:rsidR="00630539">
        <w:rPr>
          <w:rFonts w:cs="Arial"/>
        </w:rPr>
        <w:t>Ö</w:t>
      </w:r>
      <w:r w:rsidRPr="00095130">
        <w:rPr>
          <w:rFonts w:cs="Arial"/>
        </w:rPr>
        <w:t>sterreichischen Bischofskonferenz und dem Bundesministerium für Inneres der Republik Österreich unterzeichnet. Darauf aufbauend wurden schließlich per Erlass vom 2.</w:t>
      </w:r>
      <w:r w:rsidR="007D4A8B">
        <w:rPr>
          <w:rFonts w:cs="Arial"/>
        </w:rPr>
        <w:t xml:space="preserve"> </w:t>
      </w:r>
      <w:r w:rsidRPr="00095130">
        <w:rPr>
          <w:rFonts w:cs="Arial"/>
        </w:rPr>
        <w:t xml:space="preserve">Jänner </w:t>
      </w:r>
      <w:r w:rsidRPr="00095130">
        <w:rPr>
          <w:rFonts w:cs="Arial"/>
        </w:rPr>
        <w:lastRenderedPageBreak/>
        <w:t>2007 die Rechte und Pflichten der Polizeiseelsorge geregelt. 2020 aktualisierte die Polizeiseelsorge das Pastoralkonzept und definierte ihre Schwerpunkte.</w:t>
      </w:r>
    </w:p>
    <w:p w14:paraId="35ED4736" w14:textId="59253F7E" w:rsidR="007D4A8B" w:rsidRPr="005613B9" w:rsidRDefault="00240C35" w:rsidP="007D4A8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613B9">
        <w:rPr>
          <w:rFonts w:ascii="Arial" w:hAnsi="Arial" w:cs="Arial"/>
          <w:color w:val="000000" w:themeColor="text1"/>
          <w:sz w:val="22"/>
          <w:szCs w:val="22"/>
        </w:rPr>
        <w:t>Die Polizeiseelsorge</w:t>
      </w:r>
      <w:r w:rsidR="007D4A8B" w:rsidRPr="005613B9">
        <w:rPr>
          <w:rFonts w:ascii="Arial" w:hAnsi="Arial" w:cs="Arial"/>
          <w:color w:val="000000" w:themeColor="text1"/>
          <w:sz w:val="22"/>
          <w:szCs w:val="22"/>
        </w:rPr>
        <w:t xml:space="preserve"> ist im katholischen Glauben verwurzelt und pluralistisch ausgerichtet: Sie steht Polizistinnen und Polizisten und in der Sicherheitsverwaltung Tätigen sowie deren Angehörigen – soweit gewünscht – unabhängig von Religions</w:t>
      </w:r>
      <w:r w:rsidRPr="005613B9"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="007D4A8B" w:rsidRPr="005613B9">
        <w:rPr>
          <w:rFonts w:ascii="Arial" w:hAnsi="Arial" w:cs="Arial"/>
          <w:color w:val="000000" w:themeColor="text1"/>
          <w:sz w:val="22"/>
          <w:szCs w:val="22"/>
        </w:rPr>
        <w:t>und Konfessionszugehörigkeit offen.</w:t>
      </w:r>
      <w:r w:rsidRPr="005613B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D4A8B" w:rsidRPr="005613B9">
        <w:rPr>
          <w:rFonts w:ascii="Arial" w:hAnsi="Arial" w:cs="Arial"/>
          <w:color w:val="000000" w:themeColor="text1"/>
          <w:sz w:val="22"/>
          <w:szCs w:val="22"/>
        </w:rPr>
        <w:t>Die ehrenamtlich tätigen Polizeiseelsorger und Polizeiseelsorgerinnen sind dem zuständigen Diözesanbischof verantwortlich und bei ihren seelsorglichen Tätigkeiten von staatlichen und polizeilichen Weisungen unabhängig. Polizeiseelsorge geschieht durch Gesprächs- und Aussprachemöglichkeit</w:t>
      </w:r>
      <w:r w:rsidR="00630539">
        <w:rPr>
          <w:rFonts w:ascii="Arial" w:hAnsi="Arial" w:cs="Arial"/>
          <w:color w:val="000000" w:themeColor="text1"/>
          <w:sz w:val="22"/>
          <w:szCs w:val="22"/>
        </w:rPr>
        <w:t>;</w:t>
      </w:r>
      <w:r w:rsidR="007D4A8B" w:rsidRPr="005613B9">
        <w:rPr>
          <w:rFonts w:ascii="Arial" w:hAnsi="Arial" w:cs="Arial"/>
          <w:color w:val="000000" w:themeColor="text1"/>
          <w:sz w:val="22"/>
          <w:szCs w:val="22"/>
        </w:rPr>
        <w:t xml:space="preserve"> Gottesdienste, Segnungen und Andachten</w:t>
      </w:r>
      <w:r w:rsidR="00630539">
        <w:rPr>
          <w:rFonts w:ascii="Arial" w:hAnsi="Arial" w:cs="Arial"/>
          <w:color w:val="000000" w:themeColor="text1"/>
          <w:sz w:val="22"/>
          <w:szCs w:val="22"/>
        </w:rPr>
        <w:t>;</w:t>
      </w:r>
      <w:r w:rsidR="007D4A8B" w:rsidRPr="005613B9">
        <w:rPr>
          <w:rFonts w:ascii="Arial" w:hAnsi="Arial" w:cs="Arial"/>
          <w:color w:val="000000" w:themeColor="text1"/>
          <w:sz w:val="22"/>
          <w:szCs w:val="22"/>
        </w:rPr>
        <w:t xml:space="preserve"> Hilfestellung bei ethischen Fragestellungen sowie Zusammenarbeit und Vernetzung mit anderen Einrichtungen, die Polizistinnen und Polizisten unterstützen wollen.</w:t>
      </w:r>
      <w:r w:rsidRPr="005613B9">
        <w:rPr>
          <w:rFonts w:ascii="Arial" w:hAnsi="Arial" w:cs="Arial"/>
          <w:color w:val="000000" w:themeColor="text1"/>
          <w:sz w:val="22"/>
          <w:szCs w:val="22"/>
        </w:rPr>
        <w:t xml:space="preserve"> Polizeiseelsorger und Polizeiseelsorgerinnen unterliegen in ihrem Dienst der seelsorgerlichen Verschwiegenheitspflicht.</w:t>
      </w:r>
    </w:p>
    <w:p w14:paraId="6AD1B9FB" w14:textId="77777777" w:rsidR="007D4A8B" w:rsidRDefault="007D4A8B" w:rsidP="007D4A8B">
      <w:pPr>
        <w:pStyle w:val="StandardWeb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3E3E40"/>
          <w:sz w:val="23"/>
          <w:szCs w:val="23"/>
        </w:rPr>
      </w:pPr>
    </w:p>
    <w:p w14:paraId="0AD8CA72" w14:textId="77777777" w:rsidR="00FF0C54" w:rsidRDefault="007940F3" w:rsidP="00727727">
      <w:pPr>
        <w:rPr>
          <w:b/>
          <w:bCs/>
          <w:lang w:eastAsia="zh-CN"/>
        </w:rPr>
      </w:pPr>
      <w:hyperlink r:id="rId8" w:history="1">
        <w:r w:rsidR="007D4A8B" w:rsidRPr="00393BE0">
          <w:rPr>
            <w:rStyle w:val="Hyperlink"/>
            <w:b/>
            <w:bCs/>
            <w:lang w:eastAsia="zh-CN"/>
          </w:rPr>
          <w:t>https://www.pastoral.at/polizeiseelsorge</w:t>
        </w:r>
      </w:hyperlink>
    </w:p>
    <w:p w14:paraId="39DB3F6C" w14:textId="2CC9C9E7" w:rsidR="007D4A8B" w:rsidRDefault="007D4A8B" w:rsidP="00727727">
      <w:pPr>
        <w:rPr>
          <w:b/>
          <w:bCs/>
          <w:lang w:eastAsia="zh-CN"/>
        </w:rPr>
      </w:pPr>
    </w:p>
    <w:p w14:paraId="54536D05" w14:textId="77777777" w:rsidR="00513AFD" w:rsidRDefault="00513AFD" w:rsidP="00727727">
      <w:pPr>
        <w:rPr>
          <w:b/>
          <w:bCs/>
          <w:lang w:eastAsia="zh-CN"/>
        </w:rPr>
      </w:pPr>
    </w:p>
    <w:p w14:paraId="2B1CDB11" w14:textId="0329FB4A" w:rsidR="00240C35" w:rsidRPr="00513AFD" w:rsidRDefault="00513AFD" w:rsidP="00727727">
      <w:pPr>
        <w:rPr>
          <w:b/>
          <w:bCs/>
          <w:i/>
          <w:lang w:eastAsia="zh-CN"/>
        </w:rPr>
      </w:pPr>
      <w:r w:rsidRPr="00513AFD">
        <w:rPr>
          <w:b/>
          <w:bCs/>
          <w:i/>
          <w:lang w:eastAsia="zh-CN"/>
        </w:rPr>
        <w:t>Predigt von Bischof Manfred Scheuer zum Nachlesen:</w:t>
      </w:r>
    </w:p>
    <w:p w14:paraId="3E1C84DE" w14:textId="33671434" w:rsidR="00513AFD" w:rsidRPr="00513AFD" w:rsidRDefault="007940F3" w:rsidP="00727727">
      <w:pPr>
        <w:rPr>
          <w:bCs/>
          <w:lang w:eastAsia="zh-CN"/>
        </w:rPr>
      </w:pPr>
      <w:hyperlink r:id="rId9" w:history="1">
        <w:r w:rsidR="00513AFD" w:rsidRPr="00513AFD">
          <w:rPr>
            <w:rStyle w:val="Hyperlink"/>
            <w:bCs/>
            <w:lang w:eastAsia="zh-CN"/>
          </w:rPr>
          <w:t>https://www.dioezese-linz.at/institution/9008/wort/database/4891.html</w:t>
        </w:r>
      </w:hyperlink>
    </w:p>
    <w:p w14:paraId="2467CA2C" w14:textId="77777777" w:rsidR="00513AFD" w:rsidRDefault="00513AFD" w:rsidP="00727727">
      <w:pPr>
        <w:rPr>
          <w:b/>
          <w:bCs/>
          <w:lang w:eastAsia="zh-CN"/>
        </w:rPr>
      </w:pPr>
    </w:p>
    <w:p w14:paraId="6323DD33" w14:textId="147EE7E9" w:rsidR="00513AFD" w:rsidRDefault="00513AFD" w:rsidP="00727727">
      <w:pPr>
        <w:rPr>
          <w:b/>
          <w:bCs/>
          <w:lang w:eastAsia="zh-CN"/>
        </w:rPr>
      </w:pPr>
    </w:p>
    <w:p w14:paraId="63938107" w14:textId="77777777" w:rsidR="00513AFD" w:rsidRDefault="00513AFD" w:rsidP="00727727">
      <w:pPr>
        <w:rPr>
          <w:b/>
          <w:bCs/>
          <w:lang w:eastAsia="zh-CN"/>
        </w:rPr>
      </w:pPr>
    </w:p>
    <w:p w14:paraId="480519CE" w14:textId="3EA73968" w:rsidR="004B0DBD" w:rsidRPr="004B0DBD" w:rsidRDefault="004B0DBD" w:rsidP="004B0DBD">
      <w:pPr>
        <w:rPr>
          <w:rFonts w:cs="Arial"/>
          <w:b/>
          <w:bCs/>
        </w:rPr>
      </w:pPr>
      <w:r w:rsidRPr="004B0DBD">
        <w:rPr>
          <w:rFonts w:cs="Arial"/>
          <w:b/>
          <w:bCs/>
        </w:rPr>
        <w:t>Kontakt für Rückfragen</w:t>
      </w:r>
      <w:r w:rsidR="007940F3">
        <w:rPr>
          <w:rFonts w:cs="Arial"/>
          <w:b/>
          <w:bCs/>
        </w:rPr>
        <w:t>:</w:t>
      </w:r>
      <w:bookmarkStart w:id="0" w:name="_GoBack"/>
      <w:bookmarkEnd w:id="0"/>
    </w:p>
    <w:p w14:paraId="4C366596" w14:textId="77777777" w:rsidR="004B0DBD" w:rsidRPr="004B0DBD" w:rsidRDefault="004B0DBD" w:rsidP="004B0DBD">
      <w:pPr>
        <w:rPr>
          <w:rFonts w:cs="Arial"/>
          <w:b/>
          <w:bCs/>
        </w:rPr>
      </w:pPr>
    </w:p>
    <w:p w14:paraId="5505804F" w14:textId="6F2727FF" w:rsidR="004B0DBD" w:rsidRPr="004B0DBD" w:rsidRDefault="004B0DBD" w:rsidP="004B0DBD">
      <w:pPr>
        <w:rPr>
          <w:rFonts w:cs="Arial"/>
          <w:i/>
        </w:rPr>
      </w:pPr>
      <w:r w:rsidRPr="004B0DBD">
        <w:rPr>
          <w:rFonts w:cs="Arial"/>
          <w:b/>
          <w:bCs/>
          <w:i/>
        </w:rPr>
        <w:t>Polizeiseelsorge Österreich</w:t>
      </w:r>
    </w:p>
    <w:p w14:paraId="4F184BF6" w14:textId="77777777" w:rsidR="004B0DBD" w:rsidRPr="004B0DBD" w:rsidRDefault="004B0DBD" w:rsidP="004B0DBD">
      <w:pPr>
        <w:rPr>
          <w:rFonts w:cs="Arial"/>
        </w:rPr>
      </w:pPr>
      <w:r w:rsidRPr="004B0DBD">
        <w:rPr>
          <w:rFonts w:cs="Arial"/>
        </w:rPr>
        <w:t xml:space="preserve">Roman </w:t>
      </w:r>
      <w:proofErr w:type="spellStart"/>
      <w:r w:rsidRPr="004B0DBD">
        <w:rPr>
          <w:rFonts w:cs="Arial"/>
        </w:rPr>
        <w:t>Dietler</w:t>
      </w:r>
      <w:proofErr w:type="spellEnd"/>
      <w:r w:rsidRPr="004B0DBD">
        <w:rPr>
          <w:rFonts w:cs="Arial"/>
        </w:rPr>
        <w:t>, Bundeskoordinator (kath.)</w:t>
      </w:r>
    </w:p>
    <w:p w14:paraId="72270078" w14:textId="77777777" w:rsidR="004B0DBD" w:rsidRPr="004B0DBD" w:rsidRDefault="004B0DBD" w:rsidP="004B0DBD">
      <w:pPr>
        <w:rPr>
          <w:rFonts w:cs="Arial"/>
        </w:rPr>
      </w:pPr>
      <w:r w:rsidRPr="004B0DBD">
        <w:rPr>
          <w:rFonts w:cs="Arial"/>
        </w:rPr>
        <w:t>+ 43 664 8410276</w:t>
      </w:r>
    </w:p>
    <w:p w14:paraId="5D49EF35" w14:textId="77777777" w:rsidR="004B0DBD" w:rsidRPr="004B0DBD" w:rsidRDefault="007940F3" w:rsidP="004B0DBD">
      <w:pPr>
        <w:rPr>
          <w:rFonts w:cs="Arial"/>
        </w:rPr>
      </w:pPr>
      <w:hyperlink r:id="rId10" w:history="1">
        <w:r w:rsidR="004B0DBD" w:rsidRPr="004B0DBD">
          <w:rPr>
            <w:rStyle w:val="Hyperlink"/>
            <w:rFonts w:cs="Arial"/>
          </w:rPr>
          <w:t>BMI-Polizeiseelsorge@bmi.gv.at</w:t>
        </w:r>
      </w:hyperlink>
    </w:p>
    <w:p w14:paraId="786AA894" w14:textId="77777777" w:rsidR="004B0DBD" w:rsidRPr="004B0DBD" w:rsidRDefault="007940F3" w:rsidP="004B0DBD">
      <w:pPr>
        <w:rPr>
          <w:rFonts w:cs="Arial"/>
        </w:rPr>
      </w:pPr>
      <w:hyperlink r:id="rId11" w:history="1">
        <w:r w:rsidR="004B0DBD" w:rsidRPr="004B0DBD">
          <w:rPr>
            <w:rStyle w:val="Hyperlink"/>
            <w:rFonts w:cs="Arial"/>
          </w:rPr>
          <w:t>www.polizeiseelsorge.at</w:t>
        </w:r>
      </w:hyperlink>
    </w:p>
    <w:p w14:paraId="2ED23E49" w14:textId="77777777" w:rsidR="004B0DBD" w:rsidRPr="004B0DBD" w:rsidRDefault="004B0DBD" w:rsidP="004B0DBD">
      <w:pPr>
        <w:rPr>
          <w:rFonts w:cs="Arial"/>
        </w:rPr>
      </w:pPr>
    </w:p>
    <w:p w14:paraId="79E5C033" w14:textId="5742C7FB" w:rsidR="004B0DBD" w:rsidRDefault="004B0DBD" w:rsidP="004B0DBD">
      <w:pPr>
        <w:rPr>
          <w:rFonts w:cs="Arial"/>
        </w:rPr>
      </w:pPr>
      <w:r w:rsidRPr="004B0DBD">
        <w:rPr>
          <w:rFonts w:cs="Arial"/>
          <w:b/>
          <w:bCs/>
          <w:i/>
        </w:rPr>
        <w:t>Augustiner-Chorherrenstift St. Florian</w:t>
      </w:r>
      <w:r w:rsidRPr="004B0DBD">
        <w:rPr>
          <w:rFonts w:cs="Arial"/>
          <w:i/>
        </w:rPr>
        <w:br/>
      </w:r>
      <w:r>
        <w:rPr>
          <w:rFonts w:cs="Arial"/>
        </w:rPr>
        <w:t>Sabrina Payrhuber, MA</w:t>
      </w:r>
      <w:r>
        <w:rPr>
          <w:rFonts w:cs="Arial"/>
        </w:rPr>
        <w:br/>
        <w:t xml:space="preserve">+43 660 </w:t>
      </w:r>
      <w:r w:rsidRPr="004B0DBD">
        <w:rPr>
          <w:rFonts w:cs="Arial"/>
        </w:rPr>
        <w:t>18</w:t>
      </w:r>
      <w:r>
        <w:rPr>
          <w:rFonts w:cs="Arial"/>
        </w:rPr>
        <w:t xml:space="preserve"> </w:t>
      </w:r>
      <w:r w:rsidRPr="004B0DBD">
        <w:rPr>
          <w:rFonts w:cs="Arial"/>
        </w:rPr>
        <w:t>33</w:t>
      </w:r>
      <w:r>
        <w:rPr>
          <w:rFonts w:cs="Arial"/>
        </w:rPr>
        <w:t xml:space="preserve"> </w:t>
      </w:r>
      <w:r w:rsidRPr="004B0DBD">
        <w:rPr>
          <w:rFonts w:cs="Arial"/>
        </w:rPr>
        <w:t>554 oder +43</w:t>
      </w:r>
      <w:r>
        <w:rPr>
          <w:rFonts w:cs="Arial"/>
        </w:rPr>
        <w:t xml:space="preserve"> </w:t>
      </w:r>
      <w:r w:rsidRPr="004B0DBD">
        <w:rPr>
          <w:rFonts w:cs="Arial"/>
        </w:rPr>
        <w:t>7224</w:t>
      </w:r>
      <w:r>
        <w:rPr>
          <w:rFonts w:cs="Arial"/>
        </w:rPr>
        <w:t xml:space="preserve"> </w:t>
      </w:r>
      <w:r w:rsidRPr="004B0DBD">
        <w:rPr>
          <w:rFonts w:cs="Arial"/>
        </w:rPr>
        <w:t>8902</w:t>
      </w:r>
      <w:r>
        <w:rPr>
          <w:rFonts w:cs="Arial"/>
        </w:rPr>
        <w:t xml:space="preserve"> </w:t>
      </w:r>
      <w:r w:rsidRPr="004B0DBD">
        <w:rPr>
          <w:rFonts w:cs="Arial"/>
        </w:rPr>
        <w:t>18</w:t>
      </w:r>
      <w:r w:rsidRPr="004B0DBD">
        <w:rPr>
          <w:rFonts w:cs="Arial"/>
        </w:rPr>
        <w:br/>
      </w:r>
      <w:hyperlink r:id="rId12" w:history="1">
        <w:r w:rsidRPr="00393BE0">
          <w:rPr>
            <w:rStyle w:val="Hyperlink"/>
            <w:rFonts w:cs="Arial"/>
          </w:rPr>
          <w:t>sabrina.payrhuber@stift-st-florian.at</w:t>
        </w:r>
      </w:hyperlink>
    </w:p>
    <w:p w14:paraId="374EAE33" w14:textId="462AFAD6" w:rsidR="004B0DBD" w:rsidRDefault="007940F3" w:rsidP="004B0DBD">
      <w:pPr>
        <w:rPr>
          <w:rFonts w:cs="Arial"/>
        </w:rPr>
      </w:pPr>
      <w:hyperlink r:id="rId13" w:history="1">
        <w:r w:rsidR="004B0DBD" w:rsidRPr="00393BE0">
          <w:rPr>
            <w:rStyle w:val="Hyperlink"/>
            <w:rFonts w:cs="Arial"/>
          </w:rPr>
          <w:t>www.stift-st-florian.at</w:t>
        </w:r>
      </w:hyperlink>
    </w:p>
    <w:p w14:paraId="380C6422" w14:textId="77777777" w:rsidR="004B0DBD" w:rsidRPr="004B0DBD" w:rsidRDefault="004B0DBD" w:rsidP="004B0DBD">
      <w:pPr>
        <w:rPr>
          <w:rFonts w:cs="Arial"/>
        </w:rPr>
      </w:pPr>
    </w:p>
    <w:p w14:paraId="46C45867" w14:textId="77777777" w:rsidR="004B0DBD" w:rsidRDefault="004B0DBD" w:rsidP="00727727">
      <w:pPr>
        <w:rPr>
          <w:b/>
          <w:bCs/>
          <w:lang w:eastAsia="zh-CN"/>
        </w:rPr>
      </w:pPr>
    </w:p>
    <w:p w14:paraId="0D0CE3EF" w14:textId="77777777" w:rsidR="00C62DE7" w:rsidRPr="00240C35" w:rsidRDefault="00C62DE7" w:rsidP="00240C35">
      <w:pPr>
        <w:spacing w:after="120"/>
        <w:rPr>
          <w:rFonts w:cs="Arial"/>
          <w:b/>
        </w:rPr>
      </w:pPr>
      <w:r w:rsidRPr="00240C35">
        <w:rPr>
          <w:rFonts w:cs="Arial"/>
          <w:b/>
        </w:rPr>
        <w:t xml:space="preserve">Fotos: </w:t>
      </w:r>
      <w:r w:rsidR="00240C35" w:rsidRPr="00240C35">
        <w:rPr>
          <w:rFonts w:cs="Arial"/>
          <w:b/>
        </w:rPr>
        <w:t>© LPD OÖ / Michael Dietrich</w:t>
      </w:r>
      <w:r w:rsidR="00633D7F" w:rsidRPr="00240C35">
        <w:rPr>
          <w:rFonts w:cs="Arial"/>
          <w:b/>
        </w:rPr>
        <w:t xml:space="preserve"> </w:t>
      </w:r>
      <w:r w:rsidRPr="00240C35">
        <w:rPr>
          <w:rFonts w:cs="Arial"/>
          <w:b/>
        </w:rPr>
        <w:t>(honorarfrei)</w:t>
      </w:r>
    </w:p>
    <w:p w14:paraId="4291099D" w14:textId="77777777" w:rsidR="00240C35" w:rsidRPr="00240C35" w:rsidRDefault="00240C35" w:rsidP="00240C35">
      <w:pPr>
        <w:spacing w:after="120"/>
        <w:rPr>
          <w:rFonts w:cs="Arial"/>
        </w:rPr>
      </w:pPr>
      <w:r w:rsidRPr="00240C35">
        <w:rPr>
          <w:rFonts w:cs="Arial"/>
        </w:rPr>
        <w:t xml:space="preserve">Foto 1: V. l.: Militärbischof Werner </w:t>
      </w:r>
      <w:proofErr w:type="spellStart"/>
      <w:r w:rsidRPr="00240C35">
        <w:rPr>
          <w:rFonts w:cs="Arial"/>
        </w:rPr>
        <w:t>Freistetter</w:t>
      </w:r>
      <w:proofErr w:type="spellEnd"/>
      <w:r w:rsidRPr="00240C35">
        <w:rPr>
          <w:rFonts w:cs="Arial"/>
        </w:rPr>
        <w:t xml:space="preserve">, Bundeskoordinator der Polizeiseelsorge Diakon Roman </w:t>
      </w:r>
      <w:proofErr w:type="spellStart"/>
      <w:r w:rsidRPr="00240C35">
        <w:rPr>
          <w:rFonts w:cs="Arial"/>
        </w:rPr>
        <w:t>Dietler</w:t>
      </w:r>
      <w:proofErr w:type="spellEnd"/>
      <w:r w:rsidRPr="00240C35">
        <w:rPr>
          <w:rFonts w:cs="Arial"/>
        </w:rPr>
        <w:t xml:space="preserve">, Diözesanbischof Manfred Scheuer und </w:t>
      </w:r>
      <w:r>
        <w:rPr>
          <w:rFonts w:cs="Arial"/>
        </w:rPr>
        <w:t>der Landespolizeise</w:t>
      </w:r>
      <w:r w:rsidRPr="00240C35">
        <w:rPr>
          <w:rFonts w:cs="Arial"/>
        </w:rPr>
        <w:t>elsorger für Oberösterreich Propst Johann Holzinger.</w:t>
      </w:r>
    </w:p>
    <w:p w14:paraId="512A91F1" w14:textId="77777777" w:rsidR="00240C35" w:rsidRPr="00240C35" w:rsidRDefault="00240C35" w:rsidP="00240C35">
      <w:pPr>
        <w:spacing w:after="120"/>
        <w:rPr>
          <w:rFonts w:cs="Arial"/>
        </w:rPr>
      </w:pPr>
      <w:r w:rsidRPr="00240C35">
        <w:rPr>
          <w:rFonts w:cs="Arial"/>
        </w:rPr>
        <w:t>Foto 2: Dankgottesdienst mit Bischof Manfred Scheuer anlässlich 25 Jahre Polizeiseelsorge in Österreich</w:t>
      </w:r>
    </w:p>
    <w:p w14:paraId="692DB672" w14:textId="77777777" w:rsidR="00240C35" w:rsidRDefault="00240C35" w:rsidP="00240C35">
      <w:pPr>
        <w:spacing w:after="120"/>
        <w:rPr>
          <w:rFonts w:cs="Arial"/>
        </w:rPr>
      </w:pPr>
      <w:r w:rsidRPr="00240C35">
        <w:rPr>
          <w:rFonts w:cs="Arial"/>
        </w:rPr>
        <w:t>Foto 3: Beim Festakt im Marmorsaal des Stiftes St. Florian</w:t>
      </w:r>
    </w:p>
    <w:p w14:paraId="19BD22D6" w14:textId="74F7D8FD" w:rsidR="00D66D36" w:rsidRPr="00240C35" w:rsidRDefault="00240C35" w:rsidP="00240C35">
      <w:pPr>
        <w:spacing w:after="120"/>
        <w:rPr>
          <w:rFonts w:cs="Arial"/>
        </w:rPr>
      </w:pPr>
      <w:r w:rsidRPr="00240C35">
        <w:rPr>
          <w:rFonts w:cs="Arial"/>
        </w:rPr>
        <w:t>Foto 4</w:t>
      </w:r>
      <w:r w:rsidR="005613B9">
        <w:rPr>
          <w:rFonts w:cs="Arial"/>
        </w:rPr>
        <w:t>: Gruppenfoto nach dem Festakt</w:t>
      </w:r>
    </w:p>
    <w:sectPr w:rsidR="00D66D36" w:rsidRPr="00240C35" w:rsidSect="009C7F74">
      <w:footerReference w:type="default" r:id="rId14"/>
      <w:headerReference w:type="first" r:id="rId15"/>
      <w:footerReference w:type="first" r:id="rId16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63B3B" w14:textId="77777777" w:rsidR="006352BA" w:rsidRDefault="006352BA">
      <w:r>
        <w:separator/>
      </w:r>
    </w:p>
  </w:endnote>
  <w:endnote w:type="continuationSeparator" w:id="0">
    <w:p w14:paraId="48ABDCAB" w14:textId="77777777" w:rsidR="006352BA" w:rsidRDefault="0063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6B818" w14:textId="77777777" w:rsidR="00CB767C" w:rsidRDefault="00CB767C"/>
  <w:p w14:paraId="3FB1495C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1F097507" w14:textId="77777777">
      <w:tc>
        <w:tcPr>
          <w:tcW w:w="2197" w:type="dxa"/>
        </w:tcPr>
        <w:p w14:paraId="0F5823B2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35E0BE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9FB6527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C64408B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7D0CD0E3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FB67DBD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47029D71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A5ED38A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2E626A8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4A197A">
            <w:rPr>
              <w:sz w:val="16"/>
            </w:rPr>
            <w:t>presse@dioezese-linz.at</w:t>
          </w:r>
        </w:p>
        <w:p w14:paraId="4265C67C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="004A197A" w:rsidRPr="004A197A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557C5983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1E82E7F5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48DB4AE9" w14:textId="77777777" w:rsidR="00CB767C" w:rsidRDefault="00CB767C"/>
  <w:p w14:paraId="1FD59D6B" w14:textId="77777777"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AA532" w14:textId="77777777" w:rsidR="00CB767C" w:rsidRDefault="00CB767C"/>
  <w:p w14:paraId="3060441E" w14:textId="77777777" w:rsidR="008E11B1" w:rsidRDefault="008E11B1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669F3B07" w14:textId="77777777" w:rsidTr="00714F83">
      <w:tc>
        <w:tcPr>
          <w:tcW w:w="2124" w:type="dxa"/>
        </w:tcPr>
        <w:p w14:paraId="7821ED7D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8A0D64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D4899EF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5465E9C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37A85905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506BE032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5584ADA9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E0721E1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2ABADBF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F355FA4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DA2D597" w14:textId="77777777" w:rsidR="00CB767C" w:rsidRDefault="00CB767C">
          <w:pPr>
            <w:pStyle w:val="Fuzeile"/>
            <w:rPr>
              <w:sz w:val="16"/>
            </w:rPr>
          </w:pPr>
        </w:p>
        <w:p w14:paraId="4AE8F8D7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5A85D1A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E230B" w14:textId="77777777" w:rsidR="006352BA" w:rsidRDefault="006352BA">
      <w:r>
        <w:separator/>
      </w:r>
    </w:p>
  </w:footnote>
  <w:footnote w:type="continuationSeparator" w:id="0">
    <w:p w14:paraId="37A68044" w14:textId="77777777" w:rsidR="006352BA" w:rsidRDefault="0063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9C377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40A5BB66" wp14:editId="311318B7">
          <wp:extent cx="1800225" cy="733425"/>
          <wp:effectExtent l="0" t="0" r="9525" b="9525"/>
          <wp:docPr id="1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8C737C" w14:textId="77777777" w:rsidR="00CB767C" w:rsidRDefault="00CB767C">
    <w:pPr>
      <w:pStyle w:val="Kopfzeile"/>
      <w:jc w:val="right"/>
      <w:rPr>
        <w:sz w:val="24"/>
      </w:rPr>
    </w:pPr>
  </w:p>
  <w:p w14:paraId="1F375249" w14:textId="77777777" w:rsidR="00CB767C" w:rsidRDefault="00CB767C">
    <w:pPr>
      <w:pStyle w:val="Kopfzeile"/>
      <w:jc w:val="right"/>
      <w:rPr>
        <w:sz w:val="24"/>
      </w:rPr>
    </w:pPr>
  </w:p>
  <w:p w14:paraId="285C8620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09237AB" w14:textId="77777777" w:rsidR="00CB767C" w:rsidRDefault="00CB767C">
    <w:pPr>
      <w:pStyle w:val="Kopfzeile"/>
      <w:spacing w:before="60"/>
      <w:jc w:val="right"/>
      <w:rPr>
        <w:sz w:val="20"/>
      </w:rPr>
    </w:pPr>
  </w:p>
  <w:p w14:paraId="046E5DE3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64C"/>
    <w:multiLevelType w:val="hybridMultilevel"/>
    <w:tmpl w:val="FA54E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0D02"/>
    <w:multiLevelType w:val="hybridMultilevel"/>
    <w:tmpl w:val="FDF2C3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363E8"/>
    <w:multiLevelType w:val="hybridMultilevel"/>
    <w:tmpl w:val="0DACDA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66195"/>
    <w:multiLevelType w:val="hybridMultilevel"/>
    <w:tmpl w:val="C4F6C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A0450"/>
    <w:multiLevelType w:val="hybridMultilevel"/>
    <w:tmpl w:val="6FE4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B4CAF"/>
    <w:multiLevelType w:val="hybridMultilevel"/>
    <w:tmpl w:val="1ED8CC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81ADE"/>
    <w:multiLevelType w:val="hybridMultilevel"/>
    <w:tmpl w:val="D65C35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EE5FC7"/>
    <w:multiLevelType w:val="hybridMultilevel"/>
    <w:tmpl w:val="5548451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642B7"/>
    <w:multiLevelType w:val="hybridMultilevel"/>
    <w:tmpl w:val="749029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E7F00"/>
    <w:multiLevelType w:val="hybridMultilevel"/>
    <w:tmpl w:val="E6BE85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615AB"/>
    <w:multiLevelType w:val="hybridMultilevel"/>
    <w:tmpl w:val="0D2CC9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E82BF5"/>
    <w:multiLevelType w:val="hybridMultilevel"/>
    <w:tmpl w:val="0D2A6E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02442D"/>
    <w:multiLevelType w:val="hybridMultilevel"/>
    <w:tmpl w:val="7EEC9B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250A4"/>
    <w:multiLevelType w:val="multilevel"/>
    <w:tmpl w:val="D2B8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8E78E6"/>
    <w:multiLevelType w:val="hybridMultilevel"/>
    <w:tmpl w:val="D8D033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30200"/>
    <w:multiLevelType w:val="hybridMultilevel"/>
    <w:tmpl w:val="6206E9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C53624"/>
    <w:multiLevelType w:val="hybridMultilevel"/>
    <w:tmpl w:val="797036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4D26F7"/>
    <w:multiLevelType w:val="hybridMultilevel"/>
    <w:tmpl w:val="129C6C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F1237"/>
    <w:multiLevelType w:val="hybridMultilevel"/>
    <w:tmpl w:val="0A303D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5B0FF4"/>
    <w:multiLevelType w:val="multilevel"/>
    <w:tmpl w:val="4D0C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8D5A0A"/>
    <w:multiLevelType w:val="hybridMultilevel"/>
    <w:tmpl w:val="0FD0F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3116D1"/>
    <w:multiLevelType w:val="hybridMultilevel"/>
    <w:tmpl w:val="CDE679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7F1B1A"/>
    <w:multiLevelType w:val="hybridMultilevel"/>
    <w:tmpl w:val="5276F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0646D4"/>
    <w:multiLevelType w:val="hybridMultilevel"/>
    <w:tmpl w:val="062629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C7442"/>
    <w:multiLevelType w:val="hybridMultilevel"/>
    <w:tmpl w:val="BD340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06708"/>
    <w:multiLevelType w:val="hybridMultilevel"/>
    <w:tmpl w:val="C94051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6"/>
  </w:num>
  <w:num w:numId="5">
    <w:abstractNumId w:val="23"/>
  </w:num>
  <w:num w:numId="6">
    <w:abstractNumId w:val="11"/>
  </w:num>
  <w:num w:numId="7">
    <w:abstractNumId w:val="4"/>
  </w:num>
  <w:num w:numId="8">
    <w:abstractNumId w:val="25"/>
  </w:num>
  <w:num w:numId="9">
    <w:abstractNumId w:val="22"/>
  </w:num>
  <w:num w:numId="10">
    <w:abstractNumId w:val="0"/>
  </w:num>
  <w:num w:numId="11">
    <w:abstractNumId w:val="24"/>
  </w:num>
  <w:num w:numId="12">
    <w:abstractNumId w:val="15"/>
  </w:num>
  <w:num w:numId="13">
    <w:abstractNumId w:val="17"/>
  </w:num>
  <w:num w:numId="14">
    <w:abstractNumId w:val="9"/>
  </w:num>
  <w:num w:numId="15">
    <w:abstractNumId w:val="20"/>
  </w:num>
  <w:num w:numId="16">
    <w:abstractNumId w:val="14"/>
  </w:num>
  <w:num w:numId="17">
    <w:abstractNumId w:val="18"/>
  </w:num>
  <w:num w:numId="18">
    <w:abstractNumId w:val="16"/>
  </w:num>
  <w:num w:numId="19">
    <w:abstractNumId w:val="5"/>
  </w:num>
  <w:num w:numId="20">
    <w:abstractNumId w:val="2"/>
  </w:num>
  <w:num w:numId="21">
    <w:abstractNumId w:val="3"/>
  </w:num>
  <w:num w:numId="22">
    <w:abstractNumId w:val="10"/>
  </w:num>
  <w:num w:numId="23">
    <w:abstractNumId w:val="12"/>
  </w:num>
  <w:num w:numId="24">
    <w:abstractNumId w:val="8"/>
  </w:num>
  <w:num w:numId="25">
    <w:abstractNumId w:val="21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BA"/>
    <w:rsid w:val="0000506F"/>
    <w:rsid w:val="00010D38"/>
    <w:rsid w:val="0002459D"/>
    <w:rsid w:val="000249FD"/>
    <w:rsid w:val="00027066"/>
    <w:rsid w:val="00027FD6"/>
    <w:rsid w:val="00042475"/>
    <w:rsid w:val="00046B16"/>
    <w:rsid w:val="00046DA8"/>
    <w:rsid w:val="00047678"/>
    <w:rsid w:val="000519D3"/>
    <w:rsid w:val="0005577C"/>
    <w:rsid w:val="0005696B"/>
    <w:rsid w:val="000603BD"/>
    <w:rsid w:val="00061257"/>
    <w:rsid w:val="00070B71"/>
    <w:rsid w:val="00070BBD"/>
    <w:rsid w:val="0007233D"/>
    <w:rsid w:val="00073541"/>
    <w:rsid w:val="00073C67"/>
    <w:rsid w:val="000758C9"/>
    <w:rsid w:val="00085ECF"/>
    <w:rsid w:val="00086690"/>
    <w:rsid w:val="000872E9"/>
    <w:rsid w:val="000914EC"/>
    <w:rsid w:val="00095130"/>
    <w:rsid w:val="000A4F02"/>
    <w:rsid w:val="000A72AB"/>
    <w:rsid w:val="000B3CAF"/>
    <w:rsid w:val="000B62F1"/>
    <w:rsid w:val="000C1541"/>
    <w:rsid w:val="000C4921"/>
    <w:rsid w:val="000C5D48"/>
    <w:rsid w:val="000C6107"/>
    <w:rsid w:val="000D096C"/>
    <w:rsid w:val="000E4561"/>
    <w:rsid w:val="00103D4F"/>
    <w:rsid w:val="00104072"/>
    <w:rsid w:val="001148A7"/>
    <w:rsid w:val="00126F71"/>
    <w:rsid w:val="00141001"/>
    <w:rsid w:val="0014116B"/>
    <w:rsid w:val="001464A8"/>
    <w:rsid w:val="001468F0"/>
    <w:rsid w:val="00155DED"/>
    <w:rsid w:val="00156BDA"/>
    <w:rsid w:val="0016036A"/>
    <w:rsid w:val="00160EF3"/>
    <w:rsid w:val="00166070"/>
    <w:rsid w:val="001719C4"/>
    <w:rsid w:val="001751C6"/>
    <w:rsid w:val="00181AAE"/>
    <w:rsid w:val="00183A62"/>
    <w:rsid w:val="0018480F"/>
    <w:rsid w:val="0018739C"/>
    <w:rsid w:val="00191577"/>
    <w:rsid w:val="00192EC1"/>
    <w:rsid w:val="0019512B"/>
    <w:rsid w:val="001A7C88"/>
    <w:rsid w:val="001C367D"/>
    <w:rsid w:val="001C50A3"/>
    <w:rsid w:val="001C5DDA"/>
    <w:rsid w:val="001D2E6E"/>
    <w:rsid w:val="001E456E"/>
    <w:rsid w:val="001E56A6"/>
    <w:rsid w:val="001F099E"/>
    <w:rsid w:val="001F79F9"/>
    <w:rsid w:val="00210614"/>
    <w:rsid w:val="00213FFB"/>
    <w:rsid w:val="00216BE9"/>
    <w:rsid w:val="00225119"/>
    <w:rsid w:val="00236B39"/>
    <w:rsid w:val="002402FC"/>
    <w:rsid w:val="00240B5A"/>
    <w:rsid w:val="00240C35"/>
    <w:rsid w:val="00240E8D"/>
    <w:rsid w:val="002472C6"/>
    <w:rsid w:val="00253D93"/>
    <w:rsid w:val="00257D55"/>
    <w:rsid w:val="002601B9"/>
    <w:rsid w:val="002603B0"/>
    <w:rsid w:val="00260C6D"/>
    <w:rsid w:val="00262E48"/>
    <w:rsid w:val="00263203"/>
    <w:rsid w:val="00266CB5"/>
    <w:rsid w:val="00272046"/>
    <w:rsid w:val="002739A3"/>
    <w:rsid w:val="002906A8"/>
    <w:rsid w:val="002957C1"/>
    <w:rsid w:val="002A708B"/>
    <w:rsid w:val="002B0D56"/>
    <w:rsid w:val="002B2D0F"/>
    <w:rsid w:val="002B329C"/>
    <w:rsid w:val="002B3820"/>
    <w:rsid w:val="002B66E4"/>
    <w:rsid w:val="002D226E"/>
    <w:rsid w:val="002D773F"/>
    <w:rsid w:val="002E0C9B"/>
    <w:rsid w:val="002E2665"/>
    <w:rsid w:val="002E3921"/>
    <w:rsid w:val="002E5529"/>
    <w:rsid w:val="002F3701"/>
    <w:rsid w:val="003009B8"/>
    <w:rsid w:val="00301E7C"/>
    <w:rsid w:val="003075BB"/>
    <w:rsid w:val="00310163"/>
    <w:rsid w:val="003144E2"/>
    <w:rsid w:val="003215BF"/>
    <w:rsid w:val="00321782"/>
    <w:rsid w:val="00324864"/>
    <w:rsid w:val="00331B3D"/>
    <w:rsid w:val="00335DEB"/>
    <w:rsid w:val="00350DC7"/>
    <w:rsid w:val="00352064"/>
    <w:rsid w:val="003553F2"/>
    <w:rsid w:val="00356991"/>
    <w:rsid w:val="00357C63"/>
    <w:rsid w:val="0036083E"/>
    <w:rsid w:val="00366248"/>
    <w:rsid w:val="00370D0C"/>
    <w:rsid w:val="003726D8"/>
    <w:rsid w:val="00373E6B"/>
    <w:rsid w:val="00377299"/>
    <w:rsid w:val="00381C14"/>
    <w:rsid w:val="003839D1"/>
    <w:rsid w:val="00385214"/>
    <w:rsid w:val="00387768"/>
    <w:rsid w:val="00390859"/>
    <w:rsid w:val="00395BC6"/>
    <w:rsid w:val="003A14A1"/>
    <w:rsid w:val="003A6367"/>
    <w:rsid w:val="003A79A3"/>
    <w:rsid w:val="003B3162"/>
    <w:rsid w:val="003D08FE"/>
    <w:rsid w:val="003D3564"/>
    <w:rsid w:val="003D4BE2"/>
    <w:rsid w:val="003D61BB"/>
    <w:rsid w:val="003D6EE1"/>
    <w:rsid w:val="003E034D"/>
    <w:rsid w:val="003E3573"/>
    <w:rsid w:val="003F0D71"/>
    <w:rsid w:val="003F259D"/>
    <w:rsid w:val="004102A0"/>
    <w:rsid w:val="00411B94"/>
    <w:rsid w:val="004128A7"/>
    <w:rsid w:val="0041399B"/>
    <w:rsid w:val="00414534"/>
    <w:rsid w:val="00420377"/>
    <w:rsid w:val="0042108E"/>
    <w:rsid w:val="00421C0A"/>
    <w:rsid w:val="00422BB1"/>
    <w:rsid w:val="0042321A"/>
    <w:rsid w:val="00427AEF"/>
    <w:rsid w:val="00430D75"/>
    <w:rsid w:val="004375DA"/>
    <w:rsid w:val="004378A5"/>
    <w:rsid w:val="00446898"/>
    <w:rsid w:val="00450648"/>
    <w:rsid w:val="004542E9"/>
    <w:rsid w:val="00461AF8"/>
    <w:rsid w:val="004647DF"/>
    <w:rsid w:val="00466433"/>
    <w:rsid w:val="0046774D"/>
    <w:rsid w:val="0047027D"/>
    <w:rsid w:val="00470BBF"/>
    <w:rsid w:val="00472DEE"/>
    <w:rsid w:val="00472FF2"/>
    <w:rsid w:val="0049498B"/>
    <w:rsid w:val="004A197A"/>
    <w:rsid w:val="004B0DBD"/>
    <w:rsid w:val="004B515B"/>
    <w:rsid w:val="004B6B41"/>
    <w:rsid w:val="004C0C24"/>
    <w:rsid w:val="004C1B10"/>
    <w:rsid w:val="004C7CFF"/>
    <w:rsid w:val="004D7F70"/>
    <w:rsid w:val="004E1DCD"/>
    <w:rsid w:val="004E2433"/>
    <w:rsid w:val="004E3945"/>
    <w:rsid w:val="004E5A84"/>
    <w:rsid w:val="004E6F4E"/>
    <w:rsid w:val="004F00EB"/>
    <w:rsid w:val="00503A1E"/>
    <w:rsid w:val="00510A5E"/>
    <w:rsid w:val="00512DEE"/>
    <w:rsid w:val="00513AFD"/>
    <w:rsid w:val="00516D7C"/>
    <w:rsid w:val="00521459"/>
    <w:rsid w:val="00522AB3"/>
    <w:rsid w:val="005249EF"/>
    <w:rsid w:val="0053270B"/>
    <w:rsid w:val="00537D1F"/>
    <w:rsid w:val="0054016A"/>
    <w:rsid w:val="00542BEA"/>
    <w:rsid w:val="00543E0B"/>
    <w:rsid w:val="005447F9"/>
    <w:rsid w:val="0055333E"/>
    <w:rsid w:val="005601C1"/>
    <w:rsid w:val="005613B9"/>
    <w:rsid w:val="00567B3E"/>
    <w:rsid w:val="0057069F"/>
    <w:rsid w:val="00574114"/>
    <w:rsid w:val="00590DF0"/>
    <w:rsid w:val="00593402"/>
    <w:rsid w:val="00594F60"/>
    <w:rsid w:val="005A531A"/>
    <w:rsid w:val="005C59F6"/>
    <w:rsid w:val="005C6779"/>
    <w:rsid w:val="005D25D3"/>
    <w:rsid w:val="005E183A"/>
    <w:rsid w:val="005E4574"/>
    <w:rsid w:val="005E7CC3"/>
    <w:rsid w:val="005F1E7F"/>
    <w:rsid w:val="005F446F"/>
    <w:rsid w:val="00600B6F"/>
    <w:rsid w:val="00600F40"/>
    <w:rsid w:val="00601035"/>
    <w:rsid w:val="00603295"/>
    <w:rsid w:val="00605C79"/>
    <w:rsid w:val="00613E6B"/>
    <w:rsid w:val="006169BD"/>
    <w:rsid w:val="0062154B"/>
    <w:rsid w:val="00623277"/>
    <w:rsid w:val="0062568D"/>
    <w:rsid w:val="00630539"/>
    <w:rsid w:val="00633D7F"/>
    <w:rsid w:val="006352BA"/>
    <w:rsid w:val="00636200"/>
    <w:rsid w:val="00640F4E"/>
    <w:rsid w:val="0065322B"/>
    <w:rsid w:val="0065351D"/>
    <w:rsid w:val="0065539C"/>
    <w:rsid w:val="00672E0B"/>
    <w:rsid w:val="0067643B"/>
    <w:rsid w:val="00682EF6"/>
    <w:rsid w:val="00690695"/>
    <w:rsid w:val="00694620"/>
    <w:rsid w:val="006A398B"/>
    <w:rsid w:val="006C5862"/>
    <w:rsid w:val="006C5AA2"/>
    <w:rsid w:val="006D59DC"/>
    <w:rsid w:val="006D5D77"/>
    <w:rsid w:val="006E026F"/>
    <w:rsid w:val="006E135D"/>
    <w:rsid w:val="00706B4E"/>
    <w:rsid w:val="00712417"/>
    <w:rsid w:val="00714F83"/>
    <w:rsid w:val="0071772E"/>
    <w:rsid w:val="00725D58"/>
    <w:rsid w:val="00726D48"/>
    <w:rsid w:val="00727727"/>
    <w:rsid w:val="00741149"/>
    <w:rsid w:val="00741F48"/>
    <w:rsid w:val="00743A7F"/>
    <w:rsid w:val="00747F2D"/>
    <w:rsid w:val="0075321C"/>
    <w:rsid w:val="00753938"/>
    <w:rsid w:val="0076219C"/>
    <w:rsid w:val="00763366"/>
    <w:rsid w:val="00764399"/>
    <w:rsid w:val="0077211B"/>
    <w:rsid w:val="00773B88"/>
    <w:rsid w:val="00775056"/>
    <w:rsid w:val="0077573D"/>
    <w:rsid w:val="00780774"/>
    <w:rsid w:val="0078344A"/>
    <w:rsid w:val="007862FE"/>
    <w:rsid w:val="00790B7F"/>
    <w:rsid w:val="00793888"/>
    <w:rsid w:val="007940F3"/>
    <w:rsid w:val="0079648C"/>
    <w:rsid w:val="007A34C2"/>
    <w:rsid w:val="007A56C8"/>
    <w:rsid w:val="007A6A05"/>
    <w:rsid w:val="007B27BA"/>
    <w:rsid w:val="007C79A7"/>
    <w:rsid w:val="007D12D7"/>
    <w:rsid w:val="007D3189"/>
    <w:rsid w:val="007D38DC"/>
    <w:rsid w:val="007D4A8B"/>
    <w:rsid w:val="007D77D8"/>
    <w:rsid w:val="007E1390"/>
    <w:rsid w:val="007F10D8"/>
    <w:rsid w:val="007F2007"/>
    <w:rsid w:val="007F2FF9"/>
    <w:rsid w:val="007F4690"/>
    <w:rsid w:val="00800C77"/>
    <w:rsid w:val="00802634"/>
    <w:rsid w:val="008060E8"/>
    <w:rsid w:val="008070A6"/>
    <w:rsid w:val="00807C90"/>
    <w:rsid w:val="0081141F"/>
    <w:rsid w:val="00813E0D"/>
    <w:rsid w:val="00820506"/>
    <w:rsid w:val="00821B25"/>
    <w:rsid w:val="0083289D"/>
    <w:rsid w:val="008355DE"/>
    <w:rsid w:val="00835A9C"/>
    <w:rsid w:val="0085188F"/>
    <w:rsid w:val="00855285"/>
    <w:rsid w:val="00855395"/>
    <w:rsid w:val="00863D56"/>
    <w:rsid w:val="00886449"/>
    <w:rsid w:val="008962FA"/>
    <w:rsid w:val="008A0E3D"/>
    <w:rsid w:val="008A2560"/>
    <w:rsid w:val="008A5750"/>
    <w:rsid w:val="008B2807"/>
    <w:rsid w:val="008C32C1"/>
    <w:rsid w:val="008E01D7"/>
    <w:rsid w:val="008E0AFC"/>
    <w:rsid w:val="008E11B1"/>
    <w:rsid w:val="008F211A"/>
    <w:rsid w:val="008F5E80"/>
    <w:rsid w:val="008F730B"/>
    <w:rsid w:val="00900003"/>
    <w:rsid w:val="009258C4"/>
    <w:rsid w:val="0092604C"/>
    <w:rsid w:val="009335FA"/>
    <w:rsid w:val="00933994"/>
    <w:rsid w:val="0093496A"/>
    <w:rsid w:val="00934CE9"/>
    <w:rsid w:val="0094025B"/>
    <w:rsid w:val="00941CE4"/>
    <w:rsid w:val="0094292D"/>
    <w:rsid w:val="00946769"/>
    <w:rsid w:val="0094709F"/>
    <w:rsid w:val="009500D3"/>
    <w:rsid w:val="009517D0"/>
    <w:rsid w:val="00956261"/>
    <w:rsid w:val="0096264F"/>
    <w:rsid w:val="00963112"/>
    <w:rsid w:val="0096479F"/>
    <w:rsid w:val="00964C33"/>
    <w:rsid w:val="00966751"/>
    <w:rsid w:val="00967AA0"/>
    <w:rsid w:val="00976F1B"/>
    <w:rsid w:val="00982510"/>
    <w:rsid w:val="0098416D"/>
    <w:rsid w:val="00987824"/>
    <w:rsid w:val="00996B16"/>
    <w:rsid w:val="009A128D"/>
    <w:rsid w:val="009A5043"/>
    <w:rsid w:val="009B5AC8"/>
    <w:rsid w:val="009B771C"/>
    <w:rsid w:val="009B7819"/>
    <w:rsid w:val="009C7F74"/>
    <w:rsid w:val="009D6AF7"/>
    <w:rsid w:val="009E0A88"/>
    <w:rsid w:val="009E4BDF"/>
    <w:rsid w:val="009F20A5"/>
    <w:rsid w:val="009F54E7"/>
    <w:rsid w:val="009F5FAC"/>
    <w:rsid w:val="009F6EB5"/>
    <w:rsid w:val="00A01652"/>
    <w:rsid w:val="00A02FB4"/>
    <w:rsid w:val="00A032BC"/>
    <w:rsid w:val="00A044C5"/>
    <w:rsid w:val="00A04770"/>
    <w:rsid w:val="00A13507"/>
    <w:rsid w:val="00A14A20"/>
    <w:rsid w:val="00A15884"/>
    <w:rsid w:val="00A21D75"/>
    <w:rsid w:val="00A220A5"/>
    <w:rsid w:val="00A26682"/>
    <w:rsid w:val="00A26954"/>
    <w:rsid w:val="00A273ED"/>
    <w:rsid w:val="00A30570"/>
    <w:rsid w:val="00A30AD5"/>
    <w:rsid w:val="00A311BB"/>
    <w:rsid w:val="00A31A53"/>
    <w:rsid w:val="00A33784"/>
    <w:rsid w:val="00A353D8"/>
    <w:rsid w:val="00A468B0"/>
    <w:rsid w:val="00A47F57"/>
    <w:rsid w:val="00A50B19"/>
    <w:rsid w:val="00A50D1A"/>
    <w:rsid w:val="00A63EEF"/>
    <w:rsid w:val="00A67C27"/>
    <w:rsid w:val="00A67CC0"/>
    <w:rsid w:val="00A7770A"/>
    <w:rsid w:val="00A77E08"/>
    <w:rsid w:val="00A92767"/>
    <w:rsid w:val="00AA0E3F"/>
    <w:rsid w:val="00AA1EA5"/>
    <w:rsid w:val="00AA5BAC"/>
    <w:rsid w:val="00AB0D30"/>
    <w:rsid w:val="00AB641A"/>
    <w:rsid w:val="00AC2943"/>
    <w:rsid w:val="00AC6FE0"/>
    <w:rsid w:val="00AD1FAA"/>
    <w:rsid w:val="00AD5466"/>
    <w:rsid w:val="00AE0EBF"/>
    <w:rsid w:val="00AF7810"/>
    <w:rsid w:val="00B00389"/>
    <w:rsid w:val="00B00D7B"/>
    <w:rsid w:val="00B011A5"/>
    <w:rsid w:val="00B11C53"/>
    <w:rsid w:val="00B148D3"/>
    <w:rsid w:val="00B25717"/>
    <w:rsid w:val="00B2657B"/>
    <w:rsid w:val="00B27129"/>
    <w:rsid w:val="00B275A8"/>
    <w:rsid w:val="00B55D82"/>
    <w:rsid w:val="00B566A2"/>
    <w:rsid w:val="00B569B3"/>
    <w:rsid w:val="00B57D88"/>
    <w:rsid w:val="00B605C1"/>
    <w:rsid w:val="00B60ACD"/>
    <w:rsid w:val="00B61441"/>
    <w:rsid w:val="00B65F2A"/>
    <w:rsid w:val="00B65F58"/>
    <w:rsid w:val="00B66594"/>
    <w:rsid w:val="00B71529"/>
    <w:rsid w:val="00B735AC"/>
    <w:rsid w:val="00B73BDF"/>
    <w:rsid w:val="00B773F7"/>
    <w:rsid w:val="00B8021A"/>
    <w:rsid w:val="00B86BF8"/>
    <w:rsid w:val="00B97545"/>
    <w:rsid w:val="00B97EE3"/>
    <w:rsid w:val="00BA47F3"/>
    <w:rsid w:val="00BB1B7D"/>
    <w:rsid w:val="00BB3437"/>
    <w:rsid w:val="00BC03A5"/>
    <w:rsid w:val="00BE1EEF"/>
    <w:rsid w:val="00BE2493"/>
    <w:rsid w:val="00BF5047"/>
    <w:rsid w:val="00C027BA"/>
    <w:rsid w:val="00C1535F"/>
    <w:rsid w:val="00C34CEF"/>
    <w:rsid w:val="00C445D4"/>
    <w:rsid w:val="00C47337"/>
    <w:rsid w:val="00C548AC"/>
    <w:rsid w:val="00C61FA9"/>
    <w:rsid w:val="00C62DE7"/>
    <w:rsid w:val="00C63B05"/>
    <w:rsid w:val="00C659D0"/>
    <w:rsid w:val="00C7382D"/>
    <w:rsid w:val="00C744B7"/>
    <w:rsid w:val="00C74F79"/>
    <w:rsid w:val="00C77A0B"/>
    <w:rsid w:val="00C90C11"/>
    <w:rsid w:val="00CA0178"/>
    <w:rsid w:val="00CA2A66"/>
    <w:rsid w:val="00CA7477"/>
    <w:rsid w:val="00CB1F1C"/>
    <w:rsid w:val="00CB66E3"/>
    <w:rsid w:val="00CB6B70"/>
    <w:rsid w:val="00CB7487"/>
    <w:rsid w:val="00CB767C"/>
    <w:rsid w:val="00CB7EE7"/>
    <w:rsid w:val="00CC164C"/>
    <w:rsid w:val="00CC2012"/>
    <w:rsid w:val="00CD4FDC"/>
    <w:rsid w:val="00CD6BCF"/>
    <w:rsid w:val="00CF05C5"/>
    <w:rsid w:val="00CF37D2"/>
    <w:rsid w:val="00D10258"/>
    <w:rsid w:val="00D16AAF"/>
    <w:rsid w:val="00D2292A"/>
    <w:rsid w:val="00D27136"/>
    <w:rsid w:val="00D31CCE"/>
    <w:rsid w:val="00D31D65"/>
    <w:rsid w:val="00D32486"/>
    <w:rsid w:val="00D50196"/>
    <w:rsid w:val="00D57C07"/>
    <w:rsid w:val="00D64CF2"/>
    <w:rsid w:val="00D662BC"/>
    <w:rsid w:val="00D66D36"/>
    <w:rsid w:val="00D70838"/>
    <w:rsid w:val="00D7135C"/>
    <w:rsid w:val="00D7255E"/>
    <w:rsid w:val="00D729E0"/>
    <w:rsid w:val="00D7774D"/>
    <w:rsid w:val="00D8132D"/>
    <w:rsid w:val="00D87B72"/>
    <w:rsid w:val="00D907A4"/>
    <w:rsid w:val="00DC3652"/>
    <w:rsid w:val="00DC50BC"/>
    <w:rsid w:val="00DC7622"/>
    <w:rsid w:val="00DC763D"/>
    <w:rsid w:val="00DD1F07"/>
    <w:rsid w:val="00DD35E2"/>
    <w:rsid w:val="00DD40FF"/>
    <w:rsid w:val="00DF6FC9"/>
    <w:rsid w:val="00E0481C"/>
    <w:rsid w:val="00E1196B"/>
    <w:rsid w:val="00E37EC3"/>
    <w:rsid w:val="00E40017"/>
    <w:rsid w:val="00E4619E"/>
    <w:rsid w:val="00E514DF"/>
    <w:rsid w:val="00E53837"/>
    <w:rsid w:val="00E6139E"/>
    <w:rsid w:val="00E62C65"/>
    <w:rsid w:val="00E6403F"/>
    <w:rsid w:val="00E7015E"/>
    <w:rsid w:val="00E77C28"/>
    <w:rsid w:val="00E83101"/>
    <w:rsid w:val="00E85A24"/>
    <w:rsid w:val="00E86A99"/>
    <w:rsid w:val="00E93539"/>
    <w:rsid w:val="00E9398D"/>
    <w:rsid w:val="00E93EE4"/>
    <w:rsid w:val="00E96956"/>
    <w:rsid w:val="00EA10DA"/>
    <w:rsid w:val="00EA21A0"/>
    <w:rsid w:val="00EA21CE"/>
    <w:rsid w:val="00EB21E9"/>
    <w:rsid w:val="00EB5C3E"/>
    <w:rsid w:val="00EB6CDC"/>
    <w:rsid w:val="00EC7B38"/>
    <w:rsid w:val="00EC7CBB"/>
    <w:rsid w:val="00ED32A8"/>
    <w:rsid w:val="00ED7C3D"/>
    <w:rsid w:val="00EE5549"/>
    <w:rsid w:val="00EE584E"/>
    <w:rsid w:val="00EF4DA7"/>
    <w:rsid w:val="00EF6229"/>
    <w:rsid w:val="00EF71E9"/>
    <w:rsid w:val="00F06661"/>
    <w:rsid w:val="00F26915"/>
    <w:rsid w:val="00F26935"/>
    <w:rsid w:val="00F37DE3"/>
    <w:rsid w:val="00F43004"/>
    <w:rsid w:val="00F444CB"/>
    <w:rsid w:val="00F5063F"/>
    <w:rsid w:val="00F547C4"/>
    <w:rsid w:val="00F5751F"/>
    <w:rsid w:val="00F6170D"/>
    <w:rsid w:val="00F65FB5"/>
    <w:rsid w:val="00F71756"/>
    <w:rsid w:val="00F74AC7"/>
    <w:rsid w:val="00F8688F"/>
    <w:rsid w:val="00F91357"/>
    <w:rsid w:val="00F913CE"/>
    <w:rsid w:val="00F917AF"/>
    <w:rsid w:val="00FA01E7"/>
    <w:rsid w:val="00FA0BE2"/>
    <w:rsid w:val="00FA0D44"/>
    <w:rsid w:val="00FA277E"/>
    <w:rsid w:val="00FD1ABE"/>
    <w:rsid w:val="00FD43B6"/>
    <w:rsid w:val="00FE27AA"/>
    <w:rsid w:val="00FE4A85"/>
    <w:rsid w:val="00FE547D"/>
    <w:rsid w:val="00FF0C54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E64EB9"/>
  <w15:chartTrackingRefBased/>
  <w15:docId w15:val="{2912FB5E-E99D-44CF-8B77-CF5C9C26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329C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352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352BA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600F40"/>
  </w:style>
  <w:style w:type="character" w:customStyle="1" w:styleId="swetitle11">
    <w:name w:val="swetitle11"/>
    <w:basedOn w:val="Absatz-Standardschriftart"/>
    <w:rsid w:val="00A14A20"/>
  </w:style>
  <w:style w:type="paragraph" w:styleId="Listenabsatz">
    <w:name w:val="List Paragraph"/>
    <w:basedOn w:val="Standard"/>
    <w:uiPriority w:val="34"/>
    <w:qFormat/>
    <w:rsid w:val="00C62DE7"/>
    <w:pPr>
      <w:ind w:left="720"/>
      <w:contextualSpacing/>
    </w:pPr>
  </w:style>
  <w:style w:type="character" w:customStyle="1" w:styleId="StandardWebZchn">
    <w:name w:val="Standard (Web) Zchn"/>
    <w:link w:val="StandardWeb"/>
    <w:uiPriority w:val="99"/>
    <w:locked/>
    <w:rsid w:val="008060E8"/>
    <w:rPr>
      <w:sz w:val="24"/>
      <w:szCs w:val="24"/>
    </w:rPr>
  </w:style>
  <w:style w:type="paragraph" w:styleId="Textkrper">
    <w:name w:val="Body Text"/>
    <w:basedOn w:val="Standard"/>
    <w:link w:val="TextkrperZchn"/>
    <w:rsid w:val="0094292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94292D"/>
    <w:rPr>
      <w:rFonts w:ascii="Arial" w:hAnsi="Arial"/>
      <w:sz w:val="22"/>
    </w:rPr>
  </w:style>
  <w:style w:type="paragraph" w:customStyle="1" w:styleId="Flietext">
    <w:name w:val="Fließtext"/>
    <w:basedOn w:val="Standard"/>
    <w:uiPriority w:val="99"/>
    <w:rsid w:val="00E40017"/>
    <w:pPr>
      <w:autoSpaceDE w:val="0"/>
      <w:autoSpaceDN w:val="0"/>
      <w:adjustRightInd w:val="0"/>
      <w:spacing w:line="300" w:lineRule="atLeast"/>
      <w:jc w:val="both"/>
      <w:textAlignment w:val="center"/>
    </w:pPr>
    <w:rPr>
      <w:rFonts w:ascii="Calibri Light" w:hAnsi="Calibri Light" w:cs="Calibri Light"/>
      <w:color w:val="000000"/>
      <w:spacing w:val="1"/>
      <w:sz w:val="24"/>
      <w:szCs w:val="24"/>
    </w:rPr>
  </w:style>
  <w:style w:type="paragraph" w:customStyle="1" w:styleId="Default">
    <w:name w:val="Default"/>
    <w:rsid w:val="00095130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de-AT" w:eastAsia="en-US"/>
    </w:rPr>
  </w:style>
  <w:style w:type="character" w:customStyle="1" w:styleId="swefontsize3">
    <w:name w:val="swefontsize3"/>
    <w:basedOn w:val="Absatz-Standardschriftart"/>
    <w:rsid w:val="007D4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5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storal.at/polizeiseelsorge" TargetMode="External"/><Relationship Id="rId13" Type="http://schemas.openxmlformats.org/officeDocument/2006/relationships/hyperlink" Target="http://www.stift-st-florian.a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brina.payrhuber@stift-st-florian.a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lizeiseelsorge.at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BMI-Polizeiseelsorge@bmi.gv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oezese-linz.at/institution/9008/wort/database/4891.html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29F56-30EF-443F-9BBF-191FEF1B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595</Words>
  <Characters>4854</Characters>
  <Application>Microsoft Office Word</Application>
  <DocSecurity>0</DocSecurity>
  <Lines>93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5419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12</cp:revision>
  <cp:lastPrinted>2017-06-28T15:43:00Z</cp:lastPrinted>
  <dcterms:created xsi:type="dcterms:W3CDTF">2021-07-14T10:54:00Z</dcterms:created>
  <dcterms:modified xsi:type="dcterms:W3CDTF">2021-07-14T11:24:00Z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