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7D01E" w14:textId="0606B39A" w:rsidR="002B329C" w:rsidRPr="006076FC" w:rsidRDefault="002B329C" w:rsidP="004C56B2">
      <w:pPr>
        <w:jc w:val="right"/>
        <w:rPr>
          <w:rFonts w:cs="Arial"/>
          <w:szCs w:val="22"/>
        </w:rPr>
      </w:pPr>
      <w:r w:rsidRPr="000C3D4B">
        <w:rPr>
          <w:rFonts w:cs="Arial"/>
          <w:szCs w:val="22"/>
        </w:rPr>
        <w:t xml:space="preserve">Nr. </w:t>
      </w:r>
      <w:r w:rsidR="00DB21C2" w:rsidRPr="000C3D4B">
        <w:rPr>
          <w:rFonts w:cs="Arial"/>
          <w:szCs w:val="22"/>
        </w:rPr>
        <w:t>9</w:t>
      </w:r>
      <w:r w:rsidR="000C3D4B" w:rsidRPr="000C3D4B">
        <w:rPr>
          <w:rFonts w:cs="Arial"/>
          <w:szCs w:val="22"/>
        </w:rPr>
        <w:t>1</w:t>
      </w:r>
      <w:r w:rsidRPr="000C3D4B">
        <w:rPr>
          <w:rFonts w:cs="Arial"/>
          <w:szCs w:val="22"/>
        </w:rPr>
        <w:t xml:space="preserve"> / </w:t>
      </w:r>
      <w:r w:rsidR="00085F28" w:rsidRPr="000C3D4B">
        <w:rPr>
          <w:rFonts w:cs="Arial"/>
          <w:szCs w:val="22"/>
        </w:rPr>
        <w:t>17</w:t>
      </w:r>
      <w:r w:rsidR="008F5A8D" w:rsidRPr="008579B6">
        <w:rPr>
          <w:rFonts w:cs="Arial"/>
          <w:szCs w:val="22"/>
        </w:rPr>
        <w:t>. Juli</w:t>
      </w:r>
      <w:r w:rsidRPr="008579B6">
        <w:rPr>
          <w:rFonts w:cs="Arial"/>
          <w:szCs w:val="22"/>
        </w:rPr>
        <w:t xml:space="preserve"> 20</w:t>
      </w:r>
      <w:r w:rsidR="00CF61B0" w:rsidRPr="008579B6">
        <w:rPr>
          <w:rFonts w:cs="Arial"/>
          <w:szCs w:val="22"/>
        </w:rPr>
        <w:t>2</w:t>
      </w:r>
      <w:r w:rsidR="000776EC" w:rsidRPr="008579B6">
        <w:rPr>
          <w:rFonts w:cs="Arial"/>
          <w:szCs w:val="22"/>
        </w:rPr>
        <w:t>3</w:t>
      </w:r>
    </w:p>
    <w:p w14:paraId="0837F494" w14:textId="77777777" w:rsidR="002B329C" w:rsidRPr="006076FC" w:rsidRDefault="002B329C" w:rsidP="004E4FCA">
      <w:pPr>
        <w:rPr>
          <w:rFonts w:cs="Arial"/>
          <w:szCs w:val="22"/>
        </w:rPr>
      </w:pPr>
    </w:p>
    <w:p w14:paraId="65AE97E6" w14:textId="77777777" w:rsidR="008F5A8D" w:rsidRPr="006076FC" w:rsidRDefault="008F5A8D" w:rsidP="004E4FCA">
      <w:pPr>
        <w:shd w:val="clear" w:color="auto" w:fill="FFFFFF"/>
        <w:rPr>
          <w:rFonts w:cs="Arial"/>
          <w:bCs/>
          <w:szCs w:val="22"/>
          <w:u w:val="single"/>
        </w:rPr>
      </w:pPr>
    </w:p>
    <w:p w14:paraId="08B77551" w14:textId="77777777" w:rsidR="008852D7" w:rsidRDefault="008852D7" w:rsidP="004E4FCA">
      <w:pPr>
        <w:shd w:val="clear" w:color="auto" w:fill="FFFFFF"/>
        <w:rPr>
          <w:rFonts w:cs="Arial"/>
          <w:b/>
          <w:bCs/>
          <w:sz w:val="28"/>
          <w:szCs w:val="28"/>
          <w:u w:val="single"/>
        </w:rPr>
      </w:pPr>
    </w:p>
    <w:p w14:paraId="76062CFD" w14:textId="65B26AC8" w:rsidR="008F5A8D" w:rsidRPr="006076FC" w:rsidRDefault="00007E5C" w:rsidP="004E4FCA">
      <w:pPr>
        <w:shd w:val="clear" w:color="auto" w:fill="FFFFFF"/>
        <w:rPr>
          <w:rFonts w:cs="Arial"/>
          <w:b/>
          <w:bCs/>
          <w:sz w:val="28"/>
          <w:szCs w:val="28"/>
          <w:u w:val="single"/>
        </w:rPr>
      </w:pPr>
      <w:r w:rsidRPr="006076FC">
        <w:rPr>
          <w:rFonts w:cs="Arial"/>
          <w:b/>
          <w:bCs/>
          <w:sz w:val="28"/>
          <w:szCs w:val="28"/>
          <w:u w:val="single"/>
        </w:rPr>
        <w:t>Personelle Veränderungen in den Pfarren</w:t>
      </w:r>
    </w:p>
    <w:p w14:paraId="65F8EF54" w14:textId="77777777" w:rsidR="008F5A8D" w:rsidRPr="006076FC" w:rsidRDefault="008F5A8D" w:rsidP="004E4FCA">
      <w:pPr>
        <w:shd w:val="clear" w:color="auto" w:fill="FFFFFF"/>
        <w:rPr>
          <w:rFonts w:cs="Arial"/>
          <w:sz w:val="28"/>
          <w:szCs w:val="28"/>
          <w:u w:val="single"/>
        </w:rPr>
      </w:pPr>
    </w:p>
    <w:p w14:paraId="28F45137" w14:textId="0EF80542" w:rsidR="000776EC" w:rsidRDefault="000776EC" w:rsidP="004E4FCA">
      <w:pPr>
        <w:rPr>
          <w:rStyle w:val="articletext"/>
          <w:rFonts w:cs="Arial"/>
          <w:szCs w:val="22"/>
        </w:rPr>
      </w:pPr>
      <w:r>
        <w:rPr>
          <w:rStyle w:val="articletext"/>
          <w:rFonts w:cs="Arial"/>
          <w:szCs w:val="22"/>
        </w:rPr>
        <w:t xml:space="preserve">Der Fachbereich Priester und Diakone in Pfarren und der Fachbereich </w:t>
      </w:r>
      <w:proofErr w:type="spellStart"/>
      <w:proofErr w:type="gramStart"/>
      <w:r>
        <w:rPr>
          <w:rStyle w:val="articletext"/>
          <w:rFonts w:cs="Arial"/>
          <w:szCs w:val="22"/>
        </w:rPr>
        <w:t>Seelsorger:innen</w:t>
      </w:r>
      <w:proofErr w:type="spellEnd"/>
      <w:proofErr w:type="gramEnd"/>
      <w:r>
        <w:rPr>
          <w:rStyle w:val="articletext"/>
          <w:rFonts w:cs="Arial"/>
          <w:szCs w:val="22"/>
        </w:rPr>
        <w:t xml:space="preserve"> in Pfarren</w:t>
      </w:r>
      <w:r w:rsidR="00085F28">
        <w:rPr>
          <w:rStyle w:val="articletext"/>
          <w:rFonts w:cs="Arial"/>
          <w:szCs w:val="22"/>
        </w:rPr>
        <w:t xml:space="preserve"> </w:t>
      </w:r>
      <w:r>
        <w:rPr>
          <w:rStyle w:val="articletext"/>
          <w:rFonts w:cs="Arial"/>
          <w:szCs w:val="22"/>
        </w:rPr>
        <w:t>geben folgende Änderungen in den Dekanaten und Pfarren bekannt:</w:t>
      </w:r>
    </w:p>
    <w:p w14:paraId="09114747" w14:textId="77777777" w:rsidR="000776EC" w:rsidRDefault="000776EC" w:rsidP="004E4FCA">
      <w:pPr>
        <w:rPr>
          <w:rStyle w:val="articletext"/>
          <w:rFonts w:cs="Arial"/>
          <w:szCs w:val="22"/>
        </w:rPr>
      </w:pPr>
    </w:p>
    <w:p w14:paraId="40DF551A" w14:textId="65E18E22" w:rsidR="000776EC" w:rsidRDefault="000776EC" w:rsidP="004E4FCA">
      <w:pPr>
        <w:rPr>
          <w:rStyle w:val="articletext"/>
          <w:rFonts w:cs="Arial"/>
          <w:szCs w:val="22"/>
        </w:rPr>
      </w:pPr>
    </w:p>
    <w:p w14:paraId="0C34A35A" w14:textId="77777777" w:rsidR="00DB21C2" w:rsidRPr="00421A50" w:rsidRDefault="00DB21C2" w:rsidP="00DB21C2">
      <w:pPr>
        <w:pStyle w:val="Standard-cd"/>
        <w:spacing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Altenfelden</w:t>
      </w:r>
    </w:p>
    <w:p w14:paraId="5A6B6D64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Magdalena Kapeller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beendete mit 30.6.2023 ihren Dienst als Pädagogische Mit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>arbeiterin im Dekanat.</w:t>
      </w:r>
    </w:p>
    <w:p w14:paraId="665069EC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St. Martin im Mühlkreis</w:t>
      </w:r>
    </w:p>
    <w:p w14:paraId="35FC5F59" w14:textId="406E808A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Propst Prälat Johann Holzinger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CanReg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,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Propst des Stifts St. Florian, Pfarr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>administrator von Herzogsdorf</w:t>
      </w:r>
      <w:r w:rsidR="00496745">
        <w:rPr>
          <w:rFonts w:ascii="Arial" w:eastAsia="Arial" w:hAnsi="Arial" w:cs="Arial"/>
          <w:color w:val="000000" w:themeColor="text1"/>
          <w:sz w:val="22"/>
          <w:szCs w:val="22"/>
        </w:rPr>
        <w:t xml:space="preserve"> und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St. Gotthard, Pfarrprovisor von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Walding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und Berg </w:t>
      </w:r>
      <w:proofErr w:type="gram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an der Krems</w:t>
      </w:r>
      <w:proofErr w:type="gram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Pfarr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 xml:space="preserve">moderator von Haid und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Pucking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sowie Expositus von Lacken</w:t>
      </w:r>
      <w:r w:rsidR="00496745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wird zum Pfarrmoderator bestellt und als Pfarrprovisor entpflichtet.</w:t>
      </w:r>
    </w:p>
    <w:p w14:paraId="2DE2A04A" w14:textId="62847836" w:rsidR="00DB21C2" w:rsidRDefault="00DB21C2" w:rsidP="00884E61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MMag. Helmut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Au</w:t>
      </w:r>
      <w:r w:rsidR="00496745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ß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erwöger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, bisher Direktor des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Bildunghauses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Schloss Puchberg, übernimmt ab 1.9.2023 die Aufgabe als Pfarrassistent.</w:t>
      </w:r>
    </w:p>
    <w:p w14:paraId="63DFF932" w14:textId="77777777" w:rsidR="00884E61" w:rsidRDefault="00884E61" w:rsidP="00884E61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A2C113E" w14:textId="63A59F5F" w:rsidR="00DB21C2" w:rsidRPr="00421A50" w:rsidRDefault="00DB21C2" w:rsidP="00CD4DCB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Altheim-Aspach</w:t>
      </w:r>
    </w:p>
    <w:p w14:paraId="379E79F9" w14:textId="2B3538EC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Times New Roman" w:hAnsi="Arial" w:cs="Arial"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Mag. Krzysztof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Mielnik</w:t>
      </w:r>
      <w:proofErr w:type="spellEnd"/>
      <w:r w:rsidR="00496745" w:rsidRPr="00496745">
        <w:rPr>
          <w:rFonts w:ascii="Arial" w:eastAsia="Times New Roman" w:hAnsi="Arial" w:cs="Arial"/>
          <w:sz w:val="22"/>
          <w:szCs w:val="22"/>
          <w:lang w:val="de-AT" w:bidi="ar-SA"/>
        </w:rPr>
        <w:t>,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Pfarradministrator von Mettmach, Pfarrprovisor von Kirchheim im Innkreis und Polling, wurde mit 1.7.2023 bis zur Umsetzung der neuen Pfarrstruktur zum Dechant des Dekanates Altheim-Aspach ernannt, in Nachfolge von Regionaldechant 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GR Mag. Dipl.-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Soz.Päd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. Gert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Smetanig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, der diese Funktion interimistisch </w:t>
      </w:r>
      <w:r w:rsidR="00496745" w:rsidRPr="00421A50">
        <w:rPr>
          <w:rFonts w:ascii="Arial" w:eastAsia="Times New Roman" w:hAnsi="Arial" w:cs="Arial"/>
          <w:sz w:val="22"/>
          <w:szCs w:val="22"/>
          <w:lang w:val="de-AT" w:bidi="ar-SA"/>
        </w:rPr>
        <w:t>innehatte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.</w:t>
      </w:r>
    </w:p>
    <w:p w14:paraId="0667C9DE" w14:textId="08453019" w:rsidR="00CD4DCB" w:rsidRDefault="00DB21C2" w:rsidP="00884E61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Dipl.-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PAss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. Johann Traunwieser</w:t>
      </w:r>
      <w:r w:rsidR="00496745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bisher Pfarrassistent in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Mehrnbach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, ist ab 1.9.2023 als Dekanatsassistent mit pastoralen Aufgaben im Dekanat Altheim-Aspach tätig, in Nachfolge von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Mag.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vertAlign w:val="superscript"/>
        </w:rPr>
        <w:t>a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Christine Gruber-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Reichinger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die Pfarr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>assistentin in Höhnhart bleibt.</w:t>
      </w:r>
    </w:p>
    <w:p w14:paraId="03197213" w14:textId="77777777" w:rsidR="00884E61" w:rsidRPr="00421A50" w:rsidRDefault="00884E61" w:rsidP="00884E61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1AB48A2" w14:textId="77777777" w:rsidR="00DB21C2" w:rsidRPr="00421A50" w:rsidRDefault="00DB21C2" w:rsidP="00CD4DCB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 xml:space="preserve">Dekanat </w:t>
      </w:r>
      <w:proofErr w:type="spellStart"/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Andorf</w:t>
      </w:r>
      <w:proofErr w:type="spellEnd"/>
    </w:p>
    <w:p w14:paraId="030E4852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Dipl.-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PAss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. Johannes Weilhartner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, bisher Pastoralassistent in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Andorf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und Dekanats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 xml:space="preserve">assistent, tritt mit 1.9.2023 seinen Dienst als designierter Pastoralvorstand der neuen Pfarre im derzeitigen Dekanat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Andorf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an.</w:t>
      </w:r>
    </w:p>
    <w:p w14:paraId="55F9209E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Gerlinde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Wölflingseder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trat mit 1.6.2023 ihren Dienst als Altenheim-Seelsorgerin in den Bezirksalten- und Pflegeheimen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Andorf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und Zell an der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Pram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an.</w:t>
      </w:r>
    </w:p>
    <w:p w14:paraId="51653B65" w14:textId="50953741" w:rsidR="00DB21C2" w:rsidRPr="00421A50" w:rsidRDefault="00496745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</w:rPr>
      </w:pP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lastRenderedPageBreak/>
        <w:t>Sigharting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,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 xml:space="preserve"> </w:t>
      </w:r>
      <w:r w:rsidR="00DB21C2"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 xml:space="preserve">Taufkirchen an der </w:t>
      </w:r>
      <w:proofErr w:type="spellStart"/>
      <w:r w:rsidR="00DB21C2"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Pram</w:t>
      </w:r>
      <w:proofErr w:type="spellEnd"/>
      <w:r w:rsidR="00DB21C2"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 xml:space="preserve"> </w:t>
      </w:r>
    </w:p>
    <w:p w14:paraId="163B5744" w14:textId="74DAD143" w:rsidR="00CD4DCB" w:rsidRDefault="00DB21C2" w:rsidP="00884E61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Dr. Anthony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Alamezie</w:t>
      </w:r>
      <w:proofErr w:type="spellEnd"/>
      <w:r w:rsidR="00496745" w:rsidRPr="00496745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,</w:t>
      </w:r>
      <w:r w:rsidR="00496745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Pfarradministrator von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Enzenkirchen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,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wird mit 1.9.2023 zusätzlich zum Pfarradministrator von Taufkirchen an der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Pram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und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Sigharting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bestellt, in Nachfolge von 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Dr. Moses Valentine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Chukwujekwu</w:t>
      </w:r>
      <w:proofErr w:type="spellEnd"/>
      <w:r w:rsidRPr="00496745">
        <w:rPr>
          <w:rFonts w:ascii="Arial" w:eastAsia="Times New Roman" w:hAnsi="Arial" w:cs="Arial"/>
          <w:sz w:val="22"/>
          <w:szCs w:val="22"/>
          <w:lang w:val="de-AT" w:bidi="ar-SA"/>
        </w:rPr>
        <w:t>,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der zum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Pfarradministrator von St. Georgen an der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Gusen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bestellt wird.</w:t>
      </w:r>
    </w:p>
    <w:p w14:paraId="2441BCC6" w14:textId="77777777" w:rsidR="00884E61" w:rsidRPr="00421A50" w:rsidRDefault="00884E61" w:rsidP="00884E61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72B21A7" w14:textId="77777777" w:rsidR="00DB21C2" w:rsidRPr="00421A50" w:rsidRDefault="00DB21C2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iCs/>
          <w:spacing w:val="62"/>
          <w:sz w:val="22"/>
          <w:szCs w:val="22"/>
          <w:lang w:val="de-AT" w:bidi="ar-SA"/>
        </w:rPr>
        <w:t>Dekanat Bad Ischl</w:t>
      </w:r>
    </w:p>
    <w:p w14:paraId="5CB6EAC5" w14:textId="77777777" w:rsidR="00DB21C2" w:rsidRPr="00421A50" w:rsidRDefault="00DB21C2" w:rsidP="00DB21C2">
      <w:pPr>
        <w:spacing w:before="120" w:line="264" w:lineRule="auto"/>
        <w:rPr>
          <w:rFonts w:eastAsia="Arial" w:cs="Arial"/>
          <w:color w:val="000000" w:themeColor="text1"/>
          <w:szCs w:val="22"/>
          <w:u w:val="single"/>
        </w:rPr>
      </w:pPr>
      <w:r w:rsidRPr="00421A50">
        <w:rPr>
          <w:rFonts w:eastAsia="Arial" w:cs="Arial"/>
          <w:color w:val="000000" w:themeColor="text1"/>
          <w:szCs w:val="22"/>
          <w:u w:val="single"/>
        </w:rPr>
        <w:t>Bad Ischl</w:t>
      </w:r>
    </w:p>
    <w:p w14:paraId="70595F01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Mag. Fabian Drack BA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bisher Pastoral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>assistent in Bad Ischl, wechselt als designierter Pastoralvorstand in die neue Pfarre im derzeitigen Dekanat Krems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>münster.</w:t>
      </w:r>
    </w:p>
    <w:p w14:paraId="2F9EA898" w14:textId="5F87821C" w:rsidR="00DB21C2" w:rsidRPr="00421A50" w:rsidRDefault="00496745" w:rsidP="00DB21C2">
      <w:pPr>
        <w:spacing w:before="120" w:line="264" w:lineRule="auto"/>
        <w:rPr>
          <w:rFonts w:cs="Arial"/>
          <w:szCs w:val="22"/>
          <w:lang w:val="de-AT"/>
        </w:rPr>
      </w:pPr>
      <w:r>
        <w:rPr>
          <w:rFonts w:eastAsia="Arial" w:cs="Arial"/>
          <w:color w:val="000000" w:themeColor="text1"/>
          <w:szCs w:val="22"/>
          <w:u w:val="single"/>
        </w:rPr>
        <w:t xml:space="preserve">Pfandl, </w:t>
      </w:r>
      <w:r w:rsidR="00DB21C2" w:rsidRPr="00421A50">
        <w:rPr>
          <w:rFonts w:eastAsia="Arial" w:cs="Arial"/>
          <w:color w:val="000000" w:themeColor="text1"/>
          <w:szCs w:val="22"/>
          <w:u w:val="single"/>
        </w:rPr>
        <w:t>St. Wolfgang</w:t>
      </w:r>
    </w:p>
    <w:p w14:paraId="4E4C77FE" w14:textId="7BE264A1" w:rsidR="00CD4DCB" w:rsidRDefault="00DB21C2" w:rsidP="00884E61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KonsR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Mag. Christian Öhler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, Pfarrer in Bad Ischl, wurde mit 1.6.2023 zusätzlich zum Pfarrprovisor von St. Wolfgang und Pfandl bestellt, in Zusammenarbeit mit Kooperator 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Msgr. Dr. Simon Peter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Lukyamuzi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und in Nachfolge von 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GR Mag. Zbigniew Klimek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der in den dauernden Ruhestand versetzt wird.</w:t>
      </w:r>
    </w:p>
    <w:p w14:paraId="373B7FC8" w14:textId="77777777" w:rsidR="00884E61" w:rsidRPr="00421A50" w:rsidRDefault="00884E61" w:rsidP="00884E61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8EF94B9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Frankenmarkt</w:t>
      </w:r>
    </w:p>
    <w:p w14:paraId="1A29856E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>Kap.Kan</w:t>
      </w:r>
      <w:proofErr w:type="spellEnd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. </w:t>
      </w:r>
      <w:proofErr w:type="spellStart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>KonsR</w:t>
      </w:r>
      <w:proofErr w:type="spellEnd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Mag. Johann </w:t>
      </w:r>
      <w:proofErr w:type="spellStart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>Greinegger</w:t>
      </w:r>
      <w:proofErr w:type="spellEnd"/>
      <w:r w:rsidRPr="00421A50">
        <w:rPr>
          <w:rFonts w:ascii="Arial" w:eastAsia="Arial" w:hAnsi="Arial" w:cs="Arial"/>
          <w:bCs/>
          <w:color w:val="000000" w:themeColor="text1"/>
          <w:sz w:val="22"/>
          <w:szCs w:val="22"/>
        </w:rPr>
        <w:t>,</w:t>
      </w:r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</w:t>
      </w:r>
      <w:r w:rsidRPr="00421A50">
        <w:rPr>
          <w:rFonts w:ascii="Arial" w:eastAsia="Arial" w:hAnsi="Arial" w:cs="Arial"/>
          <w:bCs/>
          <w:color w:val="000000" w:themeColor="text1"/>
          <w:sz w:val="22"/>
          <w:szCs w:val="22"/>
        </w:rPr>
        <w:t>Pfarrer in St. Georgen im Attergau und Pfarrprovisor von Pöndorf,</w:t>
      </w:r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wird mit 1.9.2023 zusätzlich zum designierten Pfarrer der neuen Pfarre im derzeitigen Dekanat Frankenmarkt bestellt und erhält Aufgaben des Dechanten übertragen.</w:t>
      </w:r>
    </w:p>
    <w:p w14:paraId="45F08921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Mag. Johannes Mairinger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bisher Pfarr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>assistent in Marchtrenk, tritt mit 1.9.2023 seinen Dienst als designierter Pastoral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>vorstand der neuen Pfarre im derzeitigen Dekanat Frankenmarkt an.</w:t>
      </w:r>
    </w:p>
    <w:p w14:paraId="37C98B5C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Marianne Obermaier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trat mit 1.5.2023 ihren Dienst als Pädagogische Betreuerin im Dekanat Frankenmarkt an.</w:t>
      </w:r>
    </w:p>
    <w:p w14:paraId="49F41021" w14:textId="49C9D26F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 xml:space="preserve">Neukirchen an der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Vöckla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 xml:space="preserve">, </w:t>
      </w:r>
      <w:r w:rsidR="004055D0"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 xml:space="preserve">Vöcklamarkt,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Zipf</w:t>
      </w:r>
    </w:p>
    <w:p w14:paraId="331B954F" w14:textId="5E9AC3B0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proofErr w:type="spellStart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>Kap.Kan</w:t>
      </w:r>
      <w:proofErr w:type="spellEnd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. </w:t>
      </w:r>
      <w:proofErr w:type="spellStart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>KonsR</w:t>
      </w:r>
      <w:proofErr w:type="spellEnd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Mag. Johann </w:t>
      </w:r>
      <w:proofErr w:type="spellStart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>Greinegger</w:t>
      </w:r>
      <w:proofErr w:type="spellEnd"/>
      <w:r w:rsidRPr="00421A50">
        <w:rPr>
          <w:rFonts w:ascii="Arial" w:eastAsia="Arial" w:hAnsi="Arial" w:cs="Arial"/>
          <w:bCs/>
          <w:color w:val="000000" w:themeColor="text1"/>
          <w:sz w:val="22"/>
          <w:szCs w:val="22"/>
        </w:rPr>
        <w:t>,</w:t>
      </w:r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</w:t>
      </w:r>
      <w:r w:rsidRPr="00421A50">
        <w:rPr>
          <w:rFonts w:ascii="Arial" w:eastAsia="Arial" w:hAnsi="Arial" w:cs="Arial"/>
          <w:bCs/>
          <w:color w:val="000000" w:themeColor="text1"/>
          <w:sz w:val="22"/>
          <w:szCs w:val="22"/>
        </w:rPr>
        <w:t>Pfarrer in St. Georgen im Attergau und Pfarrprovisor von Pöndorf,</w:t>
      </w:r>
      <w:r w:rsidRPr="00421A50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wird mit 1.9.2023 zusätzlich zum Pfarrprovisor von Vöcklamarkt und Zip</w:t>
      </w:r>
      <w:r w:rsidR="004055D0">
        <w:rPr>
          <w:rFonts w:ascii="Arial" w:eastAsia="Arial" w:hAnsi="Arial" w:cs="Arial"/>
          <w:color w:val="000000" w:themeColor="text1"/>
          <w:sz w:val="22"/>
          <w:szCs w:val="22"/>
        </w:rPr>
        <w:t>f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bestellt,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in Nachfolge von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Kap.Kan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.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KonsR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Mag. Wolfgang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Schnölzer</w:t>
      </w:r>
      <w:proofErr w:type="spellEnd"/>
      <w:r w:rsidRPr="004055D0">
        <w:rPr>
          <w:rFonts w:ascii="Arial" w:eastAsia="Times New Roman" w:hAnsi="Arial" w:cs="Arial"/>
          <w:sz w:val="22"/>
          <w:szCs w:val="22"/>
          <w:lang w:val="de-AT" w:bidi="ar-SA"/>
        </w:rPr>
        <w:t>,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der mit 31.9.2023 entpflichtet und zum designierten Pfarrer der neuen Pfarre im derzeitigen Dekanat Ried im Innkreis und bis zur Umsetzung der neuen Pfarrstruktur zum Pfarrprovisor von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Hohenzell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bestellt wird.</w:t>
      </w:r>
    </w:p>
    <w:p w14:paraId="443BD0F0" w14:textId="11EF39D0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Mag. Christoph Buchinger</w:t>
      </w:r>
      <w:r w:rsidR="004055D0">
        <w:rPr>
          <w:rFonts w:ascii="Arial" w:eastAsia="Times New Roman" w:hAnsi="Arial" w:cs="Arial"/>
          <w:sz w:val="22"/>
          <w:szCs w:val="22"/>
          <w:lang w:val="de-AT" w:bidi="ar-SA"/>
        </w:rPr>
        <w:t xml:space="preserve">,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Pfarr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softHyphen/>
        <w:t>administrator von Frankenburg,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wird mit 1.9.2023 zusätzlich zum Pfarrprovisor von Neukirchen an der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Vöckla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bestellt, in Nachfolge von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Kap.Kan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.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KonsR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Mag. Wolfgang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Schnölzer</w:t>
      </w:r>
      <w:proofErr w:type="spellEnd"/>
      <w:r w:rsidRPr="004055D0">
        <w:rPr>
          <w:rFonts w:ascii="Arial" w:eastAsia="Times New Roman" w:hAnsi="Arial" w:cs="Arial"/>
          <w:sz w:val="22"/>
          <w:szCs w:val="22"/>
          <w:lang w:val="de-AT" w:bidi="ar-SA"/>
        </w:rPr>
        <w:t>,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der aus oben genannten Gründen entpflichtet wird</w:t>
      </w:r>
      <w:r w:rsidR="004055D0">
        <w:rPr>
          <w:rFonts w:ascii="Arial" w:eastAsia="Times New Roman" w:hAnsi="Arial" w:cs="Arial"/>
          <w:sz w:val="22"/>
          <w:szCs w:val="22"/>
          <w:lang w:val="de-AT" w:bidi="ar-SA"/>
        </w:rPr>
        <w:t>.</w:t>
      </w:r>
    </w:p>
    <w:p w14:paraId="45CB6DD7" w14:textId="1ADC51A2" w:rsidR="00DB21C2" w:rsidRDefault="00DB21C2" w:rsidP="00DB21C2">
      <w:pPr>
        <w:pStyle w:val="Standard-cd"/>
        <w:spacing w:before="12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Mag. Klemens Langeder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MSc</w:t>
      </w:r>
      <w:proofErr w:type="spellEnd"/>
      <w:r w:rsidR="004055D0" w:rsidRPr="004055D0">
        <w:rPr>
          <w:rFonts w:ascii="Arial" w:eastAsia="Times New Roman" w:hAnsi="Arial" w:cs="Arial"/>
          <w:sz w:val="22"/>
          <w:szCs w:val="22"/>
          <w:lang w:val="de-AT" w:bidi="ar-SA"/>
        </w:rPr>
        <w:t>, zum Priester</w:t>
      </w:r>
      <w:r w:rsidR="004055D0">
        <w:rPr>
          <w:rFonts w:ascii="Arial" w:eastAsia="Times New Roman" w:hAnsi="Arial" w:cs="Arial"/>
          <w:sz w:val="22"/>
          <w:szCs w:val="22"/>
          <w:lang w:val="de-AT" w:bidi="ar-SA"/>
        </w:rPr>
        <w:t xml:space="preserve"> </w:t>
      </w:r>
      <w:r w:rsidRPr="004055D0">
        <w:rPr>
          <w:rFonts w:ascii="Arial" w:eastAsia="Times New Roman" w:hAnsi="Arial" w:cs="Arial"/>
          <w:sz w:val="22"/>
          <w:szCs w:val="22"/>
          <w:lang w:val="de-AT" w:bidi="ar-SA"/>
        </w:rPr>
        <w:t>geweiht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am 29.6.2023, wurde mit 1.7.2023 zum Kooperator von Vöcklamarkt und Zipf bestellt.</w:t>
      </w:r>
    </w:p>
    <w:p w14:paraId="08F2D7DA" w14:textId="77777777" w:rsidR="00CD4DCB" w:rsidRPr="00421A50" w:rsidRDefault="00CD4DCB" w:rsidP="00884E61">
      <w:pPr>
        <w:pStyle w:val="Standard-cd"/>
        <w:spacing w:before="0" w:line="264" w:lineRule="auto"/>
        <w:rPr>
          <w:rFonts w:ascii="Arial" w:eastAsia="Times New Roman" w:hAnsi="Arial" w:cs="Arial"/>
          <w:i/>
          <w:iCs/>
          <w:sz w:val="22"/>
          <w:szCs w:val="22"/>
          <w:lang w:val="de-AT" w:bidi="ar-SA"/>
        </w:rPr>
      </w:pPr>
    </w:p>
    <w:p w14:paraId="2841A51A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iCs/>
          <w:spacing w:val="62"/>
          <w:sz w:val="22"/>
          <w:szCs w:val="22"/>
          <w:lang w:val="de-AT" w:bidi="ar-SA"/>
        </w:rPr>
        <w:t>Dekanat Freistadt</w:t>
      </w:r>
    </w:p>
    <w:p w14:paraId="7967A1AC" w14:textId="0B7758E6" w:rsidR="00DB21C2" w:rsidRPr="00421A50" w:rsidRDefault="004055D0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Gutau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 xml:space="preserve">, </w:t>
      </w:r>
      <w:proofErr w:type="spellStart"/>
      <w:r w:rsidR="00DB21C2"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Kefermarkt</w:t>
      </w:r>
      <w:proofErr w:type="spellEnd"/>
    </w:p>
    <w:p w14:paraId="17B22B6A" w14:textId="3052B75E" w:rsidR="00DB21C2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Mag. Ing. Klemens Hofmann</w:t>
      </w:r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>,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Pfarrer in Neumarkt im Mühlkreis und Pfarrmoderator von Freistadt, wird mit 1.9.2023 zusätzlich zum Pfarrprovisor von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Gutau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und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Kefermarkt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in Zusammenarbeit mit Kooperator </w:t>
      </w:r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Mag. Johannes Hofer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bestellt, in Nachfolge von </w:t>
      </w:r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 xml:space="preserve">Mag. Andreas </w:t>
      </w:r>
      <w:proofErr w:type="spellStart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Golatz</w:t>
      </w:r>
      <w:proofErr w:type="spellEnd"/>
      <w:r w:rsidR="004055D0" w:rsidRPr="004055D0">
        <w:rPr>
          <w:rFonts w:ascii="Arial" w:eastAsia="Times New Roman" w:hAnsi="Arial" w:cs="Arial"/>
          <w:sz w:val="22"/>
          <w:szCs w:val="22"/>
          <w:lang w:val="de-AT" w:bidi="ar-SA"/>
        </w:rPr>
        <w:t>,</w:t>
      </w:r>
      <w:r w:rsidR="004055D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der zum designierten Pfarrer in der neuen Pfarre im derzeitigen Dekanat Gallneukirchen bestellt wird.</w:t>
      </w:r>
    </w:p>
    <w:p w14:paraId="0A7F9E07" w14:textId="77777777" w:rsidR="00CD4DCB" w:rsidRPr="00421A50" w:rsidRDefault="00CD4DCB" w:rsidP="00884E61">
      <w:pPr>
        <w:pStyle w:val="Standard-cd"/>
        <w:spacing w:before="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</w:p>
    <w:p w14:paraId="29383296" w14:textId="77777777" w:rsidR="00DB21C2" w:rsidRPr="00421A50" w:rsidRDefault="00DB21C2" w:rsidP="00CD4DCB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lastRenderedPageBreak/>
        <w:t>Dekanat Gallneukirchen</w:t>
      </w:r>
    </w:p>
    <w:p w14:paraId="6BF97D5B" w14:textId="63B98FA2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 xml:space="preserve">Mag. Andreas </w:t>
      </w:r>
      <w:proofErr w:type="spellStart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Golatz</w:t>
      </w:r>
      <w:proofErr w:type="spellEnd"/>
      <w:r w:rsidR="004055D0" w:rsidRPr="004055D0">
        <w:rPr>
          <w:rFonts w:ascii="Arial" w:eastAsia="Times New Roman" w:hAnsi="Arial" w:cs="Arial"/>
          <w:sz w:val="22"/>
          <w:szCs w:val="22"/>
          <w:lang w:val="de-AT" w:bidi="ar-SA"/>
        </w:rPr>
        <w:t>,</w:t>
      </w:r>
      <w:r w:rsidR="004055D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Pfarrer von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Gutau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und Pfarrprovisor von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Kefermarkt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 wird mit 1.9.2023 entpflichtet und zum desi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softHyphen/>
        <w:t>gnierten Pfarrer der neuen Pfarre im derzeitigen Dekanat Gallneukirchen bestellt und übernimmt bis zur Umsetzung der neuen Pfarrstruktur Aufgaben des Dechanten, in Nachfolge</w:t>
      </w:r>
      <w:r w:rsidRPr="00421A50">
        <w:rPr>
          <w:rFonts w:ascii="Arial" w:hAnsi="Arial" w:cs="Arial"/>
          <w:sz w:val="22"/>
          <w:szCs w:val="22"/>
        </w:rPr>
        <w:t xml:space="preserve"> von 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Mag. August Aichhorn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.</w:t>
      </w:r>
    </w:p>
    <w:p w14:paraId="5D4AF63B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Dipl.-Päd. Bruno Fröhlich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bisher Pfarrassistent in Hagenberg und Referent bei den Diözesanen Diensten, tritt mit 1.9.2023 seinen Dienst als Pastoralvorstand der neuen Pfarre im derzeitigen Dekanat Gallneukirchen an.</w:t>
      </w:r>
    </w:p>
    <w:p w14:paraId="1FD51E1C" w14:textId="77777777" w:rsidR="00DB21C2" w:rsidRPr="00421A50" w:rsidRDefault="00DB21C2" w:rsidP="00DB21C2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Treffling</w:t>
      </w:r>
      <w:proofErr w:type="spellEnd"/>
    </w:p>
    <w:p w14:paraId="4DF0E87F" w14:textId="0FED8620" w:rsidR="00DB21C2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Arial" w:hAnsi="Arial" w:cs="Arial"/>
          <w:b/>
          <w:color w:val="000000" w:themeColor="text1"/>
          <w:sz w:val="22"/>
          <w:szCs w:val="22"/>
          <w:lang w:val="de-AT"/>
        </w:rPr>
        <w:t xml:space="preserve">Mag. Andreas </w:t>
      </w:r>
      <w:proofErr w:type="spellStart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  <w:lang w:val="de-AT"/>
        </w:rPr>
        <w:t>Golatz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wird mit 1.9.2023 zum Pfarrprovisor von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Treffling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bestellt, in Nachfolge von </w:t>
      </w:r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Mag. August Aichhorn</w:t>
      </w:r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>, der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Pfarrer von Pregarten bleibt und zum Krankenhaus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softHyphen/>
        <w:t>seelsorger des Ordens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softHyphen/>
        <w:t>klinikums Linz Elisabethinen bestellt wird.</w:t>
      </w:r>
    </w:p>
    <w:p w14:paraId="263F22EA" w14:textId="77777777" w:rsidR="00CD4DCB" w:rsidRPr="00421A50" w:rsidRDefault="00CD4DCB" w:rsidP="00884E61">
      <w:pPr>
        <w:pStyle w:val="Standard-cd"/>
        <w:spacing w:before="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</w:p>
    <w:p w14:paraId="2E141F30" w14:textId="77777777" w:rsidR="00DB21C2" w:rsidRPr="00421A50" w:rsidRDefault="00DB21C2" w:rsidP="00CD4DCB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 xml:space="preserve">Dekanat </w:t>
      </w:r>
      <w:proofErr w:type="spellStart"/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Kallham</w:t>
      </w:r>
      <w:proofErr w:type="spellEnd"/>
    </w:p>
    <w:p w14:paraId="54FD401D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Grieskirchen</w:t>
      </w:r>
    </w:p>
    <w:p w14:paraId="129183E9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Anita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Feindert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, Pastoralassistentin in Ausbildung in der Pfarre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EferdingerLand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wird zusätzlich für die Pfarre Grieskirchen als Pastoralassistentin in Ausbildung beauftragt.</w:t>
      </w:r>
    </w:p>
    <w:p w14:paraId="737E4048" w14:textId="06B28EAC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Susanna Langeder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und 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Mag. Franz Langeder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beenden mit 31.8.2023 ihren Dienst als Pastoralassistent</w:t>
      </w:r>
      <w:r w:rsidR="004055D0">
        <w:rPr>
          <w:rFonts w:ascii="Arial" w:eastAsia="Arial" w:hAnsi="Arial" w:cs="Arial"/>
          <w:color w:val="000000" w:themeColor="text1"/>
          <w:sz w:val="22"/>
          <w:szCs w:val="22"/>
        </w:rPr>
        <w:t>in/Pastoralassistent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in Grieskirchen (Seelsorgestelle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Schlüßlberg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) und gehen in Pension. </w:t>
      </w:r>
    </w:p>
    <w:p w14:paraId="4D7504AA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Pollham</w:t>
      </w:r>
    </w:p>
    <w:p w14:paraId="1D40C700" w14:textId="5F2B21B4" w:rsidR="00DB21C2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Anita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Feindert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beendet ihren Dienst und wechselt mit 1.9.2023 in die Pfarre Grieskirchen.</w:t>
      </w:r>
    </w:p>
    <w:p w14:paraId="14B8E729" w14:textId="77777777" w:rsidR="00CD4DCB" w:rsidRPr="00421A50" w:rsidRDefault="00CD4DCB" w:rsidP="00884E61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91F0B4A" w14:textId="77777777" w:rsidR="00DB21C2" w:rsidRPr="00421A50" w:rsidRDefault="00DB21C2" w:rsidP="00CD4DCB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Kremsmünster</w:t>
      </w:r>
    </w:p>
    <w:p w14:paraId="1700E9E1" w14:textId="38D78ED1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Mag. P. Klaus Zarzer-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Besenböck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OSB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, Pfarrer von Allhaming und Neuhofen </w:t>
      </w:r>
      <w:proofErr w:type="gram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an der Krems</w:t>
      </w:r>
      <w:proofErr w:type="gram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, wird mit 1.9.2023 zum designierten Pfarrer der neuen Pfarre im derzeitigen Dekanat Kremsmünster bestellt und übernimmt die Aufgaben des Dechanten, in der Nachfolge von 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GR Mag. P. David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Bergmair</w:t>
      </w:r>
      <w:proofErr w:type="spellEnd"/>
      <w:r w:rsidR="004055D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OSB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191927F8" w14:textId="1488D189" w:rsidR="00DB21C2" w:rsidRDefault="00DB21C2" w:rsidP="00DB21C2">
      <w:pPr>
        <w:pStyle w:val="Standard-cd"/>
        <w:spacing w:before="12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Mag. Fabian Drack BA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bisher Pastoralassistent in Bad Ischl, tritt mit 1.9.2023 seinen Dienst als designierter Pastoralvorstand der neuen Pfarre im derzeitigen Dekanat Kremsmünster an.</w:t>
      </w:r>
    </w:p>
    <w:p w14:paraId="5FDB2CBD" w14:textId="77777777" w:rsidR="00CD4DCB" w:rsidRPr="00421A50" w:rsidRDefault="00CD4DCB" w:rsidP="00884E61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51F16A7" w14:textId="77777777" w:rsidR="00DB21C2" w:rsidRPr="00421A50" w:rsidRDefault="00DB21C2" w:rsidP="00CD4DCB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Linz-Mitte</w:t>
      </w:r>
    </w:p>
    <w:p w14:paraId="44B50266" w14:textId="20FFCCA5" w:rsidR="00DB21C2" w:rsidRPr="00421A50" w:rsidRDefault="004055D0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r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Linz-</w:t>
      </w:r>
      <w:r w:rsidR="00DB21C2"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Dompfarre</w:t>
      </w:r>
    </w:p>
    <w:p w14:paraId="6F29D519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Mag.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vertAlign w:val="superscript"/>
        </w:rPr>
        <w:t>a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Estelle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Höllhumer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beendet mit 31.8.2023 ihren Dienst als Pastorale Mitarbeiterin in der Dompfarre und wechselt als Pastoralassistentin in die Pfarre St. Georgen an der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Gusen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32E11C50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Ordensklinikum Linz Elisabethinen</w:t>
      </w:r>
    </w:p>
    <w:p w14:paraId="01080933" w14:textId="74427E22" w:rsidR="00DB21C2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Mag. August Aichhorn</w:t>
      </w:r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 xml:space="preserve">, Pfarrer von Pregarten, wird mit 1.9.2023 </w:t>
      </w:r>
      <w:r w:rsidR="004055D0">
        <w:rPr>
          <w:rFonts w:ascii="Arial" w:eastAsia="Times New Roman" w:hAnsi="Arial" w:cs="Arial"/>
          <w:bCs/>
          <w:sz w:val="22"/>
          <w:szCs w:val="22"/>
          <w:lang w:val="de-AT" w:bidi="ar-SA"/>
        </w:rPr>
        <w:t xml:space="preserve">zusätzlich </w:t>
      </w:r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>als Kranken</w:t>
      </w:r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softHyphen/>
        <w:t xml:space="preserve">hausseelsorger bestellt, in Nachfolge von </w:t>
      </w:r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Mag. Bernard Bednorz</w:t>
      </w:r>
      <w:r w:rsidRPr="004055D0">
        <w:rPr>
          <w:rFonts w:ascii="Arial" w:eastAsia="Times New Roman" w:hAnsi="Arial" w:cs="Arial"/>
          <w:bCs/>
          <w:sz w:val="22"/>
          <w:szCs w:val="22"/>
          <w:lang w:val="de-AT" w:bidi="ar-SA"/>
        </w:rPr>
        <w:t>,</w:t>
      </w:r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 xml:space="preserve">der mit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31.8.2023 entpflichtet wird und in den Ruhestand übertritt.</w:t>
      </w:r>
    </w:p>
    <w:p w14:paraId="66768AA2" w14:textId="77777777" w:rsidR="00CD4DCB" w:rsidRDefault="00CD4DCB" w:rsidP="00884E61">
      <w:pPr>
        <w:pStyle w:val="Standard-cd"/>
        <w:spacing w:before="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</w:p>
    <w:p w14:paraId="4AC49B56" w14:textId="77777777" w:rsidR="008852D7" w:rsidRDefault="008852D7" w:rsidP="00CD4DCB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</w:p>
    <w:p w14:paraId="2C559EBA" w14:textId="16D02914" w:rsidR="00DB21C2" w:rsidRPr="00421A50" w:rsidRDefault="00DB21C2" w:rsidP="00CD4DCB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lastRenderedPageBreak/>
        <w:t>Dekanat Linz-Süd</w:t>
      </w:r>
    </w:p>
    <w:p w14:paraId="6BB71E0F" w14:textId="70B1635A" w:rsidR="00DB21C2" w:rsidRDefault="00DB21C2" w:rsidP="00DB21C2">
      <w:pPr>
        <w:pStyle w:val="Standard-cd"/>
        <w:spacing w:before="12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Dipl.-PAss.</w:t>
      </w:r>
      <w:r w:rsidRPr="00421A50">
        <w:rPr>
          <w:rFonts w:ascii="Arial" w:eastAsia="Times New Roman" w:hAnsi="Arial" w:cs="Arial"/>
          <w:b/>
          <w:bCs/>
          <w:sz w:val="22"/>
          <w:szCs w:val="22"/>
          <w:vertAlign w:val="superscript"/>
          <w:lang w:val="de-AT" w:bidi="ar-SA"/>
        </w:rPr>
        <w:t>in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Monika Samhaber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, bislang Altenheim-Seelsorgerin im Sonnenhof Freinberg, ist seit 1.7.2023 in dieser Funktion im Seniorenheim Sonnenhof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Lenaupark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tätig. Ihre Aufgabe als Altenheim-Seelsorgerin im Seniorenzentrum Franz Hillinger (Pfarre Urfahr) sowie ihre Projekttätigkeit für das Projekt „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Pre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Teba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– Für dich“ in der Region Linz behält sie bei.</w:t>
      </w:r>
    </w:p>
    <w:p w14:paraId="603D6B81" w14:textId="77777777" w:rsidR="00CD4DCB" w:rsidRPr="00421A50" w:rsidRDefault="00CD4DCB" w:rsidP="00884E61">
      <w:pPr>
        <w:pStyle w:val="Standard-cd"/>
        <w:spacing w:before="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</w:p>
    <w:p w14:paraId="6B091EA5" w14:textId="77777777" w:rsidR="00DB21C2" w:rsidRPr="00421A50" w:rsidRDefault="00DB21C2" w:rsidP="00CD4DCB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Ottensheim</w:t>
      </w:r>
    </w:p>
    <w:p w14:paraId="57E98578" w14:textId="77777777" w:rsidR="00DB21C2" w:rsidRPr="00421A50" w:rsidRDefault="00DB21C2" w:rsidP="00DB21C2">
      <w:pPr>
        <w:spacing w:before="120" w:line="264" w:lineRule="auto"/>
        <w:rPr>
          <w:rFonts w:eastAsia="Arial" w:cs="Arial"/>
          <w:color w:val="000000" w:themeColor="text1"/>
          <w:szCs w:val="22"/>
          <w:u w:val="single"/>
        </w:rPr>
      </w:pPr>
      <w:bookmarkStart w:id="0" w:name="_Hlk140491370"/>
      <w:r w:rsidRPr="00421A50">
        <w:rPr>
          <w:rFonts w:eastAsia="Arial" w:cs="Arial"/>
          <w:color w:val="000000" w:themeColor="text1"/>
          <w:szCs w:val="22"/>
          <w:u w:val="single"/>
        </w:rPr>
        <w:t>Ottensheim</w:t>
      </w:r>
    </w:p>
    <w:p w14:paraId="4582A191" w14:textId="77777777" w:rsidR="00EE19F6" w:rsidRDefault="00DB21C2" w:rsidP="00EE19F6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KonsR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Mag. P. Johannes Mülleder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OCist</w:t>
      </w:r>
      <w:proofErr w:type="spellEnd"/>
      <w:r w:rsidR="004055D0" w:rsidRPr="004055D0">
        <w:rPr>
          <w:rFonts w:ascii="Arial" w:eastAsia="Times New Roman" w:hAnsi="Arial" w:cs="Arial"/>
          <w:sz w:val="22"/>
          <w:szCs w:val="22"/>
          <w:lang w:val="de-AT" w:bidi="ar-SA"/>
        </w:rPr>
        <w:t xml:space="preserve">,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Pfarrer von Wilhering, wird mit 1.9.2023 zusätzlich zum Pfarrmoderator von Ottensheim bestellt in Zusammenarbeit mit Pfarrassistentin 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Dipl. Theol.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vertAlign w:val="superscript"/>
        </w:rPr>
        <w:t>in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Maria Krone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bisher Referentin bei den Diözesanen Diensten,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und in Nachfolge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von P. Theobald Grüner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OCist</w:t>
      </w:r>
      <w:proofErr w:type="spellEnd"/>
      <w:r w:rsidR="004055D0" w:rsidRPr="004055D0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Pr="004055D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der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pensioniert wird.</w:t>
      </w:r>
    </w:p>
    <w:p w14:paraId="323139B8" w14:textId="3F7D1A0F" w:rsidR="00DB21C2" w:rsidRPr="00421A50" w:rsidRDefault="004055D0" w:rsidP="00EE19F6">
      <w:pPr>
        <w:pStyle w:val="Standard-cd"/>
        <w:spacing w:before="120" w:line="264" w:lineRule="auto"/>
        <w:rPr>
          <w:rFonts w:ascii="Arial" w:eastAsia="Times New Roman" w:hAnsi="Arial" w:cs="Arial"/>
          <w:sz w:val="22"/>
          <w:szCs w:val="22"/>
          <w:u w:val="single"/>
          <w:lang w:bidi="ar-SA"/>
        </w:rPr>
      </w:pPr>
      <w:proofErr w:type="spellStart"/>
      <w:r>
        <w:rPr>
          <w:rFonts w:ascii="Arial" w:eastAsia="Times New Roman" w:hAnsi="Arial" w:cs="Arial"/>
          <w:sz w:val="22"/>
          <w:szCs w:val="22"/>
          <w:u w:val="single"/>
          <w:lang w:bidi="ar-SA"/>
        </w:rPr>
        <w:t>Eidenberg</w:t>
      </w:r>
      <w:proofErr w:type="spellEnd"/>
      <w:r>
        <w:rPr>
          <w:rFonts w:ascii="Arial" w:eastAsia="Times New Roman" w:hAnsi="Arial" w:cs="Arial"/>
          <w:sz w:val="22"/>
          <w:szCs w:val="22"/>
          <w:u w:val="single"/>
          <w:lang w:bidi="ar-SA"/>
        </w:rPr>
        <w:t xml:space="preserve">, </w:t>
      </w:r>
      <w:r w:rsidR="00DB21C2" w:rsidRPr="00421A50">
        <w:rPr>
          <w:rFonts w:ascii="Arial" w:eastAsia="Times New Roman" w:hAnsi="Arial" w:cs="Arial"/>
          <w:sz w:val="22"/>
          <w:szCs w:val="22"/>
          <w:u w:val="single"/>
          <w:lang w:bidi="ar-SA"/>
        </w:rPr>
        <w:t>Gramastetten</w:t>
      </w:r>
    </w:p>
    <w:p w14:paraId="25802608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Rev. Fr.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Ezeugo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Sylvester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Jideofor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 bisher Kooperator in Sierning,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wird zum Kooperator von Gramastetten bestellt.</w:t>
      </w:r>
    </w:p>
    <w:p w14:paraId="403FC0BF" w14:textId="34A799DC" w:rsidR="00DB21C2" w:rsidRPr="00421A50" w:rsidRDefault="00DB21C2" w:rsidP="00DB21C2">
      <w:pPr>
        <w:pStyle w:val="Standard-cd"/>
        <w:spacing w:before="6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Mag. P.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Josaphat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Pham Van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Duy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OCist</w:t>
      </w:r>
      <w:proofErr w:type="spellEnd"/>
      <w:r w:rsidR="004055D0">
        <w:rPr>
          <w:rFonts w:ascii="Arial" w:eastAsia="Times New Roman" w:hAnsi="Arial" w:cs="Arial"/>
          <w:sz w:val="22"/>
          <w:szCs w:val="22"/>
          <w:lang w:val="de-AT" w:bidi="ar-SA"/>
        </w:rPr>
        <w:t xml:space="preserve">,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wird als Kooperator von Gramastetten und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Eidenberg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entpflichtet und zum Kooperator im Dekanat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Steyrtal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bestellt.</w:t>
      </w:r>
    </w:p>
    <w:p w14:paraId="68D22FEF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Times New Roman" w:hAnsi="Arial" w:cs="Arial"/>
          <w:sz w:val="22"/>
          <w:szCs w:val="22"/>
          <w:u w:val="single"/>
          <w:lang w:val="de-AT" w:bidi="ar-SA"/>
        </w:rPr>
      </w:pPr>
      <w:r w:rsidRPr="00421A50">
        <w:rPr>
          <w:rFonts w:ascii="Arial" w:eastAsia="Times New Roman" w:hAnsi="Arial" w:cs="Arial"/>
          <w:sz w:val="22"/>
          <w:szCs w:val="22"/>
          <w:u w:val="single"/>
          <w:lang w:val="de-AT" w:bidi="ar-SA"/>
        </w:rPr>
        <w:t xml:space="preserve">Feldkirchen an der Donau, </w:t>
      </w:r>
      <w:proofErr w:type="spellStart"/>
      <w:r w:rsidRPr="00421A50">
        <w:rPr>
          <w:rFonts w:ascii="Arial" w:eastAsia="Times New Roman" w:hAnsi="Arial" w:cs="Arial"/>
          <w:sz w:val="22"/>
          <w:szCs w:val="22"/>
          <w:u w:val="single"/>
          <w:lang w:val="de-AT" w:bidi="ar-SA"/>
        </w:rPr>
        <w:t>Goldwörth</w:t>
      </w:r>
      <w:proofErr w:type="spellEnd"/>
    </w:p>
    <w:p w14:paraId="6285C7C7" w14:textId="336678D6" w:rsidR="00DB21C2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bookmarkStart w:id="1" w:name="_Hlk139951593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Propst Prälat Johann Holzinger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CanReg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,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Propst des Stift</w:t>
      </w:r>
      <w:r w:rsidR="004055D0">
        <w:rPr>
          <w:rFonts w:ascii="Arial" w:eastAsia="Arial" w:hAnsi="Arial" w:cs="Arial"/>
          <w:color w:val="000000" w:themeColor="text1"/>
          <w:sz w:val="22"/>
          <w:szCs w:val="22"/>
        </w:rPr>
        <w:t>e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s St. Florian, Pfarr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>administrator von Herzogsdorf</w:t>
      </w:r>
      <w:r w:rsidR="004055D0">
        <w:rPr>
          <w:rFonts w:ascii="Arial" w:eastAsia="Arial" w:hAnsi="Arial" w:cs="Arial"/>
          <w:color w:val="000000" w:themeColor="text1"/>
          <w:sz w:val="22"/>
          <w:szCs w:val="22"/>
        </w:rPr>
        <w:t xml:space="preserve"> und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St. Gotthard, Pfarrprovisor von St. Martin im Mühlkreis,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Walding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und Berg </w:t>
      </w:r>
      <w:proofErr w:type="gram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an der Krems</w:t>
      </w:r>
      <w:proofErr w:type="gram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Pfarr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 xml:space="preserve">moderator von Haid und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Pucking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sowie Expositus von Lacken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wird zusätzlich zum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Pfarrprovisor von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Goldwörth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und Pfarr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softHyphen/>
        <w:t>moderator von Feld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softHyphen/>
        <w:t xml:space="preserve">kirchen an der Donau bestellt, in Nachfolge von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KonsR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Josef Pesendorfer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CanReg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der in diesen Funktionen entpflichtet wird und in den Ruhestand übertritt.</w:t>
      </w:r>
      <w:bookmarkEnd w:id="0"/>
    </w:p>
    <w:p w14:paraId="18F1241D" w14:textId="77777777" w:rsidR="00CD4DCB" w:rsidRPr="00421A50" w:rsidRDefault="00CD4DCB" w:rsidP="00884E61">
      <w:pPr>
        <w:pStyle w:val="Standard-cd"/>
        <w:spacing w:before="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</w:p>
    <w:bookmarkEnd w:id="1"/>
    <w:p w14:paraId="414E02F9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Perg</w:t>
      </w:r>
    </w:p>
    <w:p w14:paraId="68D4D096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Msgr. Dr. Simon Peter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Lukyamuzi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wird als Kooperator im Dekanat entpflichtet und als Kooperator in St. Wolfgang und Pfandl bestellt.</w:t>
      </w:r>
    </w:p>
    <w:p w14:paraId="47530B4B" w14:textId="77777777" w:rsidR="00DB21C2" w:rsidRPr="00421A50" w:rsidRDefault="00DB21C2" w:rsidP="00DB21C2">
      <w:pPr>
        <w:pStyle w:val="Standard-cd"/>
        <w:spacing w:before="6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Mag.</w:t>
      </w:r>
      <w:r w:rsidRPr="00421A50">
        <w:rPr>
          <w:rFonts w:ascii="Arial" w:eastAsia="Times New Roman" w:hAnsi="Arial" w:cs="Arial"/>
          <w:b/>
          <w:bCs/>
          <w:sz w:val="22"/>
          <w:szCs w:val="22"/>
          <w:vertAlign w:val="superscript"/>
          <w:lang w:val="de-AT" w:bidi="ar-SA"/>
        </w:rPr>
        <w:t>a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Kathrin Waser BA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 bislang Pastorale Mitarbeiterin im Pastoralen Einführungsjahr in der Pfarre Baumgartenberg, wird ab 1.9.2023 als Pastoralassistentin im Dekanat Perg bestellt.</w:t>
      </w:r>
    </w:p>
    <w:p w14:paraId="57E51F4D" w14:textId="5F6AC6A0" w:rsidR="00DB21C2" w:rsidRPr="00421A50" w:rsidRDefault="004055D0" w:rsidP="00DB21C2">
      <w:pPr>
        <w:pStyle w:val="Standard-cd"/>
        <w:spacing w:before="6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r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 xml:space="preserve">Arbing, Baumgartenberg, </w:t>
      </w:r>
      <w:proofErr w:type="spellStart"/>
      <w:r w:rsidR="00DB21C2"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Mitterkirchen</w:t>
      </w:r>
      <w:proofErr w:type="spellEnd"/>
      <w:r w:rsidR="00FC7A66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, Naarn</w:t>
      </w:r>
    </w:p>
    <w:p w14:paraId="0BEEABC3" w14:textId="53857DDB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Lic.iur.can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. Ronald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Mutagubya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, bisher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Pfarradministrator von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Hohenzell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und St. Marienkirchen am Hausruck, wird mit 1.9.2023 zum Pfarradministrator </w:t>
      </w:r>
      <w:r w:rsidR="004055D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von Arbing, Baumgartenberg, </w:t>
      </w:r>
      <w:proofErr w:type="spellStart"/>
      <w:r w:rsidR="00FC7A66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Mitterkirchen</w:t>
      </w:r>
      <w:proofErr w:type="spellEnd"/>
      <w:r w:rsidR="00FC7A66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und </w:t>
      </w:r>
      <w:r w:rsidR="004055D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Naarn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bestellt, in Nachfolge von </w:t>
      </w:r>
      <w:r w:rsidRPr="00421A50">
        <w:rPr>
          <w:rFonts w:ascii="Arial" w:eastAsia="Arial" w:hAnsi="Arial" w:cs="Arial"/>
          <w:b/>
          <w:color w:val="000000" w:themeColor="text1"/>
          <w:sz w:val="22"/>
          <w:szCs w:val="22"/>
          <w:lang w:val="de-AT"/>
        </w:rPr>
        <w:t>GR Henryk</w:t>
      </w:r>
      <w:r w:rsidRPr="004055D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 Ostrowski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, der mit 31.8.2023 von diesen Aufgaben entpflichtet wird und in seine Heimat Polen zurückkehrt.</w:t>
      </w:r>
    </w:p>
    <w:p w14:paraId="5E4002B3" w14:textId="77777777" w:rsidR="00DB21C2" w:rsidRPr="00421A50" w:rsidRDefault="00DB21C2" w:rsidP="00DB21C2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Mauthausen</w:t>
      </w:r>
    </w:p>
    <w:p w14:paraId="58B462F8" w14:textId="54D7DC86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proofErr w:type="spellStart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  <w:lang w:val="de-AT"/>
        </w:rPr>
        <w:t>KonsR</w:t>
      </w:r>
      <w:proofErr w:type="spellEnd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  <w:lang w:val="de-AT"/>
        </w:rPr>
        <w:t xml:space="preserve"> Mag. Johann Fürst </w:t>
      </w:r>
      <w:proofErr w:type="spellStart"/>
      <w:r w:rsidRPr="00421A50">
        <w:rPr>
          <w:rFonts w:ascii="Arial" w:eastAsia="Arial" w:hAnsi="Arial" w:cs="Arial"/>
          <w:b/>
          <w:color w:val="000000" w:themeColor="text1"/>
          <w:sz w:val="22"/>
          <w:szCs w:val="22"/>
          <w:lang w:val="de-AT"/>
        </w:rPr>
        <w:t>CanReg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wird mit 1.9.2023 zum Pfarrprovisor in Mauthausen bestellt und zugleich als Pfarrmoderator entpflichtet.</w:t>
      </w:r>
    </w:p>
    <w:p w14:paraId="1B45AB0C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Mag. Michael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Kammerhuber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tritt mit 1.9.2023 seinen Dienst als Pastoral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softHyphen/>
        <w:t>assistent mit Leitungsfunktion an.</w:t>
      </w:r>
    </w:p>
    <w:p w14:paraId="31751385" w14:textId="77777777" w:rsidR="008852D7" w:rsidRDefault="008852D7" w:rsidP="00DB21C2">
      <w:pPr>
        <w:pStyle w:val="Standard-cd"/>
        <w:spacing w:before="6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</w:p>
    <w:p w14:paraId="5ABFB4DD" w14:textId="18488723" w:rsidR="00DB21C2" w:rsidRPr="00421A50" w:rsidRDefault="00DB21C2" w:rsidP="00DB21C2">
      <w:pPr>
        <w:pStyle w:val="Standard-cd"/>
        <w:spacing w:before="60" w:line="264" w:lineRule="auto"/>
        <w:rPr>
          <w:rFonts w:ascii="Arial" w:eastAsia="Times New Roman" w:hAnsi="Arial" w:cs="Arial"/>
          <w:iCs/>
          <w:spacing w:val="62"/>
          <w:sz w:val="22"/>
          <w:szCs w:val="22"/>
          <w:lang w:val="de-AT" w:bidi="ar-SA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lastRenderedPageBreak/>
        <w:t xml:space="preserve">St. Georgen an der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Gusen</w:t>
      </w:r>
      <w:proofErr w:type="spellEnd"/>
    </w:p>
    <w:p w14:paraId="078A6365" w14:textId="5185F0E4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Dr. Moses Valentine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Chukwujekwu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, bisher Pfarradministrator von Taufkirchen an der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Pram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und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Sigharting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, wird mit 1.9.2023 zum Pfarradministrator in St. Georgen an der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Gusen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bestellt, in Nachfolge von Pfarrer 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Lic.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theol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. Franz Wöckinger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 der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zum designierten Pfarrer der neuen Pfarre Steyr und bis zur Umsetzung der neuen Pfarrstruktur zum Pfarrprovisor von Steyr-Stadtpfarre, Garsten,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Kleinraming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 Steyr-Christkindl</w:t>
      </w:r>
      <w:r w:rsidR="004055D0">
        <w:rPr>
          <w:rFonts w:ascii="Arial" w:eastAsia="Times New Roman" w:hAnsi="Arial" w:cs="Arial"/>
          <w:sz w:val="22"/>
          <w:szCs w:val="22"/>
          <w:lang w:val="de-AT" w:bidi="ar-SA"/>
        </w:rPr>
        <w:t xml:space="preserve"> und Steyr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-Münichholz sowie zum Pfarrmoderator von St. Ulrich </w:t>
      </w:r>
      <w:r w:rsidR="004055D0">
        <w:rPr>
          <w:rFonts w:ascii="Arial" w:eastAsia="Times New Roman" w:hAnsi="Arial" w:cs="Arial"/>
          <w:sz w:val="22"/>
          <w:szCs w:val="22"/>
          <w:lang w:val="de-AT" w:bidi="ar-SA"/>
        </w:rPr>
        <w:t xml:space="preserve">bei Steyr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und Steyr-Ennsleite bestellt und zusätzlich mit den Aufgaben des Dechanten betraut wird.</w:t>
      </w:r>
    </w:p>
    <w:p w14:paraId="6313DCC0" w14:textId="10A09CC5" w:rsidR="00DB21C2" w:rsidRDefault="00DB21C2" w:rsidP="00884E61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Mag.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vertAlign w:val="superscript"/>
        </w:rPr>
        <w:t>a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Estelle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Höllhumer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bisher Pastorale Mitarbeiterin in der Linz</w:t>
      </w:r>
      <w:r w:rsidR="004055D0">
        <w:rPr>
          <w:rFonts w:ascii="Arial" w:eastAsia="Arial" w:hAnsi="Arial" w:cs="Arial"/>
          <w:color w:val="000000" w:themeColor="text1"/>
          <w:sz w:val="22"/>
          <w:szCs w:val="22"/>
        </w:rPr>
        <w:t xml:space="preserve">er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Dompfarre, ist ab 1.9.2023 als Pastoralassistentin in der Pfarre St. Georgen an der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Gusen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tätig.</w:t>
      </w:r>
    </w:p>
    <w:p w14:paraId="392BF5BE" w14:textId="77777777" w:rsidR="00884E61" w:rsidRDefault="00884E61" w:rsidP="00884E61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C08A166" w14:textId="77777777" w:rsidR="00DB21C2" w:rsidRPr="00421A50" w:rsidRDefault="00DB21C2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Ried im Innkreis</w:t>
      </w:r>
    </w:p>
    <w:p w14:paraId="42246BE5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proofErr w:type="spellStart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Kap.Kan</w:t>
      </w:r>
      <w:proofErr w:type="spellEnd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 xml:space="preserve">. </w:t>
      </w:r>
      <w:proofErr w:type="spellStart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KonsR</w:t>
      </w:r>
      <w:proofErr w:type="spellEnd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 xml:space="preserve"> Mag. Wolfgang </w:t>
      </w:r>
      <w:proofErr w:type="spellStart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Schnölzer</w:t>
      </w:r>
      <w:proofErr w:type="spellEnd"/>
      <w:r w:rsidRPr="004055D0">
        <w:rPr>
          <w:rFonts w:ascii="Arial" w:eastAsia="Times New Roman" w:hAnsi="Arial" w:cs="Arial"/>
          <w:bCs/>
          <w:sz w:val="22"/>
          <w:szCs w:val="22"/>
          <w:lang w:val="de-AT" w:bidi="ar-SA"/>
        </w:rPr>
        <w:t xml:space="preserve">, </w:t>
      </w:r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>bisher</w:t>
      </w:r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 xml:space="preserve">Pfarrer von Vöcklamarkt und Pfarrprovisor von Neukirchen an der </w:t>
      </w:r>
      <w:proofErr w:type="spellStart"/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>Vöckla</w:t>
      </w:r>
      <w:proofErr w:type="spellEnd"/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 xml:space="preserve"> und Zipf,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wird mit 1.10.2023 zum designierten Pfarrer der neuen Pfarre im derzeitigen Dekanat Ried im Innkreis bestellt und übernimmt Aufgaben des Dechanten, in Nachfolge von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KonsR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Mag. Franz Aumüller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.</w:t>
      </w:r>
    </w:p>
    <w:p w14:paraId="0A4BFF9E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Dipl.-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PAss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. Kurt Seifriedsberger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bisher Pastoralassistent in Taiskirchen und Dekanatsassistent, tritt mit 1.9.2023 seinen Dienst als designierter Pastoral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>vorstand der neuen Pfarre im derzeitigen Dekanat Ried im Innkreis an.</w:t>
      </w:r>
    </w:p>
    <w:p w14:paraId="209A188E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Hohenzell</w:t>
      </w:r>
      <w:proofErr w:type="spellEnd"/>
    </w:p>
    <w:p w14:paraId="52ACD65A" w14:textId="40CD23CF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proofErr w:type="spellStart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Kap.Kan</w:t>
      </w:r>
      <w:proofErr w:type="spellEnd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 xml:space="preserve">. </w:t>
      </w:r>
      <w:proofErr w:type="spellStart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KonsR</w:t>
      </w:r>
      <w:proofErr w:type="spellEnd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 xml:space="preserve"> Mag. Wolfgang </w:t>
      </w:r>
      <w:proofErr w:type="spellStart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Schnölzer</w:t>
      </w:r>
      <w:proofErr w:type="spellEnd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,</w:t>
      </w:r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 xml:space="preserve"> bisher</w:t>
      </w:r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 xml:space="preserve">Pfarrer von Vöcklamarkt und Pfarrprovisor von Neukirchen an der </w:t>
      </w:r>
      <w:proofErr w:type="spellStart"/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>Vöckla</w:t>
      </w:r>
      <w:proofErr w:type="spellEnd"/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 xml:space="preserve"> und Zipf,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wird mit 1.10.2023 bis zur Umsetzung der neuen Pfarrstruktur auch zum Pfarrprovisor von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Hohenzell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bestellt, in Nachfolge von </w:t>
      </w:r>
      <w:proofErr w:type="spellStart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Lic.iur.can</w:t>
      </w:r>
      <w:proofErr w:type="spellEnd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 xml:space="preserve">. Ronald </w:t>
      </w:r>
      <w:proofErr w:type="spellStart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Mutagubya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, der mit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1.9.2023 entpflichtet und zum Pfarradministrator von </w:t>
      </w:r>
      <w:r w:rsidR="009A1A51">
        <w:rPr>
          <w:rFonts w:ascii="Arial" w:eastAsia="Times New Roman" w:hAnsi="Arial" w:cs="Arial"/>
          <w:sz w:val="22"/>
          <w:szCs w:val="22"/>
          <w:lang w:val="de-AT" w:bidi="ar-SA"/>
        </w:rPr>
        <w:t xml:space="preserve">Arbing, Baumgartenberg, </w:t>
      </w:r>
      <w:proofErr w:type="spellStart"/>
      <w:r w:rsidR="00FC7A66">
        <w:rPr>
          <w:rFonts w:ascii="Arial" w:eastAsia="Times New Roman" w:hAnsi="Arial" w:cs="Arial"/>
          <w:sz w:val="22"/>
          <w:szCs w:val="22"/>
          <w:lang w:val="de-AT" w:bidi="ar-SA"/>
        </w:rPr>
        <w:t>Mitterkirchen</w:t>
      </w:r>
      <w:proofErr w:type="spellEnd"/>
      <w:r w:rsidR="00FC7A66">
        <w:rPr>
          <w:rFonts w:ascii="Arial" w:eastAsia="Times New Roman" w:hAnsi="Arial" w:cs="Arial"/>
          <w:sz w:val="22"/>
          <w:szCs w:val="22"/>
          <w:lang w:val="de-AT" w:bidi="ar-SA"/>
        </w:rPr>
        <w:t xml:space="preserve"> und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Naarn</w:t>
      </w:r>
      <w:r w:rsidR="009A1A51">
        <w:rPr>
          <w:rFonts w:ascii="Arial" w:eastAsia="Times New Roman" w:hAnsi="Arial" w:cs="Arial"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bestellt wird.</w:t>
      </w:r>
    </w:p>
    <w:p w14:paraId="4BA82192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Mehrnbach</w:t>
      </w:r>
      <w:proofErr w:type="spellEnd"/>
    </w:p>
    <w:p w14:paraId="0C1CC6F1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Dipl.-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PAss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. Johann Traunwieser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beendet mit 31.8.2023 seinen Dienst als Pfarr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>assistent und wechselt als Dekanats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>assistent mit pastoralen Aufgaben in das Dekanat Altheim-Aspach.</w:t>
      </w:r>
    </w:p>
    <w:p w14:paraId="4708CA6A" w14:textId="77777777" w:rsidR="00DB21C2" w:rsidRPr="00421A50" w:rsidRDefault="00DB21C2" w:rsidP="00DB21C2">
      <w:pPr>
        <w:spacing w:before="120" w:line="264" w:lineRule="auto"/>
        <w:rPr>
          <w:rFonts w:eastAsia="Arial" w:cs="Arial"/>
          <w:color w:val="000000" w:themeColor="text1"/>
          <w:szCs w:val="22"/>
          <w:u w:val="single"/>
        </w:rPr>
      </w:pPr>
      <w:r w:rsidRPr="00421A50">
        <w:rPr>
          <w:rFonts w:eastAsia="Arial" w:cs="Arial"/>
          <w:color w:val="000000" w:themeColor="text1"/>
          <w:szCs w:val="22"/>
          <w:u w:val="single"/>
        </w:rPr>
        <w:t>Neuhofen im Innkreis</w:t>
      </w:r>
    </w:p>
    <w:p w14:paraId="374A2D8F" w14:textId="77777777" w:rsidR="00DB21C2" w:rsidRPr="00421A50" w:rsidRDefault="00DB21C2" w:rsidP="00DB21C2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Monika Zweimüller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wechselte mit 1.6.2023 zur Gänze in die Kranken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>hausseelsorge in Ried im Innkreis.</w:t>
      </w:r>
    </w:p>
    <w:p w14:paraId="33C293C0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Ried im Innkreis</w:t>
      </w:r>
    </w:p>
    <w:p w14:paraId="4AAB0D8F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Mag. Johannes Hofer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wird mit 1.9.2023 als Kooperator von Ried im Innkreis entpflichtet und wechselt als Kooperator nach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Kefermarkt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und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Gutau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.</w:t>
      </w:r>
    </w:p>
    <w:p w14:paraId="1F33F481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Amobichukwu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Kingsley UDE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wird mit 1.9.2023 als Kooperator von Ried im Innkreis entpflichtet und wechselt als Kooperator in die Stadtpfarre Steyr.</w:t>
      </w:r>
    </w:p>
    <w:p w14:paraId="2737AC44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St. Marienkirchen am Hausruck</w:t>
      </w:r>
    </w:p>
    <w:p w14:paraId="1DD87769" w14:textId="50E7497B" w:rsidR="00DB21C2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Mag. Thomas Schawinski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Pfarrprovisor von Eberschwang,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Pattigham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und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Pramet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, wird mit 1.9.2023 zusätzlich zum Pfarrprovisor von St. Marienkirchen am Hausruck bestellt, in Nachfolge von </w:t>
      </w:r>
      <w:proofErr w:type="spellStart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Lic.iur.can</w:t>
      </w:r>
      <w:proofErr w:type="spellEnd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 xml:space="preserve">. Ronald </w:t>
      </w:r>
      <w:proofErr w:type="spellStart"/>
      <w:r w:rsidRPr="00421A50">
        <w:rPr>
          <w:rFonts w:ascii="Arial" w:eastAsia="Times New Roman" w:hAnsi="Arial" w:cs="Arial"/>
          <w:b/>
          <w:sz w:val="22"/>
          <w:szCs w:val="22"/>
          <w:lang w:val="de-AT" w:bidi="ar-SA"/>
        </w:rPr>
        <w:t>Mutagubya</w:t>
      </w:r>
      <w:proofErr w:type="spellEnd"/>
      <w:r w:rsidRPr="00421A50">
        <w:rPr>
          <w:rFonts w:ascii="Arial" w:eastAsia="Times New Roman" w:hAnsi="Arial" w:cs="Arial"/>
          <w:bCs/>
          <w:sz w:val="22"/>
          <w:szCs w:val="22"/>
          <w:lang w:val="de-AT" w:bidi="ar-SA"/>
        </w:rPr>
        <w:t xml:space="preserve">,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der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entpflichtet und zum Pfarradministrator von </w:t>
      </w:r>
      <w:r w:rsidR="009A1A51">
        <w:rPr>
          <w:rFonts w:ascii="Arial" w:eastAsia="Times New Roman" w:hAnsi="Arial" w:cs="Arial"/>
          <w:sz w:val="22"/>
          <w:szCs w:val="22"/>
          <w:lang w:val="de-AT" w:bidi="ar-SA"/>
        </w:rPr>
        <w:t xml:space="preserve">Arbing, Baumgartenberg, </w:t>
      </w:r>
      <w:proofErr w:type="spellStart"/>
      <w:r w:rsidR="009A1A51">
        <w:rPr>
          <w:rFonts w:ascii="Arial" w:eastAsia="Times New Roman" w:hAnsi="Arial" w:cs="Arial"/>
          <w:sz w:val="22"/>
          <w:szCs w:val="22"/>
          <w:lang w:val="de-AT" w:bidi="ar-SA"/>
        </w:rPr>
        <w:t>Mitterkirchen</w:t>
      </w:r>
      <w:proofErr w:type="spellEnd"/>
      <w:r w:rsidR="009A1A51">
        <w:rPr>
          <w:rFonts w:ascii="Arial" w:eastAsia="Times New Roman" w:hAnsi="Arial" w:cs="Arial"/>
          <w:sz w:val="22"/>
          <w:szCs w:val="22"/>
          <w:lang w:val="de-AT" w:bidi="ar-SA"/>
        </w:rPr>
        <w:t xml:space="preserve"> und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Naarn</w:t>
      </w:r>
      <w:r w:rsidR="009A1A51">
        <w:rPr>
          <w:rFonts w:ascii="Arial" w:eastAsia="Times New Roman" w:hAnsi="Arial" w:cs="Arial"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bestellt wird.</w:t>
      </w:r>
    </w:p>
    <w:p w14:paraId="79CFB4BA" w14:textId="77777777" w:rsidR="00884E61" w:rsidRPr="00421A50" w:rsidRDefault="00884E61" w:rsidP="00884E61">
      <w:pPr>
        <w:pStyle w:val="Standard-cd"/>
        <w:spacing w:before="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</w:p>
    <w:p w14:paraId="1469AE4B" w14:textId="73881F7C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Times New Roman" w:hAnsi="Arial" w:cs="Arial"/>
          <w:i/>
          <w:iCs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iCs/>
          <w:spacing w:val="62"/>
          <w:sz w:val="22"/>
          <w:szCs w:val="22"/>
          <w:lang w:val="de-AT" w:bidi="ar-SA"/>
        </w:rPr>
        <w:lastRenderedPageBreak/>
        <w:t>Pfarre Schärding</w:t>
      </w:r>
    </w:p>
    <w:p w14:paraId="35504119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Katharina Mayrhofer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BEd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beendet mit 31.8.2023 ihren Dienst als Pädagogische Mitarbeiterin in der Pfarre Schärding.</w:t>
      </w:r>
    </w:p>
    <w:p w14:paraId="62DE2B5B" w14:textId="3E5E5866" w:rsidR="00DB21C2" w:rsidRPr="00421A50" w:rsidRDefault="00FC7A66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r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 xml:space="preserve">Freinberg bei Schärding, </w:t>
      </w:r>
      <w:r w:rsidR="00DB21C2"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Schardenberg</w:t>
      </w:r>
    </w:p>
    <w:p w14:paraId="003222A5" w14:textId="04C60884" w:rsidR="00DB21C2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Didacus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ILO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, bisher Kooperator in der Stadtpfarre Steyr und </w:t>
      </w:r>
      <w:r w:rsidR="00FC7A66">
        <w:rPr>
          <w:rFonts w:ascii="Arial" w:eastAsia="Times New Roman" w:hAnsi="Arial" w:cs="Arial"/>
          <w:sz w:val="22"/>
          <w:szCs w:val="22"/>
          <w:lang w:val="de-AT" w:bidi="ar-SA"/>
        </w:rPr>
        <w:t xml:space="preserve">in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Garsten, wird mit 1.9.2023 zum Kooperator bestellt.</w:t>
      </w:r>
    </w:p>
    <w:p w14:paraId="423A980C" w14:textId="77777777" w:rsidR="00884E61" w:rsidRDefault="00884E61" w:rsidP="00884E61">
      <w:pPr>
        <w:pStyle w:val="Standard-cd"/>
        <w:spacing w:before="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</w:p>
    <w:p w14:paraId="1E67CC97" w14:textId="77777777" w:rsidR="00DB21C2" w:rsidRPr="00421A50" w:rsidRDefault="00DB21C2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Schörfling</w:t>
      </w:r>
    </w:p>
    <w:p w14:paraId="0F207CA0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Dr. Markus Himmelbauer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 bisher Pfarrassistent in Seewalchen, übernimmt ab 1.9.2023 die Funktion als Dekanats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softHyphen/>
        <w:t>assistent mit pastoralen Aufgaben.</w:t>
      </w:r>
    </w:p>
    <w:p w14:paraId="6C59B7BA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Seewalchen</w:t>
      </w:r>
    </w:p>
    <w:p w14:paraId="48EA3DDA" w14:textId="7B4F20D2" w:rsidR="00DB21C2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KonsR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Mag. Reinhold Stangl</w:t>
      </w:r>
      <w:r w:rsidR="00FC7A66">
        <w:rPr>
          <w:rFonts w:ascii="Arial" w:eastAsia="Times New Roman" w:hAnsi="Arial" w:cs="Arial"/>
          <w:sz w:val="22"/>
          <w:szCs w:val="22"/>
          <w:lang w:val="de-AT" w:bidi="ar-SA"/>
        </w:rPr>
        <w:t xml:space="preserve">,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Pfarrer von Gampern, Pfarrprovisor von Lenzing und Aurach am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Hongar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sowie Pfarrmoderator von Timelkam</w:t>
      </w:r>
      <w:r w:rsidR="00FC7A66">
        <w:rPr>
          <w:rFonts w:ascii="Arial" w:eastAsia="Times New Roman" w:hAnsi="Arial" w:cs="Arial"/>
          <w:sz w:val="22"/>
          <w:szCs w:val="22"/>
          <w:lang w:val="de-AT" w:bidi="ar-SA"/>
        </w:rPr>
        <w:t>,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wird mit 1.9.2023 als Pfarrmoderator von Seewalchen entpflichtet und dort zum Pfarrprovisor bestellt.</w:t>
      </w:r>
    </w:p>
    <w:p w14:paraId="76F1E753" w14:textId="77777777" w:rsidR="00884E61" w:rsidRPr="00421A50" w:rsidRDefault="00884E61" w:rsidP="00884E61">
      <w:pPr>
        <w:pStyle w:val="Standard-cd"/>
        <w:spacing w:before="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</w:p>
    <w:p w14:paraId="5D53A198" w14:textId="77777777" w:rsidR="00DB21C2" w:rsidRPr="00421A50" w:rsidRDefault="00DB21C2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Schwanenstadt</w:t>
      </w:r>
    </w:p>
    <w:p w14:paraId="6C6B3668" w14:textId="27020AAF" w:rsidR="00DB21C2" w:rsidRDefault="00DB21C2" w:rsidP="00884E61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Barbara Brenner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wird mit 1.9.2023 als Beauftragte für Jugendpastoral im Dekanat Schwanenstadt bestellt, in Nachfolge von 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Jennifer Gaßner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, die diese Aufgabe mit 31.8.2023 beendet.</w:t>
      </w:r>
    </w:p>
    <w:p w14:paraId="1460920D" w14:textId="77777777" w:rsidR="00884E61" w:rsidRPr="00421A50" w:rsidRDefault="00884E61" w:rsidP="00884E61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</w:p>
    <w:p w14:paraId="68132D17" w14:textId="77777777" w:rsidR="00DB21C2" w:rsidRPr="00421A50" w:rsidRDefault="00DB21C2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St. Johann am Wimberg</w:t>
      </w:r>
    </w:p>
    <w:p w14:paraId="42B5A831" w14:textId="015B9540" w:rsidR="00DB21C2" w:rsidRDefault="00DB21C2" w:rsidP="00884E61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Reinhard Fischer BA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, bisher Referent bei den Diözesanen Diensten, wird ab 1.9.2023 als Dekanatsassistent mit pastoralen Aufgaben beauftragt.</w:t>
      </w:r>
    </w:p>
    <w:p w14:paraId="317962BC" w14:textId="77777777" w:rsidR="00884E61" w:rsidRPr="00421A50" w:rsidRDefault="00884E61" w:rsidP="00884E61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</w:p>
    <w:p w14:paraId="4E023BAA" w14:textId="77777777" w:rsidR="00DB21C2" w:rsidRPr="00421A50" w:rsidRDefault="00DB21C2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Steyr</w:t>
      </w:r>
    </w:p>
    <w:p w14:paraId="46B7B6C2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Lic.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theol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. Franz Wöckinger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 bisher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Pfarrer in St. Georgen an der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Gusen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 wird mit 1.9.2023 zum designierten Pfarrer der neuen Pfarre im derzeitigen Dekanat Steyr bestellt und mit den Aufgaben des Dechanten betraut.</w:t>
      </w:r>
    </w:p>
    <w:p w14:paraId="10EB0DB1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Mag.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vertAlign w:val="superscript"/>
        </w:rPr>
        <w:t>a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Ursula Stöckl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, bisher Pfarrassistentin in Garsten, tritt mit 1.9.2023 ihren Dienst als designierte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Pastoralvorständin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der neuen Pfarre im derzeitigen Dekanat Steyr an.</w:t>
      </w:r>
    </w:p>
    <w:p w14:paraId="2478F148" w14:textId="1A99DAF0" w:rsidR="00DB21C2" w:rsidRPr="00421A50" w:rsidRDefault="00FC7A66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 xml:space="preserve">Garsten,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Kleinraming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 xml:space="preserve">, </w:t>
      </w:r>
      <w:r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 xml:space="preserve">Steyr-Christkindl, Steyr-Ennsleite, Steyr-Münichholz, </w:t>
      </w:r>
      <w:r w:rsidR="00DB21C2"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>Steyr-Stadtpfarre, St. Ulrich</w:t>
      </w:r>
      <w:r w:rsidR="00C45980">
        <w:rPr>
          <w:rFonts w:ascii="Arial" w:eastAsia="Arial" w:hAnsi="Arial" w:cs="Arial"/>
          <w:color w:val="000000" w:themeColor="text1"/>
          <w:sz w:val="22"/>
          <w:szCs w:val="22"/>
          <w:u w:val="single"/>
        </w:rPr>
        <w:t xml:space="preserve"> bei Steyr</w:t>
      </w:r>
      <w:r w:rsidR="00DB21C2"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4ECD108D" w14:textId="43490115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Lic.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theol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. Franz Wöckinger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, designierter Pfarrer der neuen Pfarre im derzeitigen Dekanat Steyr, wird bis zur Umsetzung der neuen Pfarrstruktur zum Pfarrprovisor von Steyr-Stadtpfarre, Garsten,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Kleinraming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 Steyr-Christkindl, Steyr-Münichholz sowie zum Pfarrmoderator von St. Ulrich</w:t>
      </w:r>
      <w:r w:rsidR="00C45980">
        <w:rPr>
          <w:rFonts w:ascii="Arial" w:eastAsia="Times New Roman" w:hAnsi="Arial" w:cs="Arial"/>
          <w:sz w:val="22"/>
          <w:szCs w:val="22"/>
          <w:lang w:val="de-AT" w:bidi="ar-SA"/>
        </w:rPr>
        <w:t xml:space="preserve"> bei Steyr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und Steyr-Ennsleite bestellt.</w:t>
      </w:r>
    </w:p>
    <w:p w14:paraId="2C00D04F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KonsR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Mag. Nikola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Prskalo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wird mit 1.9.2023 als Pfarrer von Steyr-Stadtpfarre, als Pfarrprovisor von Steyr-Christkindl, Steyr-Münichholz,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Kleinraming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und als Pfarrmoderator von Garsten entpflichtet und beginnt eine Sabbatzeit.</w:t>
      </w:r>
    </w:p>
    <w:p w14:paraId="36442D6F" w14:textId="19980F0E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Mag. P. Samuel Cao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Tuyen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LAI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OCist</w:t>
      </w:r>
      <w:proofErr w:type="spellEnd"/>
      <w:r w:rsidR="00C45980" w:rsidRPr="00C45980">
        <w:rPr>
          <w:rFonts w:ascii="Arial" w:eastAsia="Times New Roman" w:hAnsi="Arial" w:cs="Arial"/>
          <w:sz w:val="22"/>
          <w:szCs w:val="22"/>
          <w:lang w:val="de-AT" w:bidi="ar-SA"/>
        </w:rPr>
        <w:t>, zum</w:t>
      </w:r>
      <w:r w:rsidRPr="00C45980">
        <w:rPr>
          <w:rFonts w:ascii="Arial" w:eastAsia="Times New Roman" w:hAnsi="Arial" w:cs="Arial"/>
          <w:sz w:val="22"/>
          <w:szCs w:val="22"/>
          <w:lang w:val="de-AT" w:bidi="ar-SA"/>
        </w:rPr>
        <w:t xml:space="preserve"> </w:t>
      </w:r>
      <w:r w:rsidR="00C45980">
        <w:rPr>
          <w:rFonts w:ascii="Arial" w:eastAsia="Times New Roman" w:hAnsi="Arial" w:cs="Arial"/>
          <w:sz w:val="22"/>
          <w:szCs w:val="22"/>
          <w:lang w:val="de-AT" w:bidi="ar-SA"/>
        </w:rPr>
        <w:t xml:space="preserve">Priester geweiht </w:t>
      </w:r>
      <w:r w:rsidRPr="00C45980">
        <w:rPr>
          <w:rFonts w:ascii="Arial" w:eastAsia="Times New Roman" w:hAnsi="Arial" w:cs="Arial"/>
          <w:sz w:val="22"/>
          <w:szCs w:val="22"/>
          <w:lang w:val="de-AT" w:bidi="ar-SA"/>
        </w:rPr>
        <w:t>am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18.6.2023</w:t>
      </w:r>
      <w:r w:rsidR="00C45980">
        <w:rPr>
          <w:rFonts w:ascii="Arial" w:eastAsia="Times New Roman" w:hAnsi="Arial" w:cs="Arial"/>
          <w:sz w:val="22"/>
          <w:szCs w:val="22"/>
          <w:lang w:val="de-AT" w:bidi="ar-SA"/>
        </w:rPr>
        <w:t xml:space="preserve">,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wird mit 1.9.2023 zum Kooperator in Steyr-Münichholz bestellt.</w:t>
      </w:r>
    </w:p>
    <w:p w14:paraId="708FC0C8" w14:textId="650E62D0" w:rsidR="00DB21C2" w:rsidRPr="00421A50" w:rsidRDefault="00C45980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lastRenderedPageBreak/>
        <w:t>Amobichukwu</w:t>
      </w:r>
      <w:proofErr w:type="spellEnd"/>
      <w:r w:rsidR="00DB21C2"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Kingsley UDE</w:t>
      </w:r>
      <w:r w:rsidR="00DB21C2" w:rsidRPr="00421A50">
        <w:rPr>
          <w:rFonts w:ascii="Arial" w:eastAsia="Times New Roman" w:hAnsi="Arial" w:cs="Arial"/>
          <w:sz w:val="22"/>
          <w:szCs w:val="22"/>
          <w:lang w:val="de-AT" w:bidi="ar-SA"/>
        </w:rPr>
        <w:t>, bisher Kooperator in Ried im Innkreis, wird mit 1.9.2023 zum Kooperator in der Stadtpfarre Steyr bestellt.</w:t>
      </w:r>
    </w:p>
    <w:p w14:paraId="55E3A11B" w14:textId="6EBBF538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Didacus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ILO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wird mit 1.9.2023 als Kooperator in der Stadtpfarre Steyr und </w:t>
      </w:r>
      <w:r w:rsidR="00C45980">
        <w:rPr>
          <w:rFonts w:ascii="Arial" w:eastAsia="Times New Roman" w:hAnsi="Arial" w:cs="Arial"/>
          <w:sz w:val="22"/>
          <w:szCs w:val="22"/>
          <w:lang w:val="de-AT" w:bidi="ar-SA"/>
        </w:rPr>
        <w:t xml:space="preserve">in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Garsten entpflichtet und wechselt als Kooperator nach Schardenberg und Freinberg bei Schärding.</w:t>
      </w:r>
    </w:p>
    <w:p w14:paraId="18A86ABE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Garsten</w:t>
      </w:r>
    </w:p>
    <w:p w14:paraId="1013BE03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Mag.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vertAlign w:val="superscript"/>
          <w:lang w:val="de-AT"/>
        </w:rPr>
        <w:t>a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 Sarah Gansinger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übernimmt mit 1.9.2023 als Pastoralassistentin mit Leitungsfunktion mehr Verantwortung in der Pfarre.</w:t>
      </w:r>
    </w:p>
    <w:p w14:paraId="606D3B66" w14:textId="77777777" w:rsidR="00DB21C2" w:rsidRPr="00421A50" w:rsidRDefault="00DB21C2" w:rsidP="00DB21C2">
      <w:pPr>
        <w:pStyle w:val="Standard-cd"/>
        <w:spacing w:before="60" w:line="264" w:lineRule="auto"/>
        <w:rPr>
          <w:rFonts w:ascii="Arial" w:eastAsia="Times New Roman" w:hAnsi="Arial" w:cs="Arial"/>
          <w:sz w:val="22"/>
          <w:szCs w:val="22"/>
          <w:u w:val="single"/>
          <w:lang w:val="de-AT" w:bidi="ar-SA"/>
        </w:rPr>
      </w:pPr>
      <w:r w:rsidRPr="00421A50">
        <w:rPr>
          <w:rFonts w:ascii="Arial" w:eastAsia="Times New Roman" w:hAnsi="Arial" w:cs="Arial"/>
          <w:sz w:val="22"/>
          <w:szCs w:val="22"/>
          <w:u w:val="single"/>
          <w:lang w:val="de-AT" w:bidi="ar-SA"/>
        </w:rPr>
        <w:t>Steyr-Ennsleite</w:t>
      </w:r>
    </w:p>
    <w:p w14:paraId="598CAEBD" w14:textId="666DC1D4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Mag. Ing. Karl Sperker</w:t>
      </w:r>
      <w:r w:rsidR="00C45980">
        <w:rPr>
          <w:rFonts w:ascii="Arial" w:eastAsia="Times New Roman" w:hAnsi="Arial" w:cs="Arial"/>
          <w:sz w:val="22"/>
          <w:szCs w:val="22"/>
          <w:lang w:val="de-AT" w:bidi="ar-SA"/>
        </w:rPr>
        <w:t xml:space="preserve">,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Pfarradministrator von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Schiedlberg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und Pfarrprovisor von Aschach an der Steyr, wird mit 31.8.2023 als Pfarrmoderator von Steyr-Ennsleite sowie als Dechant des Dekanates Steyr entpflichtet.</w:t>
      </w:r>
    </w:p>
    <w:p w14:paraId="05187E14" w14:textId="77777777" w:rsidR="00DB21C2" w:rsidRPr="00421A50" w:rsidRDefault="00DB21C2" w:rsidP="00DB21C2">
      <w:pPr>
        <w:pStyle w:val="Standard-cd"/>
        <w:spacing w:before="60" w:line="264" w:lineRule="auto"/>
        <w:rPr>
          <w:rFonts w:ascii="Arial" w:eastAsia="Times New Roman" w:hAnsi="Arial" w:cs="Arial"/>
          <w:sz w:val="22"/>
          <w:szCs w:val="22"/>
          <w:u w:val="single"/>
          <w:lang w:val="de-AT" w:bidi="ar-SA"/>
        </w:rPr>
      </w:pPr>
      <w:r w:rsidRPr="00421A50">
        <w:rPr>
          <w:rFonts w:ascii="Arial" w:eastAsia="Times New Roman" w:hAnsi="Arial" w:cs="Arial"/>
          <w:sz w:val="22"/>
          <w:szCs w:val="22"/>
          <w:u w:val="single"/>
          <w:lang w:val="de-AT" w:bidi="ar-SA"/>
        </w:rPr>
        <w:t>Steyr-Gleink, St. Ulrich bei Steyr</w:t>
      </w:r>
    </w:p>
    <w:p w14:paraId="17A96A95" w14:textId="174ABC95" w:rsidR="00DB21C2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P. Ransom Pereira SFX</w:t>
      </w:r>
      <w:r w:rsidR="00C45980">
        <w:rPr>
          <w:rFonts w:ascii="Arial" w:eastAsia="Times New Roman" w:hAnsi="Arial" w:cs="Arial"/>
          <w:sz w:val="22"/>
          <w:szCs w:val="22"/>
          <w:lang w:val="de-AT" w:bidi="ar-SA"/>
        </w:rPr>
        <w:t xml:space="preserve">,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Pfarradministrator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von </w:t>
      </w:r>
      <w:r w:rsidR="00C45980"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Steyr-Heilige Familie,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Steyr-St. Anna, Steyr-St. Michael und Steyr-Resthof, wird mit 1.9.2023 zum Pfarradministrator von Steyr-Gleink bestellt, in Nachfolge von 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GR Mag. P. Adam Raczynski CR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 der als Pfarradministrator von Steyr-Gleink und Pfarrmoderator von St. Ulrich bei Steyr entpflichtet wird und in seine Heimat Polen zurückkehrt.</w:t>
      </w:r>
    </w:p>
    <w:p w14:paraId="61375D15" w14:textId="77777777" w:rsidR="00884E61" w:rsidRPr="00421A50" w:rsidRDefault="00884E61" w:rsidP="00884E61">
      <w:pPr>
        <w:pStyle w:val="Standard-cd"/>
        <w:spacing w:before="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</w:p>
    <w:p w14:paraId="596A9B23" w14:textId="77777777" w:rsidR="00DB21C2" w:rsidRPr="00421A50" w:rsidRDefault="00DB21C2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 xml:space="preserve">Dekanat </w:t>
      </w:r>
      <w:proofErr w:type="spellStart"/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Steyrtal</w:t>
      </w:r>
      <w:proofErr w:type="spellEnd"/>
    </w:p>
    <w:p w14:paraId="69CE72B7" w14:textId="77777777" w:rsidR="00DB21C2" w:rsidRPr="00421A50" w:rsidRDefault="00DB21C2" w:rsidP="00DB21C2">
      <w:pPr>
        <w:pStyle w:val="Standard-cd"/>
        <w:spacing w:before="6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Mag. P.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Josaphat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Pham Van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Duy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OCist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, bisher Kooperator von Gramastetten und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Eidenberg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, wird zum Kooperator im Dekanat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Steyrtal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bestellt.</w:t>
      </w:r>
    </w:p>
    <w:p w14:paraId="3013D0FD" w14:textId="0AC1FB34" w:rsidR="00DB21C2" w:rsidRDefault="00DB21C2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Rev. Fr.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Ezeugo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Sylvester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Jideofor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wird als Kooperator von Sierning entpflichtet und zum Kooperator von Gramastetten bestellt.</w:t>
      </w:r>
    </w:p>
    <w:p w14:paraId="4ECEBEF9" w14:textId="77777777" w:rsidR="00884E61" w:rsidRPr="00421A50" w:rsidRDefault="00884E61" w:rsidP="00884E61">
      <w:pPr>
        <w:pStyle w:val="Standard-cd"/>
        <w:spacing w:before="0" w:line="264" w:lineRule="auto"/>
        <w:rPr>
          <w:rFonts w:ascii="Arial" w:eastAsia="Times New Roman" w:hAnsi="Arial" w:cs="Arial"/>
          <w:iCs/>
          <w:spacing w:val="62"/>
          <w:sz w:val="22"/>
          <w:szCs w:val="22"/>
          <w:lang w:val="de-AT" w:bidi="ar-SA"/>
        </w:rPr>
      </w:pPr>
    </w:p>
    <w:p w14:paraId="03455314" w14:textId="77777777" w:rsidR="00DB21C2" w:rsidRPr="00421A50" w:rsidRDefault="00DB21C2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Traun</w:t>
      </w:r>
    </w:p>
    <w:p w14:paraId="1590DF97" w14:textId="77777777" w:rsidR="00DB21C2" w:rsidRPr="00421A50" w:rsidRDefault="00DB21C2" w:rsidP="00DB21C2">
      <w:pPr>
        <w:pStyle w:val="Standard-cd"/>
        <w:spacing w:before="60" w:after="6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MMag.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vertAlign w:val="superscript"/>
        </w:rPr>
        <w:t>a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Maria Fischer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bisher Pfarr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 xml:space="preserve">assistentin in Leonding-St. Michael, tritt mit 1.9.2023 ihren Dienst als designierte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Pastoralvorständin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der neuen Pfarre im derzeitigen Dekanat Traun an.</w:t>
      </w:r>
    </w:p>
    <w:p w14:paraId="71DE559C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Sabrina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Küllinger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BEd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beendet mit 31.8.2023 ihren Dienst als Beauftragte für Jugendpastoral.</w:t>
      </w:r>
    </w:p>
    <w:p w14:paraId="79872386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Times New Roman" w:hAnsi="Arial" w:cs="Arial"/>
          <w:sz w:val="22"/>
          <w:szCs w:val="22"/>
          <w:u w:val="single"/>
          <w:lang w:val="de-AT" w:bidi="ar-SA"/>
        </w:rPr>
      </w:pPr>
      <w:r w:rsidRPr="00421A50">
        <w:rPr>
          <w:rFonts w:ascii="Arial" w:eastAsia="Times New Roman" w:hAnsi="Arial" w:cs="Arial"/>
          <w:sz w:val="22"/>
          <w:szCs w:val="22"/>
          <w:u w:val="single"/>
          <w:lang w:val="de-AT" w:bidi="ar-SA"/>
        </w:rPr>
        <w:t xml:space="preserve">Haid, </w:t>
      </w:r>
      <w:proofErr w:type="spellStart"/>
      <w:r w:rsidRPr="00421A50">
        <w:rPr>
          <w:rFonts w:ascii="Arial" w:eastAsia="Times New Roman" w:hAnsi="Arial" w:cs="Arial"/>
          <w:sz w:val="22"/>
          <w:szCs w:val="22"/>
          <w:u w:val="single"/>
          <w:lang w:val="de-AT" w:bidi="ar-SA"/>
        </w:rPr>
        <w:t>Pucking</w:t>
      </w:r>
      <w:proofErr w:type="spellEnd"/>
    </w:p>
    <w:p w14:paraId="506AD493" w14:textId="2AE0F6ED" w:rsidR="00DB21C2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Prälat Johann Holzinger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CanReg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Propst des Stifts St. Florian, Pfarradministrator von Herzogsdorf</w:t>
      </w:r>
      <w:r w:rsidR="00C45980">
        <w:rPr>
          <w:rFonts w:ascii="Arial" w:eastAsia="Arial" w:hAnsi="Arial" w:cs="Arial"/>
          <w:color w:val="000000" w:themeColor="text1"/>
          <w:sz w:val="22"/>
          <w:szCs w:val="22"/>
        </w:rPr>
        <w:t xml:space="preserve"> und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St. Gotthard, Pfarrprovisor von St. Martin im Mühlkreis,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Walding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und Berg </w:t>
      </w:r>
      <w:proofErr w:type="gram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an der Krems</w:t>
      </w:r>
      <w:proofErr w:type="gram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, Pfarrmoderator von Haid und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Pucking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sowie Expositus von Lacken, wird mit 1.9.2023 als Pfarrmoderator von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Pucking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entpflichtet und zum Pfarrprovisor bestellt, da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MMag.</w:t>
      </w:r>
      <w:r w:rsidRPr="00421A50">
        <w:rPr>
          <w:rFonts w:ascii="Arial" w:eastAsia="Times New Roman" w:hAnsi="Arial" w:cs="Arial"/>
          <w:b/>
          <w:bCs/>
          <w:sz w:val="22"/>
          <w:szCs w:val="22"/>
          <w:vertAlign w:val="superscript"/>
          <w:lang w:val="de-AT" w:bidi="ar-SA"/>
        </w:rPr>
        <w:t>a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Dagmar Ruhm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mit 30.9.2023 ihren Dienst als Pfarrassistentin beendet und die Pension antritt.</w:t>
      </w:r>
    </w:p>
    <w:p w14:paraId="3F4F0339" w14:textId="77777777" w:rsidR="00884E61" w:rsidRPr="00421A50" w:rsidRDefault="00884E61" w:rsidP="00884E61">
      <w:pPr>
        <w:pStyle w:val="Standard-cd"/>
        <w:spacing w:before="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</w:p>
    <w:p w14:paraId="2D69DFD9" w14:textId="77777777" w:rsidR="00DB21C2" w:rsidRPr="00421A50" w:rsidRDefault="00DB21C2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Unterweißenbach</w:t>
      </w:r>
    </w:p>
    <w:p w14:paraId="51BD5682" w14:textId="49CF6EE7" w:rsidR="00DB21C2" w:rsidRDefault="00DB21C2" w:rsidP="00884E61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Magdalena Griesbeck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 xml:space="preserve"> übernimmt als Pädagogische Mit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softHyphen/>
        <w:t xml:space="preserve">arbeiterin beim Verein Mühlviertler Alm die Karenzvertretung von 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Wolfgang Moser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</w:rPr>
        <w:t>, der von 1.5. bis 31.12.2023 eine Bildungskarenz in Anspruch nimmt.</w:t>
      </w:r>
    </w:p>
    <w:p w14:paraId="35DE6F8E" w14:textId="77777777" w:rsidR="00884E61" w:rsidRPr="00421A50" w:rsidRDefault="00884E61" w:rsidP="00884E61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CAD95E0" w14:textId="77777777" w:rsidR="008852D7" w:rsidRDefault="008852D7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</w:p>
    <w:p w14:paraId="754A09B6" w14:textId="77777777" w:rsidR="008852D7" w:rsidRDefault="008852D7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</w:p>
    <w:p w14:paraId="67AC886C" w14:textId="0A5B8D57" w:rsidR="00DB21C2" w:rsidRPr="00421A50" w:rsidRDefault="00DB21C2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lastRenderedPageBreak/>
        <w:t>Dekanat Wels</w:t>
      </w:r>
    </w:p>
    <w:p w14:paraId="60FA9736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Marchtrenk</w:t>
      </w:r>
    </w:p>
    <w:p w14:paraId="0887D5C0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Mag. Rainer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Haudum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, bislang Pastoral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softHyphen/>
        <w:t xml:space="preserve">assistent, wird mit 1.9.2023 als Pfarrassistent beauftragt, in Nachfolge von 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Mag. Johannes Mairinger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, der als designierter Pastoralvorstand in die neue Pfarre im derzeitigen Dekanat Frankenmarkt wechselt.</w:t>
      </w:r>
    </w:p>
    <w:p w14:paraId="5E1FE623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Wallern</w:t>
      </w:r>
      <w:proofErr w:type="spellEnd"/>
    </w:p>
    <w:p w14:paraId="08CCC02F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Mag. Franz Steinkogler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Pfarradministrator in Bad Schallerbach, Pfarrprovisor von Krenglbach und Pfarrmoderator von Pichl bei Wels, wird mit 1.9.2023 zusätzlich zum Pfarradministrator von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Wallern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bestellt, in Nachfolge von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KonsR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Gerhard Schwarz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CanReg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der als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Pfarrer in </w:t>
      </w: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Wallern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entpflichtet und pensioniert wird.</w:t>
      </w:r>
    </w:p>
    <w:p w14:paraId="31F57B08" w14:textId="31809DA5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Dip</w:t>
      </w:r>
      <w:r w:rsidR="00C4598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l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.-PAss</w:t>
      </w:r>
      <w:r w:rsidR="00C4598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.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vertAlign w:val="superscript"/>
          <w:lang w:val="de-AT"/>
        </w:rPr>
        <w:t>in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 Elisabeth Lamplmayr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, Pfarr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softHyphen/>
        <w:t>assistentin in Pichl</w:t>
      </w:r>
      <w:r w:rsidR="00C4598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bei Wels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, übernimmt zusätzlich pastorale Aufgaben in der Pfarre.</w:t>
      </w:r>
    </w:p>
    <w:p w14:paraId="317D9EF9" w14:textId="56C4A403" w:rsidR="00DB21C2" w:rsidRPr="00421A50" w:rsidRDefault="00C45980" w:rsidP="00DB21C2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r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 xml:space="preserve">Gunskirchen, </w:t>
      </w:r>
      <w:r w:rsidR="00DB21C2"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Wels-Heilige Familie</w:t>
      </w:r>
    </w:p>
    <w:p w14:paraId="3B4891B8" w14:textId="14667DE0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Mag. Niko Tomic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, Pfarradministrator in Wels-Stadtpfarre, wird zusätzlich mit 1.9.2023 zum Pfarrprovisor von Wels-Hl. Familie bestellt, in Nachfolge von </w:t>
      </w:r>
      <w:r w:rsidRPr="00C4598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Dr. Slawomir Dadas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, der Pfarrprovisor von Gunskirchen bleibt und als Bischofs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softHyphen/>
        <w:t xml:space="preserve">vikar und Regens </w:t>
      </w:r>
      <w:r w:rsidR="00C45980">
        <w:rPr>
          <w:rFonts w:ascii="Arial" w:eastAsia="Times New Roman" w:hAnsi="Arial" w:cs="Arial"/>
          <w:sz w:val="22"/>
          <w:szCs w:val="22"/>
          <w:lang w:val="de-AT" w:bidi="ar-SA"/>
        </w:rPr>
        <w:t>d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iözesane Aufgaben übernimmt.</w:t>
      </w:r>
    </w:p>
    <w:p w14:paraId="6A0B22D2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</w:pP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P. Antonio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Enerio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 SVD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wird zum Kooperator von Wels-Heilige Familie und Gunskirchen bestellt.</w:t>
      </w:r>
    </w:p>
    <w:p w14:paraId="4843D078" w14:textId="2B5D16CC" w:rsidR="00DB21C2" w:rsidRDefault="00DB21C2" w:rsidP="00DB21C2">
      <w:pPr>
        <w:pStyle w:val="Standard-cd"/>
        <w:spacing w:before="0" w:after="12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MMag.</w:t>
      </w:r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vertAlign w:val="superscript"/>
          <w:lang w:val="de-AT"/>
        </w:rPr>
        <w:t>a</w:t>
      </w:r>
      <w:proofErr w:type="spellEnd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 xml:space="preserve"> Iris </w:t>
      </w:r>
      <w:proofErr w:type="spellStart"/>
      <w:r w:rsidRPr="00421A50">
        <w:rPr>
          <w:rFonts w:ascii="Arial" w:eastAsia="Arial" w:hAnsi="Arial" w:cs="Arial"/>
          <w:b/>
          <w:bCs/>
          <w:color w:val="000000" w:themeColor="text1"/>
          <w:sz w:val="22"/>
          <w:szCs w:val="22"/>
          <w:lang w:val="de-AT"/>
        </w:rPr>
        <w:t>Gumpenberger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 wird als Pastoral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softHyphen/>
        <w:t xml:space="preserve">assistentin in der </w:t>
      </w:r>
      <w:r w:rsidR="00C4598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 xml:space="preserve">Pfarre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lang w:val="de-AT"/>
        </w:rPr>
        <w:t>Wels-Heilige Familie beauftragt.</w:t>
      </w:r>
    </w:p>
    <w:p w14:paraId="76E73FF0" w14:textId="77777777" w:rsidR="00884E61" w:rsidRPr="00421A50" w:rsidRDefault="00884E61" w:rsidP="00884E61">
      <w:pPr>
        <w:pStyle w:val="Standard-cd"/>
        <w:spacing w:before="0" w:line="264" w:lineRule="auto"/>
        <w:rPr>
          <w:rFonts w:ascii="Arial" w:eastAsia="Arial" w:hAnsi="Arial" w:cs="Arial"/>
          <w:color w:val="000000" w:themeColor="text1"/>
          <w:sz w:val="22"/>
          <w:szCs w:val="22"/>
          <w:lang w:val="de-AT"/>
        </w:rPr>
      </w:pPr>
    </w:p>
    <w:p w14:paraId="6CA160EF" w14:textId="77777777" w:rsidR="00DB21C2" w:rsidRPr="00421A50" w:rsidRDefault="00DB21C2" w:rsidP="00884E61">
      <w:pPr>
        <w:pStyle w:val="Standard-cd"/>
        <w:spacing w:before="0" w:after="120" w:line="264" w:lineRule="auto"/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Dekanat Windischgarsten</w:t>
      </w:r>
    </w:p>
    <w:p w14:paraId="0610ACC2" w14:textId="77777777" w:rsidR="00DB21C2" w:rsidRPr="00421A50" w:rsidRDefault="00DB21C2" w:rsidP="00DB21C2">
      <w:pPr>
        <w:pStyle w:val="Standard-cd"/>
        <w:spacing w:before="12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Christoph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Gössweiner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tritt mit 1.10.2023 seinen Dienst als Pastoraler Mitarbeiter in der Jugendpastoral im Dekanat an.</w:t>
      </w:r>
    </w:p>
    <w:p w14:paraId="48C052BC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Times New Roman" w:hAnsi="Arial" w:cs="Arial"/>
          <w:sz w:val="22"/>
          <w:szCs w:val="22"/>
          <w:u w:val="single"/>
          <w:lang w:val="de-AT" w:bidi="ar-SA"/>
        </w:rPr>
      </w:pPr>
      <w:r w:rsidRPr="00421A50">
        <w:rPr>
          <w:rFonts w:ascii="Arial" w:eastAsia="Times New Roman" w:hAnsi="Arial" w:cs="Arial"/>
          <w:sz w:val="22"/>
          <w:szCs w:val="22"/>
          <w:u w:val="single"/>
          <w:lang w:val="de-AT" w:bidi="ar-SA"/>
        </w:rPr>
        <w:t xml:space="preserve">Kirchdorf </w:t>
      </w:r>
      <w:proofErr w:type="gramStart"/>
      <w:r w:rsidRPr="00421A50">
        <w:rPr>
          <w:rFonts w:ascii="Arial" w:eastAsia="Times New Roman" w:hAnsi="Arial" w:cs="Arial"/>
          <w:sz w:val="22"/>
          <w:szCs w:val="22"/>
          <w:u w:val="single"/>
          <w:lang w:val="de-AT" w:bidi="ar-SA"/>
        </w:rPr>
        <w:t>an der Krems</w:t>
      </w:r>
      <w:proofErr w:type="gramEnd"/>
      <w:r w:rsidRPr="00421A50">
        <w:rPr>
          <w:rFonts w:ascii="Arial" w:eastAsia="Times New Roman" w:hAnsi="Arial" w:cs="Arial"/>
          <w:sz w:val="22"/>
          <w:szCs w:val="22"/>
          <w:u w:val="single"/>
          <w:lang w:val="de-AT" w:bidi="ar-SA"/>
        </w:rPr>
        <w:t>, Micheldorf</w:t>
      </w:r>
    </w:p>
    <w:p w14:paraId="1532E259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Dipl.-PAss.</w:t>
      </w:r>
      <w:r w:rsidRPr="00421A50">
        <w:rPr>
          <w:rFonts w:ascii="Arial" w:eastAsia="Times New Roman" w:hAnsi="Arial" w:cs="Arial"/>
          <w:b/>
          <w:bCs/>
          <w:sz w:val="22"/>
          <w:szCs w:val="22"/>
          <w:vertAlign w:val="superscript"/>
          <w:lang w:val="de-AT" w:bidi="ar-SA"/>
        </w:rPr>
        <w:t>in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Bernadette Hackl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beendet mit 31.8.2023 ihren Dienst als Pastoral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softHyphen/>
        <w:t>assistentin.</w:t>
      </w:r>
    </w:p>
    <w:p w14:paraId="5C2220F6" w14:textId="37671E77" w:rsidR="00DB21C2" w:rsidRPr="006F2473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iCs/>
          <w:spacing w:val="62"/>
          <w:sz w:val="22"/>
          <w:szCs w:val="22"/>
          <w:lang w:val="de-AT" w:bidi="ar-SA"/>
        </w:rPr>
      </w:pPr>
    </w:p>
    <w:p w14:paraId="0A0892D3" w14:textId="3463736B" w:rsidR="006F2473" w:rsidRDefault="006F2473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iCs/>
          <w:spacing w:val="62"/>
          <w:sz w:val="22"/>
          <w:szCs w:val="22"/>
          <w:lang w:val="de-AT" w:bidi="ar-SA"/>
        </w:rPr>
      </w:pPr>
    </w:p>
    <w:p w14:paraId="664FA3B7" w14:textId="77777777" w:rsidR="008852D7" w:rsidRPr="006F2473" w:rsidRDefault="008852D7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iCs/>
          <w:spacing w:val="62"/>
          <w:sz w:val="22"/>
          <w:szCs w:val="22"/>
          <w:lang w:val="de-AT" w:bidi="ar-SA"/>
        </w:rPr>
      </w:pPr>
    </w:p>
    <w:p w14:paraId="245752CA" w14:textId="77777777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i/>
          <w:iCs/>
          <w:sz w:val="22"/>
          <w:szCs w:val="22"/>
          <w:u w:val="single"/>
        </w:rPr>
      </w:pPr>
      <w:r w:rsidRPr="00421A50">
        <w:rPr>
          <w:rFonts w:ascii="Arial" w:eastAsia="Times New Roman" w:hAnsi="Arial" w:cs="Arial"/>
          <w:i/>
          <w:spacing w:val="62"/>
          <w:sz w:val="22"/>
          <w:szCs w:val="22"/>
          <w:lang w:val="de-AT" w:bidi="ar-SA"/>
        </w:rPr>
        <w:t>Veränderungen bei den Orden</w:t>
      </w:r>
    </w:p>
    <w:p w14:paraId="450FC58E" w14:textId="2D406022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Jesuitenkonvent Linz -</w:t>
      </w:r>
      <w:r w:rsidR="00C4598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 xml:space="preserve"> </w:t>
      </w:r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Veränderung bzw. Rückzug aus Linz mit 31.7.2023</w:t>
      </w:r>
    </w:p>
    <w:p w14:paraId="091ABEF1" w14:textId="630913BB" w:rsidR="00DB21C2" w:rsidRPr="00421A50" w:rsidRDefault="00DB21C2" w:rsidP="00DB21C2">
      <w:pPr>
        <w:spacing w:after="120" w:line="264" w:lineRule="auto"/>
        <w:rPr>
          <w:rFonts w:cs="Arial"/>
          <w:szCs w:val="22"/>
        </w:rPr>
      </w:pPr>
      <w:r w:rsidRPr="00421A50">
        <w:rPr>
          <w:rFonts w:cs="Arial"/>
          <w:b/>
          <w:bCs/>
          <w:szCs w:val="22"/>
        </w:rPr>
        <w:t>P. Gundolf Kraemer SJ</w:t>
      </w:r>
      <w:r w:rsidRPr="00C45980">
        <w:rPr>
          <w:rFonts w:cs="Arial"/>
          <w:szCs w:val="22"/>
        </w:rPr>
        <w:t>,</w:t>
      </w:r>
      <w:r w:rsidRPr="00421A50">
        <w:rPr>
          <w:rFonts w:cs="Arial"/>
          <w:szCs w:val="22"/>
        </w:rPr>
        <w:t xml:space="preserve"> Kirchenrektor und Superior der Kommunität Linz, wird seinen Dienst in der Diözese Linz beenden und kehrt nach Frankfurt zurück. </w:t>
      </w:r>
      <w:r w:rsidRPr="00421A50">
        <w:rPr>
          <w:rFonts w:cs="Arial"/>
          <w:b/>
          <w:bCs/>
          <w:szCs w:val="22"/>
        </w:rPr>
        <w:t xml:space="preserve">P. Werner Hebeisen SJ </w:t>
      </w:r>
      <w:r w:rsidRPr="00421A50">
        <w:rPr>
          <w:rFonts w:cs="Arial"/>
          <w:szCs w:val="22"/>
        </w:rPr>
        <w:t xml:space="preserve">wird </w:t>
      </w:r>
      <w:r w:rsidR="00C45980">
        <w:rPr>
          <w:rFonts w:cs="Arial"/>
          <w:szCs w:val="22"/>
        </w:rPr>
        <w:t>die</w:t>
      </w:r>
      <w:r w:rsidRPr="00421A50">
        <w:rPr>
          <w:rFonts w:cs="Arial"/>
          <w:szCs w:val="22"/>
        </w:rPr>
        <w:t xml:space="preserve"> Seelsorge im Ordensklinikum Linz Elisa</w:t>
      </w:r>
      <w:r w:rsidRPr="00421A50">
        <w:rPr>
          <w:rFonts w:cs="Arial"/>
          <w:szCs w:val="22"/>
        </w:rPr>
        <w:softHyphen/>
        <w:t xml:space="preserve">bethinen beenden und übersiedelt nach Wien. </w:t>
      </w:r>
    </w:p>
    <w:p w14:paraId="621BDBAC" w14:textId="77777777" w:rsidR="00DB21C2" w:rsidRPr="00421A50" w:rsidRDefault="00DB21C2" w:rsidP="00DB21C2">
      <w:pPr>
        <w:pStyle w:val="Standard-cd"/>
        <w:spacing w:before="120" w:line="264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</w:pPr>
      <w:proofErr w:type="spellStart"/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>Karmelitenkonvent</w:t>
      </w:r>
      <w:proofErr w:type="spellEnd"/>
      <w:r w:rsidRPr="00421A50">
        <w:rPr>
          <w:rFonts w:ascii="Arial" w:eastAsia="Arial" w:hAnsi="Arial" w:cs="Arial"/>
          <w:color w:val="000000" w:themeColor="text1"/>
          <w:sz w:val="22"/>
          <w:szCs w:val="22"/>
          <w:u w:val="single"/>
          <w:lang w:val="de-AT"/>
        </w:rPr>
        <w:t xml:space="preserve"> Linz</w:t>
      </w:r>
    </w:p>
    <w:p w14:paraId="739EB098" w14:textId="77777777" w:rsidR="008852D7" w:rsidRDefault="00DB21C2" w:rsidP="008852D7">
      <w:pPr>
        <w:pStyle w:val="Standard-cd"/>
        <w:spacing w:before="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P</w:t>
      </w:r>
      <w:r w:rsidR="00C4598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.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Benno M. Skala OCD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wurde mit 1.6.2023 zum Prior des </w:t>
      </w:r>
      <w:proofErr w:type="spellStart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>Karmeliten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softHyphen/>
        <w:t>konvents</w:t>
      </w:r>
      <w:proofErr w:type="spellEnd"/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Linz bestellt, in Nachfolge von </w:t>
      </w: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P. Paul Saji Bavakkat OCD</w:t>
      </w:r>
      <w:r w:rsidRPr="00C45980">
        <w:rPr>
          <w:rFonts w:ascii="Arial" w:eastAsia="Times New Roman" w:hAnsi="Arial" w:cs="Arial"/>
          <w:sz w:val="22"/>
          <w:szCs w:val="22"/>
          <w:lang w:val="de-AT" w:bidi="ar-SA"/>
        </w:rPr>
        <w:t xml:space="preserve">, 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der als Provinzial in den Wiener Konvent wechselt. </w:t>
      </w:r>
    </w:p>
    <w:p w14:paraId="61C73132" w14:textId="67424003" w:rsidR="00DB21C2" w:rsidRPr="00421A50" w:rsidRDefault="00DB21C2" w:rsidP="00DB21C2">
      <w:pPr>
        <w:pStyle w:val="Standard-cd"/>
        <w:spacing w:before="0" w:after="120" w:line="264" w:lineRule="auto"/>
        <w:rPr>
          <w:rFonts w:ascii="Arial" w:eastAsia="Times New Roman" w:hAnsi="Arial" w:cs="Arial"/>
          <w:sz w:val="22"/>
          <w:szCs w:val="22"/>
          <w:lang w:val="de-AT" w:bidi="ar-SA"/>
        </w:rPr>
      </w:pPr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P. Alexander </w:t>
      </w:r>
      <w:proofErr w:type="spellStart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>Schellerer</w:t>
      </w:r>
      <w:proofErr w:type="spellEnd"/>
      <w:r w:rsidRPr="00421A50">
        <w:rPr>
          <w:rFonts w:ascii="Arial" w:eastAsia="Times New Roman" w:hAnsi="Arial" w:cs="Arial"/>
          <w:b/>
          <w:bCs/>
          <w:sz w:val="22"/>
          <w:szCs w:val="22"/>
          <w:lang w:val="de-AT" w:bidi="ar-SA"/>
        </w:rPr>
        <w:t xml:space="preserve"> OCD</w:t>
      </w:r>
      <w:r w:rsidRPr="00421A50">
        <w:rPr>
          <w:rFonts w:ascii="Arial" w:eastAsia="Times New Roman" w:hAnsi="Arial" w:cs="Arial"/>
          <w:sz w:val="22"/>
          <w:szCs w:val="22"/>
          <w:lang w:val="de-AT" w:bidi="ar-SA"/>
        </w:rPr>
        <w:t xml:space="preserve"> wird neuer Seelsorger im Konvent Linz.</w:t>
      </w:r>
    </w:p>
    <w:p w14:paraId="31B73198" w14:textId="77777777" w:rsidR="00DB21C2" w:rsidRPr="00421A50" w:rsidRDefault="00DB21C2" w:rsidP="00DB21C2">
      <w:pPr>
        <w:rPr>
          <w:rFonts w:cs="Arial"/>
          <w:szCs w:val="22"/>
        </w:rPr>
      </w:pPr>
    </w:p>
    <w:p w14:paraId="2B4D242E" w14:textId="7D1DD5C9" w:rsidR="00CF61B0" w:rsidRPr="00816BD9" w:rsidRDefault="00CF61B0" w:rsidP="00DB21C2">
      <w:pPr>
        <w:rPr>
          <w:rFonts w:cs="Arial"/>
          <w:szCs w:val="22"/>
          <w:u w:val="single"/>
        </w:rPr>
      </w:pPr>
    </w:p>
    <w:sectPr w:rsidR="00CF61B0" w:rsidRPr="00816BD9" w:rsidSect="006076F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2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31E6F" w14:textId="77777777" w:rsidR="006352BA" w:rsidRDefault="006352BA">
      <w:r>
        <w:separator/>
      </w:r>
    </w:p>
  </w:endnote>
  <w:endnote w:type="continuationSeparator" w:id="0">
    <w:p w14:paraId="29ADBB12" w14:textId="77777777" w:rsidR="006352BA" w:rsidRDefault="00635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2EFEF" w14:textId="77777777" w:rsidR="00CB767C" w:rsidRDefault="00CB767C"/>
  <w:p w14:paraId="37AB6D2E" w14:textId="77777777" w:rsidR="001C341B" w:rsidRDefault="001C341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1076CCC8" w14:textId="77777777">
      <w:tc>
        <w:tcPr>
          <w:tcW w:w="2197" w:type="dxa"/>
        </w:tcPr>
        <w:p w14:paraId="468850E2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693B967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C3C9350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5AEC374E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312A3F9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6D294BDD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64505744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7930C0D0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E61E818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4A197A">
            <w:rPr>
              <w:sz w:val="16"/>
            </w:rPr>
            <w:t>presse@dioezese-linz.at</w:t>
          </w:r>
        </w:p>
        <w:p w14:paraId="6D11B65C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4A197A" w:rsidRPr="004A197A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5B8DD8DD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6BC5706C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89ADDB6" w14:textId="77777777" w:rsidR="00CB767C" w:rsidRDefault="00CB767C"/>
  <w:p w14:paraId="28386CC8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BC88D" w14:textId="5343E9F0" w:rsidR="00CB767C" w:rsidRDefault="00CB767C"/>
  <w:p w14:paraId="6F72811D" w14:textId="77777777" w:rsidR="008852D7" w:rsidRDefault="008852D7"/>
  <w:p w14:paraId="2B19A1A4" w14:textId="77777777" w:rsidR="008E11B1" w:rsidRDefault="008E11B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10FA64C5" w14:textId="77777777" w:rsidTr="00714F83">
      <w:tc>
        <w:tcPr>
          <w:tcW w:w="2124" w:type="dxa"/>
        </w:tcPr>
        <w:p w14:paraId="115AD0F2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640E8883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C97F710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CEDE2C1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1D20B399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A96B1E1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232A82E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7C6AC353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26D44675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389FC15C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63C9AB81" w14:textId="77777777" w:rsidR="00CB767C" w:rsidRDefault="00CB767C">
          <w:pPr>
            <w:pStyle w:val="Fuzeile"/>
            <w:rPr>
              <w:sz w:val="16"/>
            </w:rPr>
          </w:pPr>
        </w:p>
        <w:p w14:paraId="4AC55FD6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70F88CBD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1BCBF" w14:textId="77777777" w:rsidR="006352BA" w:rsidRDefault="006352BA">
      <w:r>
        <w:separator/>
      </w:r>
    </w:p>
  </w:footnote>
  <w:footnote w:type="continuationSeparator" w:id="0">
    <w:p w14:paraId="06CD9867" w14:textId="77777777" w:rsidR="006352BA" w:rsidRDefault="00635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60606492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14:paraId="76EE9320" w14:textId="4486ED62" w:rsidR="000D4CD0" w:rsidRPr="000D4CD0" w:rsidRDefault="000D4CD0">
        <w:pPr>
          <w:pStyle w:val="Kopfzeile"/>
          <w:jc w:val="right"/>
          <w:rPr>
            <w:sz w:val="16"/>
            <w:szCs w:val="16"/>
          </w:rPr>
        </w:pPr>
        <w:r w:rsidRPr="000D4CD0">
          <w:rPr>
            <w:sz w:val="16"/>
            <w:szCs w:val="16"/>
          </w:rPr>
          <w:fldChar w:fldCharType="begin"/>
        </w:r>
        <w:r w:rsidRPr="000D4CD0">
          <w:rPr>
            <w:sz w:val="16"/>
            <w:szCs w:val="16"/>
          </w:rPr>
          <w:instrText>PAGE   \* MERGEFORMAT</w:instrText>
        </w:r>
        <w:r w:rsidRPr="000D4CD0">
          <w:rPr>
            <w:sz w:val="16"/>
            <w:szCs w:val="16"/>
          </w:rPr>
          <w:fldChar w:fldCharType="separate"/>
        </w:r>
        <w:r w:rsidRPr="000D4CD0">
          <w:rPr>
            <w:sz w:val="16"/>
            <w:szCs w:val="16"/>
          </w:rPr>
          <w:t>2</w:t>
        </w:r>
        <w:r w:rsidRPr="000D4CD0">
          <w:rPr>
            <w:sz w:val="16"/>
            <w:szCs w:val="16"/>
          </w:rPr>
          <w:fldChar w:fldCharType="end"/>
        </w:r>
      </w:p>
    </w:sdtContent>
  </w:sdt>
  <w:p w14:paraId="337A2886" w14:textId="77777777" w:rsidR="000D4CD0" w:rsidRDefault="000D4CD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DEEAA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01E13BE" wp14:editId="4CE857FC">
          <wp:extent cx="1800225" cy="733425"/>
          <wp:effectExtent l="0" t="0" r="9525" b="9525"/>
          <wp:docPr id="8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69AABA" w14:textId="77777777" w:rsidR="00CB767C" w:rsidRDefault="00CB767C">
    <w:pPr>
      <w:pStyle w:val="Kopfzeile"/>
      <w:jc w:val="right"/>
      <w:rPr>
        <w:sz w:val="24"/>
      </w:rPr>
    </w:pPr>
  </w:p>
  <w:p w14:paraId="0BC7798A" w14:textId="77777777" w:rsidR="00CB767C" w:rsidRDefault="00CB767C">
    <w:pPr>
      <w:pStyle w:val="Kopfzeile"/>
      <w:jc w:val="right"/>
      <w:rPr>
        <w:sz w:val="24"/>
      </w:rPr>
    </w:pPr>
  </w:p>
  <w:p w14:paraId="7E8E600C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3707A00D" w14:textId="77777777" w:rsidR="00CB767C" w:rsidRDefault="00CB767C">
    <w:pPr>
      <w:pStyle w:val="Kopfzeile"/>
      <w:spacing w:before="60"/>
      <w:jc w:val="right"/>
      <w:rPr>
        <w:sz w:val="20"/>
      </w:rPr>
    </w:pPr>
  </w:p>
  <w:p w14:paraId="3A93D795" w14:textId="77777777"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264C"/>
    <w:multiLevelType w:val="hybridMultilevel"/>
    <w:tmpl w:val="FA54EC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A0D02"/>
    <w:multiLevelType w:val="hybridMultilevel"/>
    <w:tmpl w:val="FDF2C3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363E8"/>
    <w:multiLevelType w:val="hybridMultilevel"/>
    <w:tmpl w:val="0DACDA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66195"/>
    <w:multiLevelType w:val="hybridMultilevel"/>
    <w:tmpl w:val="C4F6C7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A0450"/>
    <w:multiLevelType w:val="hybridMultilevel"/>
    <w:tmpl w:val="6FE4E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B4CAF"/>
    <w:multiLevelType w:val="hybridMultilevel"/>
    <w:tmpl w:val="1ED8CC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81ADE"/>
    <w:multiLevelType w:val="hybridMultilevel"/>
    <w:tmpl w:val="D65C35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E5FC7"/>
    <w:multiLevelType w:val="hybridMultilevel"/>
    <w:tmpl w:val="5548451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E7F00"/>
    <w:multiLevelType w:val="hybridMultilevel"/>
    <w:tmpl w:val="0464B0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615AB"/>
    <w:multiLevelType w:val="hybridMultilevel"/>
    <w:tmpl w:val="0D2CC9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E82BF5"/>
    <w:multiLevelType w:val="hybridMultilevel"/>
    <w:tmpl w:val="0D2A6E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250A4"/>
    <w:multiLevelType w:val="multilevel"/>
    <w:tmpl w:val="D2B86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8E78E6"/>
    <w:multiLevelType w:val="hybridMultilevel"/>
    <w:tmpl w:val="D8D033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30200"/>
    <w:multiLevelType w:val="hybridMultilevel"/>
    <w:tmpl w:val="6206E9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C53624"/>
    <w:multiLevelType w:val="hybridMultilevel"/>
    <w:tmpl w:val="797036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4D26F7"/>
    <w:multiLevelType w:val="hybridMultilevel"/>
    <w:tmpl w:val="129C6C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FF1237"/>
    <w:multiLevelType w:val="hybridMultilevel"/>
    <w:tmpl w:val="0A303D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8D5A0A"/>
    <w:multiLevelType w:val="hybridMultilevel"/>
    <w:tmpl w:val="0FD0F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7F1B1A"/>
    <w:multiLevelType w:val="hybridMultilevel"/>
    <w:tmpl w:val="5276F2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646D4"/>
    <w:multiLevelType w:val="hybridMultilevel"/>
    <w:tmpl w:val="062629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C7442"/>
    <w:multiLevelType w:val="hybridMultilevel"/>
    <w:tmpl w:val="BD340D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E06708"/>
    <w:multiLevelType w:val="hybridMultilevel"/>
    <w:tmpl w:val="C94051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66657">
    <w:abstractNumId w:val="11"/>
  </w:num>
  <w:num w:numId="2" w16cid:durableId="2017272195">
    <w:abstractNumId w:val="7"/>
  </w:num>
  <w:num w:numId="3" w16cid:durableId="1373072376">
    <w:abstractNumId w:val="1"/>
  </w:num>
  <w:num w:numId="4" w16cid:durableId="1228228234">
    <w:abstractNumId w:val="6"/>
  </w:num>
  <w:num w:numId="5" w16cid:durableId="1678464945">
    <w:abstractNumId w:val="19"/>
  </w:num>
  <w:num w:numId="6" w16cid:durableId="1237007686">
    <w:abstractNumId w:val="10"/>
  </w:num>
  <w:num w:numId="7" w16cid:durableId="1491826918">
    <w:abstractNumId w:val="4"/>
  </w:num>
  <w:num w:numId="8" w16cid:durableId="1588535795">
    <w:abstractNumId w:val="21"/>
  </w:num>
  <w:num w:numId="9" w16cid:durableId="76565174">
    <w:abstractNumId w:val="18"/>
  </w:num>
  <w:num w:numId="10" w16cid:durableId="1571959024">
    <w:abstractNumId w:val="0"/>
  </w:num>
  <w:num w:numId="11" w16cid:durableId="170145911">
    <w:abstractNumId w:val="20"/>
  </w:num>
  <w:num w:numId="12" w16cid:durableId="2134786097">
    <w:abstractNumId w:val="13"/>
  </w:num>
  <w:num w:numId="13" w16cid:durableId="1076172587">
    <w:abstractNumId w:val="15"/>
  </w:num>
  <w:num w:numId="14" w16cid:durableId="758058736">
    <w:abstractNumId w:val="8"/>
  </w:num>
  <w:num w:numId="15" w16cid:durableId="1238516239">
    <w:abstractNumId w:val="17"/>
  </w:num>
  <w:num w:numId="16" w16cid:durableId="701366320">
    <w:abstractNumId w:val="12"/>
  </w:num>
  <w:num w:numId="17" w16cid:durableId="257715147">
    <w:abstractNumId w:val="16"/>
  </w:num>
  <w:num w:numId="18" w16cid:durableId="1153909503">
    <w:abstractNumId w:val="14"/>
  </w:num>
  <w:num w:numId="19" w16cid:durableId="1056052665">
    <w:abstractNumId w:val="5"/>
  </w:num>
  <w:num w:numId="20" w16cid:durableId="801702060">
    <w:abstractNumId w:val="2"/>
  </w:num>
  <w:num w:numId="21" w16cid:durableId="1987313782">
    <w:abstractNumId w:val="3"/>
  </w:num>
  <w:num w:numId="22" w16cid:durableId="13537282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2BA"/>
    <w:rsid w:val="0000506F"/>
    <w:rsid w:val="00007E5C"/>
    <w:rsid w:val="00010D38"/>
    <w:rsid w:val="000249FD"/>
    <w:rsid w:val="00027066"/>
    <w:rsid w:val="00027FD6"/>
    <w:rsid w:val="000324CA"/>
    <w:rsid w:val="00034939"/>
    <w:rsid w:val="00042475"/>
    <w:rsid w:val="00046B16"/>
    <w:rsid w:val="00046DA8"/>
    <w:rsid w:val="00047678"/>
    <w:rsid w:val="000519D3"/>
    <w:rsid w:val="0005577C"/>
    <w:rsid w:val="0005696B"/>
    <w:rsid w:val="000603BD"/>
    <w:rsid w:val="00061257"/>
    <w:rsid w:val="00066AA1"/>
    <w:rsid w:val="00070B71"/>
    <w:rsid w:val="00070BBD"/>
    <w:rsid w:val="0007233D"/>
    <w:rsid w:val="00073541"/>
    <w:rsid w:val="00073C67"/>
    <w:rsid w:val="000776EC"/>
    <w:rsid w:val="00085ECF"/>
    <w:rsid w:val="00085F28"/>
    <w:rsid w:val="00086690"/>
    <w:rsid w:val="000872E9"/>
    <w:rsid w:val="000914EC"/>
    <w:rsid w:val="000A4F02"/>
    <w:rsid w:val="000A72AB"/>
    <w:rsid w:val="000B3CAF"/>
    <w:rsid w:val="000C1541"/>
    <w:rsid w:val="000C3D4B"/>
    <w:rsid w:val="000C4921"/>
    <w:rsid w:val="000C5D48"/>
    <w:rsid w:val="000D096C"/>
    <w:rsid w:val="000D4CD0"/>
    <w:rsid w:val="000E4561"/>
    <w:rsid w:val="001148A7"/>
    <w:rsid w:val="00126F71"/>
    <w:rsid w:val="00137A98"/>
    <w:rsid w:val="00141001"/>
    <w:rsid w:val="0014116B"/>
    <w:rsid w:val="001464A8"/>
    <w:rsid w:val="00155DED"/>
    <w:rsid w:val="00156BDA"/>
    <w:rsid w:val="0016036A"/>
    <w:rsid w:val="001719C4"/>
    <w:rsid w:val="001751C6"/>
    <w:rsid w:val="00183A62"/>
    <w:rsid w:val="0018480F"/>
    <w:rsid w:val="0018739C"/>
    <w:rsid w:val="00191577"/>
    <w:rsid w:val="00192EC1"/>
    <w:rsid w:val="0019512B"/>
    <w:rsid w:val="001A7C88"/>
    <w:rsid w:val="001C341B"/>
    <w:rsid w:val="001C367D"/>
    <w:rsid w:val="001C50A3"/>
    <w:rsid w:val="001C5DDA"/>
    <w:rsid w:val="001D2E6E"/>
    <w:rsid w:val="001E456E"/>
    <w:rsid w:val="001E56A6"/>
    <w:rsid w:val="001F099E"/>
    <w:rsid w:val="001F5D13"/>
    <w:rsid w:val="001F6C0F"/>
    <w:rsid w:val="001F79F9"/>
    <w:rsid w:val="00210614"/>
    <w:rsid w:val="00213FFB"/>
    <w:rsid w:val="00225119"/>
    <w:rsid w:val="00236B39"/>
    <w:rsid w:val="002402FC"/>
    <w:rsid w:val="00240B5A"/>
    <w:rsid w:val="002472C6"/>
    <w:rsid w:val="00253D93"/>
    <w:rsid w:val="00257D55"/>
    <w:rsid w:val="002601B9"/>
    <w:rsid w:val="002603B0"/>
    <w:rsid w:val="00260C6D"/>
    <w:rsid w:val="00262E48"/>
    <w:rsid w:val="00263203"/>
    <w:rsid w:val="00266CB5"/>
    <w:rsid w:val="00272046"/>
    <w:rsid w:val="002739A3"/>
    <w:rsid w:val="002906A8"/>
    <w:rsid w:val="002957C1"/>
    <w:rsid w:val="002A708B"/>
    <w:rsid w:val="002B0D56"/>
    <w:rsid w:val="002B2D0F"/>
    <w:rsid w:val="002B329C"/>
    <w:rsid w:val="002B3820"/>
    <w:rsid w:val="002B66E4"/>
    <w:rsid w:val="002D226E"/>
    <w:rsid w:val="002E0C9B"/>
    <w:rsid w:val="002E3921"/>
    <w:rsid w:val="002E5529"/>
    <w:rsid w:val="002F3701"/>
    <w:rsid w:val="003009B8"/>
    <w:rsid w:val="00301E7C"/>
    <w:rsid w:val="003075BB"/>
    <w:rsid w:val="00310163"/>
    <w:rsid w:val="003144B2"/>
    <w:rsid w:val="003144E2"/>
    <w:rsid w:val="003215BF"/>
    <w:rsid w:val="00321782"/>
    <w:rsid w:val="00324864"/>
    <w:rsid w:val="00327DF0"/>
    <w:rsid w:val="00331B3D"/>
    <w:rsid w:val="00335DEB"/>
    <w:rsid w:val="00352064"/>
    <w:rsid w:val="003553F2"/>
    <w:rsid w:val="00356991"/>
    <w:rsid w:val="00357C63"/>
    <w:rsid w:val="0036083E"/>
    <w:rsid w:val="00366248"/>
    <w:rsid w:val="00370D0C"/>
    <w:rsid w:val="003726D8"/>
    <w:rsid w:val="00377299"/>
    <w:rsid w:val="00381C14"/>
    <w:rsid w:val="003839D1"/>
    <w:rsid w:val="00385214"/>
    <w:rsid w:val="00387768"/>
    <w:rsid w:val="00390678"/>
    <w:rsid w:val="00390859"/>
    <w:rsid w:val="003A14A1"/>
    <w:rsid w:val="003A6367"/>
    <w:rsid w:val="003A79A3"/>
    <w:rsid w:val="003B3162"/>
    <w:rsid w:val="003D3564"/>
    <w:rsid w:val="003D61BB"/>
    <w:rsid w:val="003D6EE1"/>
    <w:rsid w:val="003F0D71"/>
    <w:rsid w:val="003F259D"/>
    <w:rsid w:val="004055D0"/>
    <w:rsid w:val="004102A0"/>
    <w:rsid w:val="00411B94"/>
    <w:rsid w:val="004128A7"/>
    <w:rsid w:val="0041399B"/>
    <w:rsid w:val="00414534"/>
    <w:rsid w:val="00420377"/>
    <w:rsid w:val="0042108E"/>
    <w:rsid w:val="00421C0A"/>
    <w:rsid w:val="00422BB1"/>
    <w:rsid w:val="0042321A"/>
    <w:rsid w:val="00424A3A"/>
    <w:rsid w:val="00427AEF"/>
    <w:rsid w:val="00430D75"/>
    <w:rsid w:val="004378A5"/>
    <w:rsid w:val="0043796C"/>
    <w:rsid w:val="00446898"/>
    <w:rsid w:val="00450648"/>
    <w:rsid w:val="004542E9"/>
    <w:rsid w:val="00461AF8"/>
    <w:rsid w:val="0046774D"/>
    <w:rsid w:val="0047027D"/>
    <w:rsid w:val="00470BBF"/>
    <w:rsid w:val="00472DEE"/>
    <w:rsid w:val="00472FF2"/>
    <w:rsid w:val="0049498B"/>
    <w:rsid w:val="00496745"/>
    <w:rsid w:val="004A197A"/>
    <w:rsid w:val="004B6B41"/>
    <w:rsid w:val="004C0C24"/>
    <w:rsid w:val="004C1B10"/>
    <w:rsid w:val="004C56B2"/>
    <w:rsid w:val="004D4EC2"/>
    <w:rsid w:val="004D7F70"/>
    <w:rsid w:val="004E1DCD"/>
    <w:rsid w:val="004E2433"/>
    <w:rsid w:val="004E3945"/>
    <w:rsid w:val="004E4FCA"/>
    <w:rsid w:val="004E5A84"/>
    <w:rsid w:val="004E6F4E"/>
    <w:rsid w:val="004F00EB"/>
    <w:rsid w:val="00502A65"/>
    <w:rsid w:val="00503A1E"/>
    <w:rsid w:val="00512DEE"/>
    <w:rsid w:val="00513954"/>
    <w:rsid w:val="00516D7C"/>
    <w:rsid w:val="00521459"/>
    <w:rsid w:val="00522AB3"/>
    <w:rsid w:val="005249EF"/>
    <w:rsid w:val="0053270B"/>
    <w:rsid w:val="00537D1F"/>
    <w:rsid w:val="0054016A"/>
    <w:rsid w:val="00542BEA"/>
    <w:rsid w:val="00543E0B"/>
    <w:rsid w:val="005447F9"/>
    <w:rsid w:val="0055333E"/>
    <w:rsid w:val="005601C1"/>
    <w:rsid w:val="005663F7"/>
    <w:rsid w:val="00567B3E"/>
    <w:rsid w:val="0057069F"/>
    <w:rsid w:val="00574114"/>
    <w:rsid w:val="00590DF0"/>
    <w:rsid w:val="00593402"/>
    <w:rsid w:val="00594F60"/>
    <w:rsid w:val="00597F32"/>
    <w:rsid w:val="005A531A"/>
    <w:rsid w:val="005C59F6"/>
    <w:rsid w:val="005C6779"/>
    <w:rsid w:val="005D2060"/>
    <w:rsid w:val="005D25D3"/>
    <w:rsid w:val="005E183A"/>
    <w:rsid w:val="005E4574"/>
    <w:rsid w:val="005E7CC3"/>
    <w:rsid w:val="005F446F"/>
    <w:rsid w:val="00600B6F"/>
    <w:rsid w:val="00600F40"/>
    <w:rsid w:val="00601035"/>
    <w:rsid w:val="00603295"/>
    <w:rsid w:val="00605C79"/>
    <w:rsid w:val="006076FC"/>
    <w:rsid w:val="00613E6B"/>
    <w:rsid w:val="006169BD"/>
    <w:rsid w:val="0062154B"/>
    <w:rsid w:val="00623277"/>
    <w:rsid w:val="0062568D"/>
    <w:rsid w:val="00633D7F"/>
    <w:rsid w:val="006352BA"/>
    <w:rsid w:val="00640F4E"/>
    <w:rsid w:val="0064173F"/>
    <w:rsid w:val="0065322B"/>
    <w:rsid w:val="0065351D"/>
    <w:rsid w:val="00653999"/>
    <w:rsid w:val="0065539C"/>
    <w:rsid w:val="00661737"/>
    <w:rsid w:val="006679D3"/>
    <w:rsid w:val="00672E0B"/>
    <w:rsid w:val="0067643B"/>
    <w:rsid w:val="00681B4C"/>
    <w:rsid w:val="00682EF6"/>
    <w:rsid w:val="00690695"/>
    <w:rsid w:val="00694620"/>
    <w:rsid w:val="006A398B"/>
    <w:rsid w:val="006B48AE"/>
    <w:rsid w:val="006C5862"/>
    <w:rsid w:val="006C5AA2"/>
    <w:rsid w:val="006D59DC"/>
    <w:rsid w:val="006D5D77"/>
    <w:rsid w:val="006E026F"/>
    <w:rsid w:val="006E135D"/>
    <w:rsid w:val="006E3919"/>
    <w:rsid w:val="006F2473"/>
    <w:rsid w:val="00706B4E"/>
    <w:rsid w:val="00712417"/>
    <w:rsid w:val="00714F83"/>
    <w:rsid w:val="0071772E"/>
    <w:rsid w:val="00725D58"/>
    <w:rsid w:val="00726D48"/>
    <w:rsid w:val="00727727"/>
    <w:rsid w:val="00741149"/>
    <w:rsid w:val="00741F48"/>
    <w:rsid w:val="00743A7F"/>
    <w:rsid w:val="0075321C"/>
    <w:rsid w:val="0076219C"/>
    <w:rsid w:val="00763366"/>
    <w:rsid w:val="00764399"/>
    <w:rsid w:val="0077211B"/>
    <w:rsid w:val="007733B4"/>
    <w:rsid w:val="00773B88"/>
    <w:rsid w:val="00775056"/>
    <w:rsid w:val="0077573D"/>
    <w:rsid w:val="00780774"/>
    <w:rsid w:val="0078344A"/>
    <w:rsid w:val="00790B7F"/>
    <w:rsid w:val="007921FE"/>
    <w:rsid w:val="0079648C"/>
    <w:rsid w:val="007A34C2"/>
    <w:rsid w:val="007A56C8"/>
    <w:rsid w:val="007A6A05"/>
    <w:rsid w:val="007C59CF"/>
    <w:rsid w:val="007C79A7"/>
    <w:rsid w:val="007D12D7"/>
    <w:rsid w:val="007D3189"/>
    <w:rsid w:val="007D38DC"/>
    <w:rsid w:val="007D77D8"/>
    <w:rsid w:val="007E1390"/>
    <w:rsid w:val="007E777E"/>
    <w:rsid w:val="007F10D8"/>
    <w:rsid w:val="007F2007"/>
    <w:rsid w:val="007F2FF9"/>
    <w:rsid w:val="007F4690"/>
    <w:rsid w:val="00800C77"/>
    <w:rsid w:val="00802634"/>
    <w:rsid w:val="008060E8"/>
    <w:rsid w:val="008070A6"/>
    <w:rsid w:val="00807C90"/>
    <w:rsid w:val="0081141F"/>
    <w:rsid w:val="00813E0D"/>
    <w:rsid w:val="00816BD9"/>
    <w:rsid w:val="00820506"/>
    <w:rsid w:val="00821B25"/>
    <w:rsid w:val="0083289D"/>
    <w:rsid w:val="008355DE"/>
    <w:rsid w:val="00835A9C"/>
    <w:rsid w:val="0085188F"/>
    <w:rsid w:val="0085506B"/>
    <w:rsid w:val="00855285"/>
    <w:rsid w:val="00855395"/>
    <w:rsid w:val="008579B6"/>
    <w:rsid w:val="00857EE3"/>
    <w:rsid w:val="00863D56"/>
    <w:rsid w:val="00884E61"/>
    <w:rsid w:val="008852D7"/>
    <w:rsid w:val="00886449"/>
    <w:rsid w:val="008962FA"/>
    <w:rsid w:val="008A0E3D"/>
    <w:rsid w:val="008A2560"/>
    <w:rsid w:val="008A5750"/>
    <w:rsid w:val="008B2807"/>
    <w:rsid w:val="008C32C1"/>
    <w:rsid w:val="008E01D7"/>
    <w:rsid w:val="008E0AFC"/>
    <w:rsid w:val="008E11B1"/>
    <w:rsid w:val="008F211A"/>
    <w:rsid w:val="008F5A8D"/>
    <w:rsid w:val="008F5E80"/>
    <w:rsid w:val="008F730B"/>
    <w:rsid w:val="00900003"/>
    <w:rsid w:val="0091283F"/>
    <w:rsid w:val="009258C4"/>
    <w:rsid w:val="00926588"/>
    <w:rsid w:val="009335FA"/>
    <w:rsid w:val="00933994"/>
    <w:rsid w:val="0093496A"/>
    <w:rsid w:val="00934CE9"/>
    <w:rsid w:val="00936824"/>
    <w:rsid w:val="0094025B"/>
    <w:rsid w:val="00941CE4"/>
    <w:rsid w:val="0094292D"/>
    <w:rsid w:val="00946769"/>
    <w:rsid w:val="0094709F"/>
    <w:rsid w:val="009500D3"/>
    <w:rsid w:val="009517D0"/>
    <w:rsid w:val="00956261"/>
    <w:rsid w:val="0096264F"/>
    <w:rsid w:val="00963112"/>
    <w:rsid w:val="0096479F"/>
    <w:rsid w:val="00967AA0"/>
    <w:rsid w:val="00976F1B"/>
    <w:rsid w:val="00982510"/>
    <w:rsid w:val="0098416D"/>
    <w:rsid w:val="00987824"/>
    <w:rsid w:val="009940E3"/>
    <w:rsid w:val="00996B16"/>
    <w:rsid w:val="009A128D"/>
    <w:rsid w:val="009A1A51"/>
    <w:rsid w:val="009A5043"/>
    <w:rsid w:val="009B3555"/>
    <w:rsid w:val="009B5AC8"/>
    <w:rsid w:val="009B771C"/>
    <w:rsid w:val="009B7819"/>
    <w:rsid w:val="009C7F74"/>
    <w:rsid w:val="009D6AF7"/>
    <w:rsid w:val="009E0A88"/>
    <w:rsid w:val="009E4BDF"/>
    <w:rsid w:val="009F20A5"/>
    <w:rsid w:val="009F54E7"/>
    <w:rsid w:val="009F5FAC"/>
    <w:rsid w:val="009F6EB5"/>
    <w:rsid w:val="00A01652"/>
    <w:rsid w:val="00A032BC"/>
    <w:rsid w:val="00A044C5"/>
    <w:rsid w:val="00A04770"/>
    <w:rsid w:val="00A13507"/>
    <w:rsid w:val="00A14A20"/>
    <w:rsid w:val="00A15884"/>
    <w:rsid w:val="00A21D75"/>
    <w:rsid w:val="00A220A5"/>
    <w:rsid w:val="00A26682"/>
    <w:rsid w:val="00A26954"/>
    <w:rsid w:val="00A273ED"/>
    <w:rsid w:val="00A30570"/>
    <w:rsid w:val="00A30AD5"/>
    <w:rsid w:val="00A311BB"/>
    <w:rsid w:val="00A31A53"/>
    <w:rsid w:val="00A353D8"/>
    <w:rsid w:val="00A468B0"/>
    <w:rsid w:val="00A47F57"/>
    <w:rsid w:val="00A50B19"/>
    <w:rsid w:val="00A50D1A"/>
    <w:rsid w:val="00A63EEF"/>
    <w:rsid w:val="00A67C27"/>
    <w:rsid w:val="00A67CC0"/>
    <w:rsid w:val="00A7770A"/>
    <w:rsid w:val="00A77E08"/>
    <w:rsid w:val="00A87BBC"/>
    <w:rsid w:val="00A92767"/>
    <w:rsid w:val="00AA0E3F"/>
    <w:rsid w:val="00AA1EA5"/>
    <w:rsid w:val="00AA5BAC"/>
    <w:rsid w:val="00AB0D30"/>
    <w:rsid w:val="00AB641A"/>
    <w:rsid w:val="00AC2943"/>
    <w:rsid w:val="00AC6FE0"/>
    <w:rsid w:val="00AD1FAA"/>
    <w:rsid w:val="00AD5466"/>
    <w:rsid w:val="00AE0EBF"/>
    <w:rsid w:val="00AF7810"/>
    <w:rsid w:val="00B00389"/>
    <w:rsid w:val="00B00D7B"/>
    <w:rsid w:val="00B011A5"/>
    <w:rsid w:val="00B11C53"/>
    <w:rsid w:val="00B148D3"/>
    <w:rsid w:val="00B25717"/>
    <w:rsid w:val="00B2657B"/>
    <w:rsid w:val="00B275A8"/>
    <w:rsid w:val="00B566A2"/>
    <w:rsid w:val="00B61441"/>
    <w:rsid w:val="00B65F58"/>
    <w:rsid w:val="00B66594"/>
    <w:rsid w:val="00B71529"/>
    <w:rsid w:val="00B735AC"/>
    <w:rsid w:val="00B73BDF"/>
    <w:rsid w:val="00B773F7"/>
    <w:rsid w:val="00B8021A"/>
    <w:rsid w:val="00B86BF8"/>
    <w:rsid w:val="00B97545"/>
    <w:rsid w:val="00B97EE3"/>
    <w:rsid w:val="00BA0DB0"/>
    <w:rsid w:val="00BA47F3"/>
    <w:rsid w:val="00BB3437"/>
    <w:rsid w:val="00BC03A5"/>
    <w:rsid w:val="00BE08B3"/>
    <w:rsid w:val="00BF5047"/>
    <w:rsid w:val="00C027BA"/>
    <w:rsid w:val="00C13754"/>
    <w:rsid w:val="00C1535F"/>
    <w:rsid w:val="00C34CEF"/>
    <w:rsid w:val="00C45980"/>
    <w:rsid w:val="00C47337"/>
    <w:rsid w:val="00C548AC"/>
    <w:rsid w:val="00C61FA9"/>
    <w:rsid w:val="00C62DE7"/>
    <w:rsid w:val="00C63B05"/>
    <w:rsid w:val="00C659D0"/>
    <w:rsid w:val="00C7382D"/>
    <w:rsid w:val="00C744B7"/>
    <w:rsid w:val="00C74F79"/>
    <w:rsid w:val="00C77A0B"/>
    <w:rsid w:val="00CA0178"/>
    <w:rsid w:val="00CA2A66"/>
    <w:rsid w:val="00CA7477"/>
    <w:rsid w:val="00CB1F1C"/>
    <w:rsid w:val="00CB66E3"/>
    <w:rsid w:val="00CB6B70"/>
    <w:rsid w:val="00CB7487"/>
    <w:rsid w:val="00CB767C"/>
    <w:rsid w:val="00CB7EE7"/>
    <w:rsid w:val="00CC164C"/>
    <w:rsid w:val="00CC2012"/>
    <w:rsid w:val="00CD4DCB"/>
    <w:rsid w:val="00CD4FDC"/>
    <w:rsid w:val="00CD6BCF"/>
    <w:rsid w:val="00CF05C5"/>
    <w:rsid w:val="00CF37D2"/>
    <w:rsid w:val="00CF61B0"/>
    <w:rsid w:val="00D10258"/>
    <w:rsid w:val="00D16AAF"/>
    <w:rsid w:val="00D2292A"/>
    <w:rsid w:val="00D239DE"/>
    <w:rsid w:val="00D27136"/>
    <w:rsid w:val="00D31CCE"/>
    <w:rsid w:val="00D31D65"/>
    <w:rsid w:val="00D32486"/>
    <w:rsid w:val="00D50196"/>
    <w:rsid w:val="00D57C07"/>
    <w:rsid w:val="00D64CF2"/>
    <w:rsid w:val="00D662BC"/>
    <w:rsid w:val="00D70838"/>
    <w:rsid w:val="00D7135C"/>
    <w:rsid w:val="00D7255E"/>
    <w:rsid w:val="00D729E0"/>
    <w:rsid w:val="00D7774D"/>
    <w:rsid w:val="00D80313"/>
    <w:rsid w:val="00D8132D"/>
    <w:rsid w:val="00D87B72"/>
    <w:rsid w:val="00D907A4"/>
    <w:rsid w:val="00DB21C2"/>
    <w:rsid w:val="00DC3652"/>
    <w:rsid w:val="00DC763D"/>
    <w:rsid w:val="00DD1F07"/>
    <w:rsid w:val="00DD35E2"/>
    <w:rsid w:val="00DD40FF"/>
    <w:rsid w:val="00DF6FC9"/>
    <w:rsid w:val="00E0481C"/>
    <w:rsid w:val="00E06478"/>
    <w:rsid w:val="00E1196B"/>
    <w:rsid w:val="00E356D7"/>
    <w:rsid w:val="00E37EC3"/>
    <w:rsid w:val="00E4619E"/>
    <w:rsid w:val="00E514DF"/>
    <w:rsid w:val="00E53837"/>
    <w:rsid w:val="00E6139E"/>
    <w:rsid w:val="00E6403F"/>
    <w:rsid w:val="00E7015E"/>
    <w:rsid w:val="00E77C28"/>
    <w:rsid w:val="00E83101"/>
    <w:rsid w:val="00E83B8E"/>
    <w:rsid w:val="00E85A24"/>
    <w:rsid w:val="00E86A99"/>
    <w:rsid w:val="00E93539"/>
    <w:rsid w:val="00E93EE4"/>
    <w:rsid w:val="00E96956"/>
    <w:rsid w:val="00EA10DA"/>
    <w:rsid w:val="00EA21A0"/>
    <w:rsid w:val="00EA21CE"/>
    <w:rsid w:val="00EB21E9"/>
    <w:rsid w:val="00EB5C3E"/>
    <w:rsid w:val="00EB6CDC"/>
    <w:rsid w:val="00EC7B38"/>
    <w:rsid w:val="00EC7CBB"/>
    <w:rsid w:val="00ED32A8"/>
    <w:rsid w:val="00ED7C3D"/>
    <w:rsid w:val="00EE19F6"/>
    <w:rsid w:val="00EE5549"/>
    <w:rsid w:val="00EE584E"/>
    <w:rsid w:val="00EF4DA7"/>
    <w:rsid w:val="00EF6229"/>
    <w:rsid w:val="00EF71E9"/>
    <w:rsid w:val="00F06661"/>
    <w:rsid w:val="00F157A9"/>
    <w:rsid w:val="00F16746"/>
    <w:rsid w:val="00F26915"/>
    <w:rsid w:val="00F26935"/>
    <w:rsid w:val="00F363A4"/>
    <w:rsid w:val="00F37DE3"/>
    <w:rsid w:val="00F43004"/>
    <w:rsid w:val="00F444CB"/>
    <w:rsid w:val="00F5063F"/>
    <w:rsid w:val="00F547C4"/>
    <w:rsid w:val="00F5751F"/>
    <w:rsid w:val="00F6170D"/>
    <w:rsid w:val="00F65FB5"/>
    <w:rsid w:val="00F71756"/>
    <w:rsid w:val="00F74AC7"/>
    <w:rsid w:val="00F8688F"/>
    <w:rsid w:val="00F91357"/>
    <w:rsid w:val="00F913CE"/>
    <w:rsid w:val="00F917AF"/>
    <w:rsid w:val="00F97E41"/>
    <w:rsid w:val="00FA01E7"/>
    <w:rsid w:val="00FA0BE2"/>
    <w:rsid w:val="00FA0D44"/>
    <w:rsid w:val="00FA277E"/>
    <w:rsid w:val="00FC7A66"/>
    <w:rsid w:val="00FD1ABE"/>
    <w:rsid w:val="00FD43B6"/>
    <w:rsid w:val="00FE27AA"/>
    <w:rsid w:val="00FE4A85"/>
    <w:rsid w:val="00FE547D"/>
    <w:rsid w:val="00FF0C54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25A4C4F"/>
  <w15:chartTrackingRefBased/>
  <w15:docId w15:val="{2912FB5E-E99D-44CF-8B77-CF5C9C26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B329C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link w:val="StandardWebZchn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6352B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352BA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600F40"/>
  </w:style>
  <w:style w:type="character" w:customStyle="1" w:styleId="swetitle11">
    <w:name w:val="swetitle11"/>
    <w:basedOn w:val="Absatz-Standardschriftart"/>
    <w:rsid w:val="00A14A20"/>
  </w:style>
  <w:style w:type="paragraph" w:styleId="Listenabsatz">
    <w:name w:val="List Paragraph"/>
    <w:basedOn w:val="Standard"/>
    <w:uiPriority w:val="34"/>
    <w:qFormat/>
    <w:rsid w:val="00C62DE7"/>
    <w:pPr>
      <w:ind w:left="720"/>
      <w:contextualSpacing/>
    </w:pPr>
  </w:style>
  <w:style w:type="character" w:customStyle="1" w:styleId="StandardWebZchn">
    <w:name w:val="Standard (Web) Zchn"/>
    <w:link w:val="StandardWeb"/>
    <w:uiPriority w:val="99"/>
    <w:locked/>
    <w:rsid w:val="008060E8"/>
    <w:rPr>
      <w:sz w:val="24"/>
      <w:szCs w:val="24"/>
    </w:rPr>
  </w:style>
  <w:style w:type="paragraph" w:styleId="Textkrper">
    <w:name w:val="Body Text"/>
    <w:basedOn w:val="Standard"/>
    <w:link w:val="TextkrperZchn"/>
    <w:rsid w:val="0094292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94292D"/>
    <w:rPr>
      <w:rFonts w:ascii="Arial" w:hAnsi="Arial"/>
      <w:sz w:val="22"/>
    </w:rPr>
  </w:style>
  <w:style w:type="character" w:customStyle="1" w:styleId="articletext">
    <w:name w:val="articletext"/>
    <w:rsid w:val="00007E5C"/>
  </w:style>
  <w:style w:type="paragraph" w:styleId="KeinLeerraum">
    <w:name w:val="No Spacing"/>
    <w:uiPriority w:val="1"/>
    <w:qFormat/>
    <w:rsid w:val="00CF61B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-cd">
    <w:name w:val="Standard-cd"/>
    <w:basedOn w:val="Standard"/>
    <w:link w:val="Standard-cdZchn"/>
    <w:rsid w:val="00F16746"/>
    <w:pPr>
      <w:suppressAutoHyphens/>
      <w:spacing w:before="240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character" w:customStyle="1" w:styleId="KopfzeileZchn">
    <w:name w:val="Kopfzeile Zchn"/>
    <w:basedOn w:val="Absatz-Standardschriftart"/>
    <w:link w:val="Kopfzeile"/>
    <w:uiPriority w:val="99"/>
    <w:rsid w:val="000D4CD0"/>
    <w:rPr>
      <w:rFonts w:ascii="Arial" w:hAnsi="Arial"/>
      <w:sz w:val="22"/>
    </w:rPr>
  </w:style>
  <w:style w:type="character" w:customStyle="1" w:styleId="Standard-cdZchn">
    <w:name w:val="Standard-cd Zchn"/>
    <w:basedOn w:val="Absatz-Standardschriftart"/>
    <w:link w:val="Standard-cd"/>
    <w:rsid w:val="00DB21C2"/>
    <w:rPr>
      <w:rFonts w:eastAsia="Arial Unicode MS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5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7BA55-EC3F-47C0-A2E0-5BAA03C9B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8</Pages>
  <Words>2477</Words>
  <Characters>16293</Characters>
  <Application>Microsoft Office Word</Application>
  <DocSecurity>0</DocSecurity>
  <Lines>135</Lines>
  <Paragraphs>37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18733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12</cp:revision>
  <cp:lastPrinted>2023-07-17T10:55:00Z</cp:lastPrinted>
  <dcterms:created xsi:type="dcterms:W3CDTF">2023-06-29T11:38:00Z</dcterms:created>
  <dcterms:modified xsi:type="dcterms:W3CDTF">2023-07-17T11:03:00Z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