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18"/>
        <w:gridCol w:w="5500"/>
      </w:tblGrid>
      <w:tr w:rsidR="00F97D7F" w:rsidRPr="00C52D3D" w:rsidTr="00F314B7">
        <w:trPr>
          <w:trHeight w:val="365"/>
        </w:trPr>
        <w:tc>
          <w:tcPr>
            <w:tcW w:w="461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7D7F" w:rsidRPr="00C52D3D" w:rsidRDefault="00F97D7F" w:rsidP="002A396A">
            <w:pPr>
              <w:rPr>
                <w:rFonts w:ascii="BerlinSmallCaps" w:hAnsi="BerlinSmallCaps"/>
                <w:sz w:val="16"/>
                <w:szCs w:val="16"/>
              </w:rPr>
            </w:pPr>
            <w:r w:rsidRPr="00C52D3D">
              <w:rPr>
                <w:rFonts w:ascii="BerlinSmallCaps" w:hAnsi="BerlinSmallCaps"/>
                <w:noProof/>
                <w:lang w:val="de-DE" w:eastAsia="de-DE" w:bidi="ar-SA"/>
              </w:rPr>
              <w:drawing>
                <wp:inline distT="0" distB="0" distL="0" distR="0">
                  <wp:extent cx="2665420" cy="1363345"/>
                  <wp:effectExtent l="19050" t="0" r="1580" b="0"/>
                  <wp:docPr id="3" name="Bild 1" descr="Logo Franziskaner Pfarre Enns-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Franziskaner Pfarre Enns-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586" cy="1362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7F" w:rsidRPr="00F97D7F" w:rsidRDefault="00F97D7F" w:rsidP="007C2156">
            <w:pPr>
              <w:jc w:val="center"/>
              <w:rPr>
                <w:rFonts w:ascii="BerlinSmallCaps" w:hAnsi="BerlinSmallCaps"/>
                <w:szCs w:val="40"/>
                <w:u w:val="single"/>
              </w:rPr>
            </w:pPr>
            <w:r w:rsidRPr="00F97D7F">
              <w:rPr>
                <w:rFonts w:ascii="BerlinSmallCaps" w:hAnsi="BerlinSmallCaps"/>
                <w:szCs w:val="40"/>
                <w:u w:val="single"/>
              </w:rPr>
              <w:t>Sonntag:</w:t>
            </w:r>
          </w:p>
          <w:p w:rsidR="00F97D7F" w:rsidRPr="00F97D7F" w:rsidRDefault="00F97D7F" w:rsidP="00F97D7F">
            <w:pPr>
              <w:jc w:val="center"/>
              <w:rPr>
                <w:rFonts w:ascii="BerlinSmallCaps" w:hAnsi="BerlinSmallCaps"/>
                <w:sz w:val="40"/>
                <w:szCs w:val="40"/>
              </w:rPr>
            </w:pPr>
          </w:p>
        </w:tc>
      </w:tr>
      <w:tr w:rsidR="00F97D7F" w:rsidRPr="00C52D3D" w:rsidTr="00F314B7">
        <w:trPr>
          <w:trHeight w:val="364"/>
        </w:trPr>
        <w:tc>
          <w:tcPr>
            <w:tcW w:w="46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7D7F" w:rsidRPr="00C52D3D" w:rsidRDefault="00F97D7F" w:rsidP="002A396A">
            <w:pPr>
              <w:rPr>
                <w:rFonts w:ascii="BerlinSmallCaps" w:hAnsi="BerlinSmallCaps"/>
                <w:noProof/>
                <w:lang w:val="de-DE" w:eastAsia="de-DE" w:bidi="ar-SA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7F" w:rsidRPr="00F97D7F" w:rsidRDefault="00F97D7F" w:rsidP="00F97D7F">
            <w:pPr>
              <w:jc w:val="center"/>
              <w:rPr>
                <w:rFonts w:ascii="BerlinSmallCaps" w:hAnsi="BerlinSmallCaps"/>
                <w:szCs w:val="40"/>
                <w:u w:val="single"/>
              </w:rPr>
            </w:pPr>
            <w:r w:rsidRPr="00F97D7F">
              <w:rPr>
                <w:rFonts w:ascii="BerlinSmallCaps" w:hAnsi="BerlinSmallCaps"/>
                <w:szCs w:val="40"/>
                <w:u w:val="single"/>
              </w:rPr>
              <w:t>Datum:</w:t>
            </w:r>
          </w:p>
          <w:p w:rsidR="00F97D7F" w:rsidRPr="00F97D7F" w:rsidRDefault="00F97D7F" w:rsidP="007C2156">
            <w:pPr>
              <w:jc w:val="center"/>
              <w:rPr>
                <w:rFonts w:ascii="BerlinSmallCaps" w:hAnsi="BerlinSmallCaps"/>
                <w:sz w:val="40"/>
                <w:szCs w:val="40"/>
              </w:rPr>
            </w:pPr>
          </w:p>
        </w:tc>
      </w:tr>
      <w:tr w:rsidR="00F97D7F" w:rsidRPr="00C52D3D" w:rsidTr="00F314B7">
        <w:trPr>
          <w:trHeight w:val="364"/>
        </w:trPr>
        <w:tc>
          <w:tcPr>
            <w:tcW w:w="46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7D7F" w:rsidRPr="00C52D3D" w:rsidRDefault="00F97D7F" w:rsidP="002A396A">
            <w:pPr>
              <w:rPr>
                <w:rFonts w:ascii="BerlinSmallCaps" w:hAnsi="BerlinSmallCaps"/>
                <w:noProof/>
                <w:lang w:val="de-DE" w:eastAsia="de-DE" w:bidi="ar-SA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7F" w:rsidRPr="00F97D7F" w:rsidRDefault="00F97D7F" w:rsidP="00F97D7F">
            <w:pPr>
              <w:jc w:val="center"/>
              <w:rPr>
                <w:rFonts w:ascii="BerlinSmallCaps" w:hAnsi="BerlinSmallCaps"/>
                <w:b/>
                <w:szCs w:val="40"/>
                <w:u w:val="single"/>
              </w:rPr>
            </w:pPr>
            <w:r w:rsidRPr="00F97D7F">
              <w:rPr>
                <w:rFonts w:ascii="BerlinSmallCaps" w:hAnsi="BerlinSmallCaps"/>
                <w:szCs w:val="40"/>
                <w:u w:val="single"/>
              </w:rPr>
              <w:t>Gruppe:</w:t>
            </w:r>
          </w:p>
          <w:p w:rsidR="00F97D7F" w:rsidRPr="00F97D7F" w:rsidRDefault="00F97D7F" w:rsidP="007C2156">
            <w:pPr>
              <w:jc w:val="center"/>
              <w:rPr>
                <w:rFonts w:ascii="BerlinSmallCaps" w:hAnsi="BerlinSmallCaps"/>
                <w:sz w:val="40"/>
                <w:szCs w:val="40"/>
              </w:rPr>
            </w:pPr>
          </w:p>
        </w:tc>
      </w:tr>
    </w:tbl>
    <w:p w:rsidR="002E3DE1" w:rsidRPr="00F314B7" w:rsidRDefault="002E3DE1" w:rsidP="002E3DE1">
      <w:pPr>
        <w:rPr>
          <w:rFonts w:ascii="BerlinSmallCaps" w:hAnsi="BerlinSmallCaps"/>
          <w:sz w:val="18"/>
        </w:rPr>
      </w:pPr>
    </w:p>
    <w:tbl>
      <w:tblPr>
        <w:tblStyle w:val="Tabellengitternetz"/>
        <w:tblW w:w="0" w:type="auto"/>
        <w:jc w:val="center"/>
        <w:tblLook w:val="04A0"/>
      </w:tblPr>
      <w:tblGrid>
        <w:gridCol w:w="4398"/>
        <w:gridCol w:w="5720"/>
      </w:tblGrid>
      <w:tr w:rsidR="007C2156" w:rsidRPr="00F314B7" w:rsidTr="00F314B7">
        <w:trPr>
          <w:jc w:val="center"/>
        </w:trPr>
        <w:tc>
          <w:tcPr>
            <w:tcW w:w="4398" w:type="dxa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Einzug</w:t>
            </w:r>
          </w:p>
        </w:tc>
        <w:tc>
          <w:tcPr>
            <w:tcW w:w="5720" w:type="dxa"/>
          </w:tcPr>
          <w:p w:rsidR="007C2156" w:rsidRPr="00F314B7" w:rsidRDefault="007C2156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7C2156" w:rsidRPr="00F314B7" w:rsidTr="00F314B7">
        <w:trPr>
          <w:jc w:val="center"/>
        </w:trPr>
        <w:tc>
          <w:tcPr>
            <w:tcW w:w="4398" w:type="dxa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Eröffnungslied</w:t>
            </w:r>
          </w:p>
        </w:tc>
        <w:tc>
          <w:tcPr>
            <w:tcW w:w="5720" w:type="dxa"/>
          </w:tcPr>
          <w:p w:rsidR="007C2156" w:rsidRPr="00F314B7" w:rsidRDefault="007C2156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7C2156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Liturgische Eröffnung &amp; Begrüßung durch den Zelebranten</w:t>
            </w:r>
          </w:p>
        </w:tc>
      </w:tr>
      <w:tr w:rsidR="007C2156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Einleitungs</w:t>
            </w:r>
            <w:r w:rsidR="00C52D3D" w:rsidRPr="00F314B7">
              <w:rPr>
                <w:rFonts w:ascii="BerlinSmallCaps" w:hAnsi="BerlinSmallCaps"/>
                <w:b/>
                <w:sz w:val="32"/>
              </w:rPr>
              <w:t>ge</w:t>
            </w:r>
            <w:r w:rsidRPr="00F314B7">
              <w:rPr>
                <w:rFonts w:ascii="BerlinSmallCaps" w:hAnsi="BerlinSmallCaps"/>
                <w:b/>
                <w:sz w:val="32"/>
              </w:rPr>
              <w:t>d</w:t>
            </w:r>
            <w:r w:rsidR="00C52D3D" w:rsidRPr="00F314B7">
              <w:rPr>
                <w:rFonts w:ascii="BerlinSmallCaps" w:hAnsi="BerlinSmallCaps"/>
                <w:b/>
                <w:sz w:val="32"/>
              </w:rPr>
              <w:t>a</w:t>
            </w:r>
            <w:r w:rsidRPr="00F314B7">
              <w:rPr>
                <w:rFonts w:ascii="BerlinSmallCaps" w:hAnsi="BerlinSmallCaps"/>
                <w:b/>
                <w:sz w:val="32"/>
              </w:rPr>
              <w:t>nken</w:t>
            </w:r>
          </w:p>
        </w:tc>
      </w:tr>
      <w:tr w:rsidR="007C2156" w:rsidRPr="00F314B7" w:rsidTr="00F314B7">
        <w:trPr>
          <w:jc w:val="center"/>
        </w:trPr>
        <w:tc>
          <w:tcPr>
            <w:tcW w:w="4398" w:type="dxa"/>
          </w:tcPr>
          <w:p w:rsidR="007C2156" w:rsidRPr="00F314B7" w:rsidRDefault="007C2156" w:rsidP="00F314B7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Kyrie</w:t>
            </w:r>
          </w:p>
        </w:tc>
        <w:tc>
          <w:tcPr>
            <w:tcW w:w="5720" w:type="dxa"/>
          </w:tcPr>
          <w:p w:rsidR="007C2156" w:rsidRPr="00F314B7" w:rsidRDefault="007C2156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7C2156" w:rsidRPr="00F314B7" w:rsidTr="00F314B7">
        <w:trPr>
          <w:jc w:val="center"/>
        </w:trPr>
        <w:tc>
          <w:tcPr>
            <w:tcW w:w="4398" w:type="dxa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Gloria</w:t>
            </w:r>
          </w:p>
        </w:tc>
        <w:tc>
          <w:tcPr>
            <w:tcW w:w="5720" w:type="dxa"/>
          </w:tcPr>
          <w:p w:rsidR="007C2156" w:rsidRPr="00F314B7" w:rsidRDefault="007C2156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7C2156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Tagesgebet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1. Lesung</w:t>
            </w:r>
          </w:p>
        </w:tc>
      </w:tr>
      <w:tr w:rsidR="007C2156" w:rsidRPr="00F314B7" w:rsidTr="00F314B7">
        <w:trPr>
          <w:jc w:val="center"/>
        </w:trPr>
        <w:tc>
          <w:tcPr>
            <w:tcW w:w="4398" w:type="dxa"/>
          </w:tcPr>
          <w:p w:rsidR="007C2156" w:rsidRPr="00F314B7" w:rsidRDefault="007C2156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Zwischengesang</w:t>
            </w:r>
          </w:p>
        </w:tc>
        <w:tc>
          <w:tcPr>
            <w:tcW w:w="5720" w:type="dxa"/>
          </w:tcPr>
          <w:p w:rsidR="007C2156" w:rsidRPr="00F314B7" w:rsidRDefault="007C2156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2</w:t>
            </w:r>
            <w:r w:rsidRPr="00F314B7">
              <w:rPr>
                <w:rFonts w:ascii="BerlinSmallCaps" w:hAnsi="BerlinSmallCaps"/>
                <w:b/>
                <w:sz w:val="32"/>
              </w:rPr>
              <w:t>. Lesung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Ruf vor dem Evangelium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Evangelium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Predigt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Glaubensbekenntnis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Fürbitten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Gabenbereitung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F314B7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F314B7" w:rsidRPr="00F314B7" w:rsidRDefault="00F314B7" w:rsidP="00F314B7">
            <w:pPr>
              <w:jc w:val="center"/>
              <w:rPr>
                <w:rFonts w:ascii="BerlinSmallCaps" w:hAnsi="BerlinSmallCaps"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Gabengebet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Präfation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Sanctus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Hochgebet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Vater unser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Friedensgruß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proofErr w:type="spellStart"/>
            <w:r w:rsidRPr="00F314B7">
              <w:rPr>
                <w:rFonts w:ascii="BerlinSmallCaps" w:hAnsi="BerlinSmallCaps"/>
                <w:b/>
                <w:sz w:val="32"/>
              </w:rPr>
              <w:t>Agnus</w:t>
            </w:r>
            <w:proofErr w:type="spellEnd"/>
            <w:r w:rsidRPr="00F314B7">
              <w:rPr>
                <w:rFonts w:ascii="BerlinSmallCaps" w:hAnsi="BerlinSmallCaps"/>
                <w:b/>
                <w:sz w:val="32"/>
              </w:rPr>
              <w:t xml:space="preserve"> </w:t>
            </w:r>
            <w:proofErr w:type="spellStart"/>
            <w:r w:rsidRPr="00F314B7">
              <w:rPr>
                <w:rFonts w:ascii="BerlinSmallCaps" w:hAnsi="BerlinSmallCaps"/>
                <w:b/>
                <w:sz w:val="32"/>
              </w:rPr>
              <w:t>Dei</w:t>
            </w:r>
            <w:proofErr w:type="spellEnd"/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Kommunionspendung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Kommunion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Dankgesang/Meditation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Schlussgebet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Verlautbarungen</w:t>
            </w:r>
          </w:p>
        </w:tc>
      </w:tr>
      <w:tr w:rsidR="00C52D3D" w:rsidRPr="00F314B7" w:rsidTr="00F314B7">
        <w:trPr>
          <w:jc w:val="center"/>
        </w:trPr>
        <w:tc>
          <w:tcPr>
            <w:tcW w:w="10118" w:type="dxa"/>
            <w:gridSpan w:val="2"/>
            <w:shd w:val="clear" w:color="auto" w:fill="D9D9D9" w:themeFill="background1" w:themeFillShade="D9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Segen</w:t>
            </w: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Schlusslied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  <w:tr w:rsidR="00C52D3D" w:rsidRPr="00F314B7" w:rsidTr="00F314B7">
        <w:trPr>
          <w:jc w:val="center"/>
        </w:trPr>
        <w:tc>
          <w:tcPr>
            <w:tcW w:w="4398" w:type="dxa"/>
          </w:tcPr>
          <w:p w:rsidR="00C52D3D" w:rsidRPr="00F314B7" w:rsidRDefault="00C52D3D" w:rsidP="00C52D3D">
            <w:pPr>
              <w:jc w:val="center"/>
              <w:rPr>
                <w:rFonts w:ascii="BerlinSmallCaps" w:hAnsi="BerlinSmallCaps"/>
                <w:b/>
                <w:sz w:val="32"/>
              </w:rPr>
            </w:pPr>
            <w:r w:rsidRPr="00F314B7">
              <w:rPr>
                <w:rFonts w:ascii="BerlinSmallCaps" w:hAnsi="BerlinSmallCaps"/>
                <w:b/>
                <w:sz w:val="32"/>
              </w:rPr>
              <w:t>Auszug</w:t>
            </w:r>
          </w:p>
        </w:tc>
        <w:tc>
          <w:tcPr>
            <w:tcW w:w="5720" w:type="dxa"/>
          </w:tcPr>
          <w:p w:rsidR="00C52D3D" w:rsidRPr="00F314B7" w:rsidRDefault="00C52D3D" w:rsidP="002E3DE1">
            <w:pPr>
              <w:rPr>
                <w:rFonts w:ascii="BerlinSmallCaps" w:hAnsi="BerlinSmallCaps"/>
                <w:sz w:val="32"/>
              </w:rPr>
            </w:pPr>
          </w:p>
        </w:tc>
      </w:tr>
    </w:tbl>
    <w:p w:rsidR="007C2156" w:rsidRPr="00F314B7" w:rsidRDefault="007C2156" w:rsidP="002E3DE1">
      <w:pPr>
        <w:rPr>
          <w:rFonts w:ascii="BerlinSmallCaps" w:hAnsi="BerlinSmallCaps"/>
          <w:sz w:val="10"/>
        </w:rPr>
      </w:pPr>
    </w:p>
    <w:sectPr w:rsidR="007C2156" w:rsidRPr="00F314B7" w:rsidSect="00F314B7">
      <w:pgSz w:w="11906" w:h="16838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SmallCaps">
    <w:panose1 w:val="02000606050000020004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CDE"/>
    <w:multiLevelType w:val="hybridMultilevel"/>
    <w:tmpl w:val="B3787C7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3DE1"/>
    <w:rsid w:val="00126F26"/>
    <w:rsid w:val="002872E9"/>
    <w:rsid w:val="002E3DE1"/>
    <w:rsid w:val="003F7444"/>
    <w:rsid w:val="0042067A"/>
    <w:rsid w:val="004D4917"/>
    <w:rsid w:val="007C2156"/>
    <w:rsid w:val="007F01BF"/>
    <w:rsid w:val="00837FDE"/>
    <w:rsid w:val="00A949CE"/>
    <w:rsid w:val="00AE3108"/>
    <w:rsid w:val="00C52D3D"/>
    <w:rsid w:val="00F314B7"/>
    <w:rsid w:val="00F97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eastAsiaTheme="minorHAnsi" w:hAnsi="Georgia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3DE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de-AT"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E3DE1"/>
    <w:rPr>
      <w:rFonts w:ascii="Tahoma" w:hAnsi="Tahoma"/>
      <w:sz w:val="16"/>
      <w:szCs w:val="14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E3DE1"/>
    <w:rPr>
      <w:rFonts w:ascii="Tahoma" w:eastAsia="SimSun" w:hAnsi="Tahoma" w:cs="Mangal"/>
      <w:kern w:val="1"/>
      <w:sz w:val="16"/>
      <w:szCs w:val="14"/>
      <w:lang w:val="de-AT" w:eastAsia="zh-CN" w:bidi="hi-IN"/>
    </w:rPr>
  </w:style>
  <w:style w:type="table" w:styleId="Tabellengitternetz">
    <w:name w:val="Table Grid"/>
    <w:basedOn w:val="NormaleTabelle"/>
    <w:uiPriority w:val="59"/>
    <w:rsid w:val="0083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7C2156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2017 MUSTER Messablauf Vorlage</Template>
  <TotalTime>0</TotalTime>
  <Pages>1</Pages>
  <Words>68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mk</cp:lastModifiedBy>
  <cp:revision>2</cp:revision>
  <cp:lastPrinted>2017-10-23T15:11:00Z</cp:lastPrinted>
  <dcterms:created xsi:type="dcterms:W3CDTF">2017-10-23T15:12:00Z</dcterms:created>
  <dcterms:modified xsi:type="dcterms:W3CDTF">2017-10-23T15:12:00Z</dcterms:modified>
</cp:coreProperties>
</file>