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6DD" w:rsidRPr="00F7448A" w:rsidRDefault="00F37100" w:rsidP="00F7448A">
      <w:pPr>
        <w:tabs>
          <w:tab w:val="left" w:pos="5025"/>
        </w:tabs>
        <w:suppressAutoHyphens w:val="0"/>
        <w:rPr>
          <w:b/>
          <w:szCs w:val="22"/>
        </w:rPr>
      </w:pPr>
      <w:r w:rsidRPr="00F7448A">
        <w:rPr>
          <w:b/>
          <w:bCs/>
          <w:szCs w:val="22"/>
        </w:rPr>
        <w:t>Pressekonferenz</w:t>
      </w:r>
      <w:r w:rsidR="00F7448A" w:rsidRPr="00F7448A">
        <w:rPr>
          <w:b/>
          <w:bCs/>
          <w:szCs w:val="22"/>
        </w:rPr>
        <w:t xml:space="preserve"> des OÖ. Journalisten-Forums, </w:t>
      </w:r>
      <w:r w:rsidR="00F7448A" w:rsidRPr="00F7448A">
        <w:rPr>
          <w:b/>
          <w:szCs w:val="22"/>
        </w:rPr>
        <w:t>21. Juni 2018</w:t>
      </w:r>
      <w:r w:rsidR="00F82272" w:rsidRPr="00F7448A">
        <w:rPr>
          <w:b/>
          <w:szCs w:val="22"/>
        </w:rPr>
        <w:t xml:space="preserve"> | </w:t>
      </w:r>
      <w:r w:rsidR="008B4B33" w:rsidRPr="00F7448A">
        <w:rPr>
          <w:b/>
          <w:szCs w:val="22"/>
        </w:rPr>
        <w:t>OÖ. Presseclub</w:t>
      </w:r>
    </w:p>
    <w:p w:rsidR="00E146DD" w:rsidRPr="00F7448A" w:rsidRDefault="00E146DD" w:rsidP="00E146DD">
      <w:pPr>
        <w:suppressAutoHyphens w:val="0"/>
        <w:rPr>
          <w:sz w:val="30"/>
          <w:szCs w:val="30"/>
        </w:rPr>
      </w:pPr>
    </w:p>
    <w:p w:rsidR="00BF24B9" w:rsidRDefault="00BF24B9" w:rsidP="00E146DD">
      <w:pPr>
        <w:suppressAutoHyphens w:val="0"/>
        <w:rPr>
          <w:b/>
          <w:kern w:val="0"/>
          <w:sz w:val="30"/>
          <w:szCs w:val="30"/>
          <w:lang w:eastAsia="de-DE"/>
        </w:rPr>
      </w:pPr>
    </w:p>
    <w:p w:rsidR="005D48CB" w:rsidRDefault="005D48CB" w:rsidP="00E146DD">
      <w:pPr>
        <w:suppressAutoHyphens w:val="0"/>
        <w:rPr>
          <w:b/>
          <w:kern w:val="0"/>
          <w:sz w:val="30"/>
          <w:szCs w:val="30"/>
          <w:lang w:eastAsia="de-DE"/>
        </w:rPr>
      </w:pPr>
    </w:p>
    <w:p w:rsidR="009616A4" w:rsidRPr="00950C36" w:rsidRDefault="00CB6EEF" w:rsidP="009616A4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Priester aus anderen Ländern | Zahlen und Fakten</w:t>
      </w:r>
    </w:p>
    <w:p w:rsidR="009616A4" w:rsidRDefault="009616A4" w:rsidP="009616A4">
      <w:pPr>
        <w:rPr>
          <w:szCs w:val="22"/>
        </w:rPr>
      </w:pPr>
    </w:p>
    <w:p w:rsidR="003B5D8D" w:rsidRDefault="003B5D8D" w:rsidP="009616A4">
      <w:pPr>
        <w:rPr>
          <w:szCs w:val="22"/>
        </w:rPr>
      </w:pPr>
    </w:p>
    <w:p w:rsidR="009616A4" w:rsidRPr="003B5D8D" w:rsidRDefault="00CB6EEF" w:rsidP="009616A4">
      <w:pPr>
        <w:rPr>
          <w:b/>
          <w:szCs w:val="22"/>
        </w:rPr>
      </w:pPr>
      <w:r w:rsidRPr="003B5D8D">
        <w:rPr>
          <w:b/>
          <w:szCs w:val="22"/>
        </w:rPr>
        <w:t>Im Ausland geborene Diözesanpriester: 11</w:t>
      </w:r>
    </w:p>
    <w:p w:rsidR="009616A4" w:rsidRPr="003B5D8D" w:rsidRDefault="009616A4" w:rsidP="00CB6EEF">
      <w:pPr>
        <w:rPr>
          <w:b/>
          <w:sz w:val="8"/>
          <w:szCs w:val="8"/>
        </w:rPr>
      </w:pP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B6EEF">
        <w:rPr>
          <w:rFonts w:ascii="Arial" w:hAnsi="Arial" w:cs="Arial"/>
        </w:rPr>
        <w:t>5 aus Polen</w:t>
      </w: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B6EEF">
        <w:rPr>
          <w:rFonts w:ascii="Arial" w:hAnsi="Arial" w:cs="Arial"/>
        </w:rPr>
        <w:t>3 aus Bosnien-Herzegowina</w:t>
      </w: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B6EEF">
        <w:rPr>
          <w:rFonts w:ascii="Arial" w:hAnsi="Arial" w:cs="Arial"/>
        </w:rPr>
        <w:t>2 aus Südtirol</w:t>
      </w: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B6EEF">
        <w:rPr>
          <w:rFonts w:ascii="Arial" w:hAnsi="Arial" w:cs="Arial"/>
        </w:rPr>
        <w:t>1 aus Deutschland</w:t>
      </w:r>
    </w:p>
    <w:p w:rsidR="00CB6EEF" w:rsidRDefault="00CB6EEF" w:rsidP="00CB6EEF">
      <w:pPr>
        <w:rPr>
          <w:b/>
        </w:rPr>
      </w:pPr>
    </w:p>
    <w:p w:rsidR="00CB6EEF" w:rsidRPr="003B5D8D" w:rsidRDefault="00CB6EEF" w:rsidP="00CB6EEF">
      <w:pPr>
        <w:rPr>
          <w:b/>
          <w:szCs w:val="22"/>
        </w:rPr>
      </w:pPr>
      <w:r w:rsidRPr="003B5D8D">
        <w:rPr>
          <w:b/>
          <w:szCs w:val="22"/>
        </w:rPr>
        <w:t xml:space="preserve">Weltpriester, die in die Diözese Linz (vorläufig) </w:t>
      </w:r>
      <w:proofErr w:type="spellStart"/>
      <w:r w:rsidRPr="003B5D8D">
        <w:rPr>
          <w:b/>
          <w:szCs w:val="22"/>
        </w:rPr>
        <w:t>inkardiniert</w:t>
      </w:r>
      <w:proofErr w:type="spellEnd"/>
      <w:r w:rsidRPr="003B5D8D">
        <w:rPr>
          <w:b/>
          <w:szCs w:val="22"/>
        </w:rPr>
        <w:t xml:space="preserve"> worden sind: 34</w:t>
      </w:r>
    </w:p>
    <w:p w:rsidR="00CB6EEF" w:rsidRPr="003B5D8D" w:rsidRDefault="00CB6EEF" w:rsidP="00CB6EEF">
      <w:pPr>
        <w:rPr>
          <w:b/>
          <w:sz w:val="8"/>
          <w:szCs w:val="8"/>
        </w:rPr>
      </w:pP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24 </w:t>
      </w:r>
      <w:r w:rsidRPr="00CB6EEF">
        <w:rPr>
          <w:rFonts w:ascii="Arial" w:hAnsi="Arial" w:cs="Arial"/>
        </w:rPr>
        <w:t>aus Polen</w:t>
      </w: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B6EEF">
        <w:rPr>
          <w:rFonts w:ascii="Arial" w:hAnsi="Arial" w:cs="Arial"/>
        </w:rPr>
        <w:t xml:space="preserve">3 aus </w:t>
      </w:r>
      <w:r>
        <w:rPr>
          <w:rFonts w:ascii="Arial" w:hAnsi="Arial" w:cs="Arial"/>
        </w:rPr>
        <w:t>Deutschland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 w:rsidRPr="00CB6EEF">
        <w:rPr>
          <w:rFonts w:ascii="Arial" w:hAnsi="Arial" w:cs="Arial"/>
        </w:rPr>
        <w:t xml:space="preserve">2 aus </w:t>
      </w:r>
      <w:r>
        <w:rPr>
          <w:rFonts w:ascii="Arial" w:hAnsi="Arial" w:cs="Arial"/>
        </w:rPr>
        <w:t>Bosnien-Herzegowina</w:t>
      </w: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 aus Rumänien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 aus Tschechien</w:t>
      </w: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1 aus Indien</w:t>
      </w:r>
    </w:p>
    <w:p w:rsidR="00CB6EEF" w:rsidRDefault="00CB6EEF" w:rsidP="00CB6EEF">
      <w:pPr>
        <w:rPr>
          <w:b/>
          <w:sz w:val="24"/>
          <w:szCs w:val="24"/>
        </w:rPr>
      </w:pPr>
    </w:p>
    <w:p w:rsidR="00CB6EEF" w:rsidRPr="003B5D8D" w:rsidRDefault="00CB6EEF" w:rsidP="00CB6EEF">
      <w:pPr>
        <w:rPr>
          <w:b/>
          <w:szCs w:val="22"/>
        </w:rPr>
      </w:pPr>
      <w:r w:rsidRPr="003B5D8D">
        <w:rPr>
          <w:b/>
          <w:szCs w:val="22"/>
        </w:rPr>
        <w:t>Weltpriester, die in</w:t>
      </w:r>
      <w:r w:rsidRPr="003B5D8D">
        <w:rPr>
          <w:b/>
          <w:szCs w:val="22"/>
        </w:rPr>
        <w:t xml:space="preserve"> einer anderen Diözese </w:t>
      </w:r>
      <w:proofErr w:type="spellStart"/>
      <w:r w:rsidRPr="003B5D8D">
        <w:rPr>
          <w:b/>
          <w:szCs w:val="22"/>
        </w:rPr>
        <w:t>inkardiniert</w:t>
      </w:r>
      <w:proofErr w:type="spellEnd"/>
      <w:r w:rsidRPr="003B5D8D">
        <w:rPr>
          <w:b/>
          <w:szCs w:val="22"/>
        </w:rPr>
        <w:t xml:space="preserve"> und derzeit in der Diözese Linz</w:t>
      </w:r>
      <w:r w:rsidR="003B5D8D">
        <w:rPr>
          <w:b/>
          <w:szCs w:val="22"/>
        </w:rPr>
        <w:br/>
      </w:r>
      <w:r w:rsidRPr="003B5D8D">
        <w:rPr>
          <w:b/>
          <w:szCs w:val="22"/>
        </w:rPr>
        <w:t>tätig sind: 41</w:t>
      </w:r>
    </w:p>
    <w:p w:rsidR="00CB6EEF" w:rsidRPr="003B5D8D" w:rsidRDefault="00CB6EEF" w:rsidP="00CB6EEF">
      <w:pPr>
        <w:rPr>
          <w:b/>
          <w:sz w:val="8"/>
          <w:szCs w:val="8"/>
        </w:rPr>
      </w:pP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25 aus Afrika (17 aus Nigeria, 5 aus Uganda. 3 aus anderen Ländern Afrikas)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10 aus Polen 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 aus Rumänien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2 aus Indien</w:t>
      </w: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1 aus der Slowakei</w:t>
      </w:r>
    </w:p>
    <w:p w:rsidR="00CB6EEF" w:rsidRDefault="00CB6EEF" w:rsidP="00CB6EEF">
      <w:pPr>
        <w:rPr>
          <w:b/>
        </w:rPr>
      </w:pPr>
    </w:p>
    <w:p w:rsidR="00CB6EEF" w:rsidRDefault="00CB6EEF" w:rsidP="00CB6EEF">
      <w:pPr>
        <w:rPr>
          <w:b/>
        </w:rPr>
      </w:pPr>
      <w:r>
        <w:rPr>
          <w:b/>
        </w:rPr>
        <w:t>Im Ausland geborene Ordenspriester: 47</w:t>
      </w:r>
    </w:p>
    <w:p w:rsidR="00CB6EEF" w:rsidRPr="003B5D8D" w:rsidRDefault="00CB6EEF" w:rsidP="00CB6EEF">
      <w:pPr>
        <w:rPr>
          <w:b/>
          <w:sz w:val="8"/>
          <w:szCs w:val="8"/>
        </w:rPr>
      </w:pPr>
    </w:p>
    <w:p w:rsidR="00CB6EEF" w:rsidRP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37 aus Europa </w:t>
      </w:r>
      <w:r>
        <w:rPr>
          <w:rFonts w:ascii="Arial" w:hAnsi="Arial" w:cs="Arial"/>
        </w:rPr>
        <w:t>(1</w:t>
      </w:r>
      <w:r>
        <w:rPr>
          <w:rFonts w:ascii="Arial" w:hAnsi="Arial" w:cs="Arial"/>
        </w:rPr>
        <w:t>5</w:t>
      </w:r>
      <w:r>
        <w:rPr>
          <w:rFonts w:ascii="Arial" w:hAnsi="Arial" w:cs="Arial"/>
        </w:rPr>
        <w:t xml:space="preserve"> aus </w:t>
      </w:r>
      <w:r>
        <w:rPr>
          <w:rFonts w:ascii="Arial" w:hAnsi="Arial" w:cs="Arial"/>
        </w:rPr>
        <w:t>Deutschland, 12 aus Polen, 10 aus anderen Ländern Europas)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7 </w:t>
      </w:r>
      <w:r>
        <w:rPr>
          <w:rFonts w:ascii="Arial" w:hAnsi="Arial" w:cs="Arial"/>
        </w:rPr>
        <w:t xml:space="preserve">aus </w:t>
      </w:r>
      <w:r>
        <w:rPr>
          <w:rFonts w:ascii="Arial" w:hAnsi="Arial" w:cs="Arial"/>
        </w:rPr>
        <w:t>Asien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2 aus </w:t>
      </w:r>
      <w:r>
        <w:rPr>
          <w:rFonts w:ascii="Arial" w:hAnsi="Arial" w:cs="Arial"/>
        </w:rPr>
        <w:t>Afrika</w:t>
      </w:r>
    </w:p>
    <w:p w:rsidR="00CB6EEF" w:rsidRDefault="00CB6EEF" w:rsidP="00CB6EEF">
      <w:pPr>
        <w:pStyle w:val="Listenabsatz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aus </w:t>
      </w:r>
      <w:r>
        <w:rPr>
          <w:rFonts w:ascii="Arial" w:hAnsi="Arial" w:cs="Arial"/>
        </w:rPr>
        <w:t>Südamerika</w:t>
      </w:r>
    </w:p>
    <w:p w:rsidR="00CB6EEF" w:rsidRDefault="00CB6EEF" w:rsidP="00CB6EEF">
      <w:pPr>
        <w:rPr>
          <w:b/>
        </w:rPr>
      </w:pPr>
    </w:p>
    <w:p w:rsidR="003B5D8D" w:rsidRDefault="003B5D8D" w:rsidP="00CB6EEF">
      <w:pPr>
        <w:rPr>
          <w:b/>
        </w:rPr>
      </w:pPr>
    </w:p>
    <w:p w:rsidR="003B5D8D" w:rsidRPr="003B5D8D" w:rsidRDefault="003B5D8D" w:rsidP="003B5D8D">
      <w:pPr>
        <w:rPr>
          <w:b/>
          <w:i/>
        </w:rPr>
      </w:pPr>
      <w:r w:rsidRPr="003B5D8D">
        <w:rPr>
          <w:b/>
          <w:i/>
        </w:rPr>
        <w:t>Priester aus anderen Ländern gesamt – häufigste Länder</w:t>
      </w:r>
    </w:p>
    <w:p w:rsidR="003B5D8D" w:rsidRPr="003B5D8D" w:rsidRDefault="003B5D8D" w:rsidP="003B5D8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3B5D8D">
        <w:rPr>
          <w:rFonts w:ascii="Arial" w:hAnsi="Arial" w:cs="Arial"/>
        </w:rPr>
        <w:t>51 aus Polen</w:t>
      </w:r>
    </w:p>
    <w:p w:rsidR="003B5D8D" w:rsidRPr="003B5D8D" w:rsidRDefault="003B5D8D" w:rsidP="003B5D8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3B5D8D">
        <w:rPr>
          <w:rFonts w:ascii="Arial" w:hAnsi="Arial" w:cs="Arial"/>
        </w:rPr>
        <w:t>27 aus Afrika (17 aus Nigeria)</w:t>
      </w:r>
    </w:p>
    <w:p w:rsidR="003B5D8D" w:rsidRPr="003B5D8D" w:rsidRDefault="003B5D8D" w:rsidP="003B5D8D">
      <w:pPr>
        <w:pStyle w:val="Listenabsatz"/>
        <w:numPr>
          <w:ilvl w:val="0"/>
          <w:numId w:val="2"/>
        </w:numPr>
        <w:rPr>
          <w:rFonts w:ascii="Arial" w:hAnsi="Arial" w:cs="Arial"/>
        </w:rPr>
      </w:pPr>
      <w:r w:rsidRPr="003B5D8D">
        <w:rPr>
          <w:rFonts w:ascii="Arial" w:hAnsi="Arial" w:cs="Arial"/>
        </w:rPr>
        <w:t>17 aus Deutschland</w:t>
      </w:r>
    </w:p>
    <w:p w:rsidR="003B5D8D" w:rsidRDefault="003B5D8D" w:rsidP="003B5D8D"/>
    <w:p w:rsidR="003B5D8D" w:rsidRPr="003B5D8D" w:rsidRDefault="003B5D8D" w:rsidP="003B5D8D">
      <w:pPr>
        <w:rPr>
          <w:b/>
          <w:i/>
        </w:rPr>
      </w:pPr>
      <w:r w:rsidRPr="003B5D8D">
        <w:rPr>
          <w:b/>
          <w:i/>
        </w:rPr>
        <w:t xml:space="preserve">Ferienkapläne im Sommer 2017: </w:t>
      </w:r>
    </w:p>
    <w:p w:rsidR="003B5D8D" w:rsidRDefault="003B5D8D" w:rsidP="00CB6EEF">
      <w:pPr>
        <w:rPr>
          <w:b/>
        </w:rPr>
      </w:pPr>
      <w:r>
        <w:t>67 Priester waren in</w:t>
      </w:r>
      <w:r>
        <w:t xml:space="preserve"> 78 Pfarren bzw. Krankenhäusern.</w:t>
      </w:r>
      <w:bookmarkStart w:id="0" w:name="_GoBack"/>
      <w:bookmarkEnd w:id="0"/>
    </w:p>
    <w:sectPr w:rsidR="003B5D8D" w:rsidSect="00262936">
      <w:footerReference w:type="default" r:id="rId8"/>
      <w:headerReference w:type="first" r:id="rId9"/>
      <w:footerReference w:type="first" r:id="rId10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46DD" w:rsidRDefault="00E146DD">
      <w:r>
        <w:separator/>
      </w:r>
    </w:p>
  </w:endnote>
  <w:endnote w:type="continuationSeparator" w:id="0">
    <w:p w:rsidR="00E146DD" w:rsidRDefault="00E1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1B1052">
      <w:tc>
        <w:tcPr>
          <w:tcW w:w="2197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Michael Kraml </w:t>
          </w:r>
        </w:p>
      </w:tc>
      <w:tc>
        <w:tcPr>
          <w:tcW w:w="2551" w:type="dxa"/>
        </w:tcPr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Herrenstraße 19, Pf. 251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1B1052" w:rsidRDefault="001B1052" w:rsidP="001B105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1B1052" w:rsidRDefault="001B1052" w:rsidP="001B1052">
          <w:pPr>
            <w:pStyle w:val="Fuzeile"/>
            <w:rPr>
              <w:sz w:val="16"/>
            </w:rPr>
          </w:pPr>
        </w:p>
        <w:p w:rsidR="001B1052" w:rsidRDefault="001B1052" w:rsidP="001B105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 w:rsidP="001B1052">
          <w:pPr>
            <w:pStyle w:val="Fuzeile"/>
            <w:rPr>
              <w:sz w:val="16"/>
            </w:rPr>
          </w:pPr>
        </w:p>
      </w:tc>
    </w:tr>
  </w:tbl>
  <w:p w:rsidR="001B1052" w:rsidRDefault="001B1052">
    <w:pPr>
      <w:pStyle w:val="Fuzeile"/>
      <w:rPr>
        <w:sz w:val="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262936" w:rsidRDefault="00262936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 w:rsidR="001B1052" w:rsidRPr="00366476">
              <w:rPr>
                <w:rStyle w:val="Hyperlink"/>
                <w:sz w:val="16"/>
              </w:rPr>
              <w:t>https://www.dioezese-linz.at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Offenlegung: </w:t>
          </w:r>
          <w:hyperlink r:id="rId3" w:history="1">
            <w:r w:rsidR="001B1052" w:rsidRPr="00366476">
              <w:rPr>
                <w:rStyle w:val="Hyperlink"/>
                <w:sz w:val="16"/>
              </w:rPr>
              <w:t>https://www.dioezese-linz.at/offenlegung</w:t>
            </w:r>
          </w:hyperlink>
        </w:p>
        <w:p w:rsidR="001B1052" w:rsidRDefault="001B1052">
          <w:pPr>
            <w:pStyle w:val="Fuzeile"/>
            <w:rPr>
              <w:sz w:val="16"/>
            </w:rPr>
          </w:pPr>
        </w:p>
      </w:tc>
    </w:tr>
  </w:tbl>
  <w:p w:rsidR="00CB767C" w:rsidRDefault="00CB767C" w:rsidP="001B1052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46DD" w:rsidRDefault="00E146DD">
      <w:r>
        <w:separator/>
      </w:r>
    </w:p>
  </w:footnote>
  <w:footnote w:type="continuationSeparator" w:id="0">
    <w:p w:rsidR="00E146DD" w:rsidRDefault="00E146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6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381DB9" w:rsidRDefault="00381DB9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204E54"/>
    <w:multiLevelType w:val="hybridMultilevel"/>
    <w:tmpl w:val="8A1612F8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A22F9B"/>
    <w:multiLevelType w:val="hybridMultilevel"/>
    <w:tmpl w:val="0F687D1E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2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146DD"/>
    <w:rsid w:val="0005577C"/>
    <w:rsid w:val="000603BD"/>
    <w:rsid w:val="00070E54"/>
    <w:rsid w:val="000B3CAF"/>
    <w:rsid w:val="00131BDC"/>
    <w:rsid w:val="00141001"/>
    <w:rsid w:val="0014702D"/>
    <w:rsid w:val="0015645C"/>
    <w:rsid w:val="00166045"/>
    <w:rsid w:val="0018480F"/>
    <w:rsid w:val="001A63DE"/>
    <w:rsid w:val="001B1052"/>
    <w:rsid w:val="001C5DDA"/>
    <w:rsid w:val="00225500"/>
    <w:rsid w:val="00231AB4"/>
    <w:rsid w:val="002402FC"/>
    <w:rsid w:val="00262936"/>
    <w:rsid w:val="002A708B"/>
    <w:rsid w:val="002E5529"/>
    <w:rsid w:val="002F3701"/>
    <w:rsid w:val="00313020"/>
    <w:rsid w:val="00366248"/>
    <w:rsid w:val="003726D8"/>
    <w:rsid w:val="00381DB9"/>
    <w:rsid w:val="00382322"/>
    <w:rsid w:val="003B5D8D"/>
    <w:rsid w:val="003D61BB"/>
    <w:rsid w:val="00430D75"/>
    <w:rsid w:val="004C47BA"/>
    <w:rsid w:val="004E6F4E"/>
    <w:rsid w:val="005110DD"/>
    <w:rsid w:val="00537D1F"/>
    <w:rsid w:val="00542BEA"/>
    <w:rsid w:val="005447F9"/>
    <w:rsid w:val="00567B3E"/>
    <w:rsid w:val="0057069F"/>
    <w:rsid w:val="005B4A2A"/>
    <w:rsid w:val="005D48CB"/>
    <w:rsid w:val="00601035"/>
    <w:rsid w:val="00635357"/>
    <w:rsid w:val="00641802"/>
    <w:rsid w:val="00647004"/>
    <w:rsid w:val="006668C5"/>
    <w:rsid w:val="00672F15"/>
    <w:rsid w:val="0067643B"/>
    <w:rsid w:val="00694620"/>
    <w:rsid w:val="00697D23"/>
    <w:rsid w:val="006C7450"/>
    <w:rsid w:val="006F73AB"/>
    <w:rsid w:val="00712417"/>
    <w:rsid w:val="00714F83"/>
    <w:rsid w:val="00727101"/>
    <w:rsid w:val="007368D3"/>
    <w:rsid w:val="00741F48"/>
    <w:rsid w:val="0078339E"/>
    <w:rsid w:val="007D38DC"/>
    <w:rsid w:val="00807C90"/>
    <w:rsid w:val="008355DE"/>
    <w:rsid w:val="00855342"/>
    <w:rsid w:val="008A5750"/>
    <w:rsid w:val="008B4B33"/>
    <w:rsid w:val="008D523B"/>
    <w:rsid w:val="008D6113"/>
    <w:rsid w:val="008E01D7"/>
    <w:rsid w:val="008F5427"/>
    <w:rsid w:val="00923BEF"/>
    <w:rsid w:val="0093496A"/>
    <w:rsid w:val="0094025B"/>
    <w:rsid w:val="00956261"/>
    <w:rsid w:val="009616A4"/>
    <w:rsid w:val="009631CA"/>
    <w:rsid w:val="00967AA0"/>
    <w:rsid w:val="00A5610F"/>
    <w:rsid w:val="00A6450F"/>
    <w:rsid w:val="00AC6FE0"/>
    <w:rsid w:val="00AE0EBF"/>
    <w:rsid w:val="00B275A8"/>
    <w:rsid w:val="00B566A2"/>
    <w:rsid w:val="00B735AC"/>
    <w:rsid w:val="00B76615"/>
    <w:rsid w:val="00B97EE3"/>
    <w:rsid w:val="00BF24B9"/>
    <w:rsid w:val="00C03469"/>
    <w:rsid w:val="00C46049"/>
    <w:rsid w:val="00C63B46"/>
    <w:rsid w:val="00CB6A37"/>
    <w:rsid w:val="00CB6EEF"/>
    <w:rsid w:val="00CB7487"/>
    <w:rsid w:val="00CB767C"/>
    <w:rsid w:val="00CE367E"/>
    <w:rsid w:val="00CF37D2"/>
    <w:rsid w:val="00D173BC"/>
    <w:rsid w:val="00D250FE"/>
    <w:rsid w:val="00D31CCE"/>
    <w:rsid w:val="00D4743E"/>
    <w:rsid w:val="00D6113C"/>
    <w:rsid w:val="00D93DE7"/>
    <w:rsid w:val="00DF6FC9"/>
    <w:rsid w:val="00E146DD"/>
    <w:rsid w:val="00E86A99"/>
    <w:rsid w:val="00EA10DA"/>
    <w:rsid w:val="00EA4557"/>
    <w:rsid w:val="00EC6E61"/>
    <w:rsid w:val="00ED32A8"/>
    <w:rsid w:val="00EF5CAF"/>
    <w:rsid w:val="00F37100"/>
    <w:rsid w:val="00F71756"/>
    <w:rsid w:val="00F7448A"/>
    <w:rsid w:val="00F82272"/>
    <w:rsid w:val="00FF2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4:docId w14:val="1F8D0D54"/>
  <w15:chartTrackingRefBased/>
  <w15:docId w15:val="{FCF3FB63-40D6-4CD2-A848-C6A5BF75C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E146DD"/>
    <w:pPr>
      <w:suppressAutoHyphens/>
      <w:autoSpaceDN w:val="0"/>
    </w:pPr>
    <w:rPr>
      <w:rFonts w:ascii="Arial" w:hAnsi="Arial" w:cs="Arial"/>
      <w:kern w:val="3"/>
      <w:sz w:val="22"/>
      <w:lang w:eastAsia="zh-CN"/>
    </w:rPr>
  </w:style>
  <w:style w:type="paragraph" w:styleId="berschrift1">
    <w:name w:val="heading 1"/>
    <w:basedOn w:val="Standard"/>
    <w:next w:val="Standard"/>
    <w:qFormat/>
    <w:pPr>
      <w:keepNext/>
      <w:suppressAutoHyphens w:val="0"/>
      <w:autoSpaceDN/>
      <w:outlineLvl w:val="0"/>
    </w:pPr>
    <w:rPr>
      <w:rFonts w:ascii="Helvetica 55 Roman" w:hAnsi="Helvetica 55 Roman" w:cs="Times New Roman"/>
      <w:b/>
      <w:kern w:val="0"/>
      <w:sz w:val="24"/>
      <w:lang w:eastAsia="de-DE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suppressAutoHyphens w:val="0"/>
      <w:autoSpaceDN/>
      <w:ind w:right="-284"/>
      <w:outlineLvl w:val="2"/>
    </w:pPr>
    <w:rPr>
      <w:rFonts w:cs="Times New Roman"/>
      <w:kern w:val="0"/>
      <w:sz w:val="24"/>
      <w:lang w:eastAsia="de-DE"/>
    </w:rPr>
  </w:style>
  <w:style w:type="paragraph" w:styleId="berschrift8">
    <w:name w:val="heading 8"/>
    <w:basedOn w:val="Standard"/>
    <w:next w:val="Standard"/>
    <w:qFormat/>
    <w:pPr>
      <w:keepNext/>
      <w:suppressAutoHyphens w:val="0"/>
      <w:autoSpaceDN/>
      <w:outlineLvl w:val="7"/>
    </w:pPr>
    <w:rPr>
      <w:rFonts w:cs="Times New Roman"/>
      <w:i/>
      <w:kern w:val="0"/>
      <w:sz w:val="24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  <w:suppressAutoHyphens w:val="0"/>
      <w:autoSpaceDN/>
    </w:pPr>
    <w:rPr>
      <w:rFonts w:cs="Times New Roman"/>
      <w:kern w:val="0"/>
      <w:lang w:eastAsia="de-DE"/>
    </w:rPr>
  </w:style>
  <w:style w:type="paragraph" w:styleId="Fuzeile">
    <w:name w:val="footer"/>
    <w:basedOn w:val="Standard"/>
    <w:pPr>
      <w:tabs>
        <w:tab w:val="center" w:pos="4536"/>
        <w:tab w:val="right" w:pos="9072"/>
      </w:tabs>
      <w:suppressAutoHyphens w:val="0"/>
      <w:autoSpaceDN/>
    </w:pPr>
    <w:rPr>
      <w:rFonts w:cs="Times New Roman"/>
      <w:kern w:val="0"/>
      <w:lang w:eastAsia="de-DE"/>
    </w:r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uppressAutoHyphens w:val="0"/>
      <w:autoSpaceDN/>
      <w:spacing w:line="320" w:lineRule="atLeast"/>
      <w:ind w:firstLine="227"/>
    </w:pPr>
    <w:rPr>
      <w:rFonts w:cs="Times New Roman"/>
      <w:kern w:val="0"/>
      <w:sz w:val="24"/>
      <w:lang w:eastAsia="de-DE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uppressAutoHyphens w:val="0"/>
      <w:autoSpaceDN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de-DE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uppressAutoHyphens w:val="0"/>
      <w:autoSpaceDN/>
      <w:spacing w:before="100" w:beforeAutospacing="1" w:after="100" w:afterAutospacing="1"/>
    </w:pPr>
    <w:rPr>
      <w:rFonts w:ascii="Times New Roman" w:hAnsi="Times New Roman" w:cs="Times New Roman"/>
      <w:kern w:val="0"/>
      <w:sz w:val="24"/>
      <w:szCs w:val="24"/>
      <w:lang w:eastAsia="de-DE"/>
    </w:rPr>
  </w:style>
  <w:style w:type="paragraph" w:customStyle="1" w:styleId="Textbody">
    <w:name w:val="Text body"/>
    <w:basedOn w:val="Standard"/>
    <w:rsid w:val="00E146DD"/>
    <w:pPr>
      <w:spacing w:after="120"/>
    </w:pPr>
  </w:style>
  <w:style w:type="paragraph" w:customStyle="1" w:styleId="western">
    <w:name w:val="western"/>
    <w:basedOn w:val="Standard"/>
    <w:rsid w:val="00E146DD"/>
    <w:pPr>
      <w:autoSpaceDN/>
      <w:spacing w:before="100" w:after="119"/>
    </w:pPr>
    <w:rPr>
      <w:color w:val="000000"/>
      <w:kern w:val="0"/>
      <w:szCs w:val="22"/>
    </w:rPr>
  </w:style>
  <w:style w:type="paragraph" w:styleId="Sprechblasentext">
    <w:name w:val="Balloon Text"/>
    <w:basedOn w:val="Standard"/>
    <w:link w:val="SprechblasentextZchn"/>
    <w:rsid w:val="00381DB9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rsid w:val="00381DB9"/>
    <w:rPr>
      <w:rFonts w:ascii="Segoe UI" w:hAnsi="Segoe UI" w:cs="Segoe UI"/>
      <w:kern w:val="3"/>
      <w:sz w:val="18"/>
      <w:szCs w:val="18"/>
      <w:lang w:eastAsia="zh-CN"/>
    </w:rPr>
  </w:style>
  <w:style w:type="character" w:customStyle="1" w:styleId="articletext">
    <w:name w:val="articletext"/>
    <w:rsid w:val="009616A4"/>
  </w:style>
  <w:style w:type="paragraph" w:styleId="Listenabsatz">
    <w:name w:val="List Paragraph"/>
    <w:basedOn w:val="Standard"/>
    <w:uiPriority w:val="34"/>
    <w:qFormat/>
    <w:rsid w:val="009616A4"/>
    <w:pPr>
      <w:suppressAutoHyphens w:val="0"/>
      <w:autoSpaceDN/>
      <w:ind w:left="720"/>
      <w:contextualSpacing/>
    </w:pPr>
    <w:rPr>
      <w:rFonts w:asciiTheme="minorHAnsi" w:eastAsiaTheme="minorHAnsi" w:hAnsiTheme="minorHAnsi" w:cstheme="minorBidi"/>
      <w:kern w:val="0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19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324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871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dioezese-linz.at/offenlegung" TargetMode="External"/><Relationship Id="rId2" Type="http://schemas.openxmlformats.org/officeDocument/2006/relationships/hyperlink" Target="https://www.dioezese-linz.at" TargetMode="External"/><Relationship Id="rId1" Type="http://schemas.openxmlformats.org/officeDocument/2006/relationships/hyperlink" Target="mailto:presse@dioezese-linz.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Kommunikation\kbuero\1Presse\Pressekonferenzen%20und%20Unterlagen\Musterseite.dotx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25EA1E-8E25-4FB0-9D31-CE6895AFCE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Musterseite.dotx</Template>
  <TotalTime>0</TotalTime>
  <Pages>1</Pages>
  <Words>166</Words>
  <Characters>871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1035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Barbara Eckerstorfer</cp:lastModifiedBy>
  <cp:revision>3</cp:revision>
  <cp:lastPrinted>2018-06-20T12:55:00Z</cp:lastPrinted>
  <dcterms:created xsi:type="dcterms:W3CDTF">2018-06-20T12:55:00Z</dcterms:created>
  <dcterms:modified xsi:type="dcterms:W3CDTF">2018-06-20T13:14:00Z</dcterms:modified>
</cp:coreProperties>
</file>