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101256" w14:textId="0A4FFF4D" w:rsidR="00956201" w:rsidRPr="0036479E" w:rsidRDefault="00D81AF5" w:rsidP="00367B5F">
      <w:pPr>
        <w:jc w:val="right"/>
        <w:rPr>
          <w:rFonts w:cs="Arial"/>
          <w:szCs w:val="22"/>
        </w:rPr>
      </w:pPr>
      <w:r w:rsidRPr="0036479E">
        <w:rPr>
          <w:rFonts w:cs="Arial"/>
          <w:szCs w:val="22"/>
        </w:rPr>
        <w:t>Februar 202</w:t>
      </w:r>
      <w:r w:rsidR="000A3E24">
        <w:rPr>
          <w:rFonts w:cs="Arial"/>
          <w:szCs w:val="22"/>
        </w:rPr>
        <w:t>2</w:t>
      </w:r>
    </w:p>
    <w:p w14:paraId="629C6187" w14:textId="77777777" w:rsidR="00956201" w:rsidRPr="0036479E" w:rsidRDefault="00956201" w:rsidP="00367B5F">
      <w:pPr>
        <w:rPr>
          <w:rFonts w:cs="Arial"/>
          <w:szCs w:val="22"/>
        </w:rPr>
      </w:pPr>
    </w:p>
    <w:p w14:paraId="245674A7" w14:textId="77777777" w:rsidR="006C317F" w:rsidRPr="0036479E" w:rsidRDefault="006C317F" w:rsidP="00367B5F">
      <w:pPr>
        <w:rPr>
          <w:rFonts w:cs="Arial"/>
          <w:szCs w:val="22"/>
        </w:rPr>
      </w:pPr>
    </w:p>
    <w:p w14:paraId="23C5E0C5" w14:textId="77777777" w:rsidR="00032E4F" w:rsidRPr="0036479E" w:rsidRDefault="00032E4F" w:rsidP="00367B5F">
      <w:pPr>
        <w:rPr>
          <w:rFonts w:cs="Arial"/>
          <w:szCs w:val="22"/>
        </w:rPr>
      </w:pPr>
    </w:p>
    <w:p w14:paraId="199951AD" w14:textId="77777777" w:rsidR="00DE207C" w:rsidRDefault="00956201" w:rsidP="00BF1281">
      <w:pPr>
        <w:rPr>
          <w:rFonts w:cs="Arial"/>
          <w:b/>
          <w:sz w:val="28"/>
          <w:szCs w:val="28"/>
          <w:u w:val="single"/>
        </w:rPr>
      </w:pPr>
      <w:r w:rsidRPr="0036479E">
        <w:rPr>
          <w:rFonts w:cs="Arial"/>
          <w:b/>
          <w:sz w:val="28"/>
          <w:szCs w:val="28"/>
          <w:u w:val="single"/>
        </w:rPr>
        <w:t>Valentinsgottesdien</w:t>
      </w:r>
      <w:r w:rsidR="00EA3646" w:rsidRPr="0036479E">
        <w:rPr>
          <w:rFonts w:cs="Arial"/>
          <w:b/>
          <w:sz w:val="28"/>
          <w:szCs w:val="28"/>
          <w:u w:val="single"/>
        </w:rPr>
        <w:t>ste und -veranstaltungen</w:t>
      </w:r>
      <w:r w:rsidR="00DE207C">
        <w:rPr>
          <w:rFonts w:cs="Arial"/>
          <w:b/>
          <w:sz w:val="28"/>
          <w:szCs w:val="28"/>
          <w:u w:val="single"/>
        </w:rPr>
        <w:t xml:space="preserve"> 2022</w:t>
      </w:r>
    </w:p>
    <w:p w14:paraId="794C9E95" w14:textId="0064F60E" w:rsidR="00956201" w:rsidRPr="0036479E" w:rsidRDefault="00EA3646" w:rsidP="00BF1281">
      <w:pPr>
        <w:rPr>
          <w:rFonts w:cs="Arial"/>
          <w:b/>
          <w:sz w:val="28"/>
          <w:szCs w:val="28"/>
          <w:u w:val="single"/>
        </w:rPr>
      </w:pPr>
      <w:r w:rsidRPr="0036479E">
        <w:rPr>
          <w:rFonts w:cs="Arial"/>
          <w:b/>
          <w:sz w:val="28"/>
          <w:szCs w:val="28"/>
          <w:u w:val="single"/>
        </w:rPr>
        <w:t xml:space="preserve">in </w:t>
      </w:r>
      <w:r w:rsidR="00956201" w:rsidRPr="0036479E">
        <w:rPr>
          <w:rFonts w:cs="Arial"/>
          <w:b/>
          <w:sz w:val="28"/>
          <w:szCs w:val="28"/>
          <w:u w:val="single"/>
        </w:rPr>
        <w:t>oö. Pfarren</w:t>
      </w:r>
      <w:r w:rsidR="00F12F5F" w:rsidRPr="0036479E">
        <w:rPr>
          <w:rFonts w:cs="Arial"/>
          <w:b/>
          <w:sz w:val="28"/>
          <w:szCs w:val="28"/>
          <w:u w:val="single"/>
        </w:rPr>
        <w:t xml:space="preserve"> </w:t>
      </w:r>
    </w:p>
    <w:p w14:paraId="0B6CC31A" w14:textId="77777777" w:rsidR="00956201" w:rsidRPr="0036479E" w:rsidRDefault="00956201" w:rsidP="00BF1281">
      <w:pPr>
        <w:rPr>
          <w:rFonts w:cs="Arial"/>
          <w:szCs w:val="22"/>
        </w:rPr>
      </w:pPr>
    </w:p>
    <w:p w14:paraId="6685716B" w14:textId="77777777" w:rsidR="00D73D6C" w:rsidRPr="00BF1281" w:rsidRDefault="00CB5A1D" w:rsidP="00BF1281">
      <w:pPr>
        <w:rPr>
          <w:rFonts w:cs="Arial"/>
          <w:i/>
          <w:szCs w:val="22"/>
        </w:rPr>
      </w:pPr>
      <w:r w:rsidRPr="00BF1281">
        <w:rPr>
          <w:rFonts w:cs="Arial"/>
          <w:i/>
          <w:szCs w:val="22"/>
        </w:rPr>
        <w:t>(eine Auswahl)</w:t>
      </w:r>
    </w:p>
    <w:p w14:paraId="12CEEEFD" w14:textId="77777777" w:rsidR="007B0DBE" w:rsidRPr="00BF1281" w:rsidRDefault="007B0DBE" w:rsidP="00BF1281">
      <w:pPr>
        <w:rPr>
          <w:rFonts w:cs="Arial"/>
          <w:szCs w:val="22"/>
        </w:rPr>
      </w:pPr>
    </w:p>
    <w:p w14:paraId="27B30F44" w14:textId="77777777" w:rsidR="00032E4F" w:rsidRPr="00BF1281" w:rsidRDefault="00032E4F" w:rsidP="00BF1281">
      <w:pPr>
        <w:rPr>
          <w:rFonts w:cs="Arial"/>
          <w:szCs w:val="22"/>
        </w:rPr>
      </w:pPr>
    </w:p>
    <w:p w14:paraId="06684675" w14:textId="77777777" w:rsidR="00111225" w:rsidRPr="001E5834" w:rsidRDefault="00111225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highlight w:val="yellow"/>
        </w:rPr>
      </w:pPr>
    </w:p>
    <w:p w14:paraId="3D857EB4" w14:textId="71AD980E" w:rsidR="006D33B8" w:rsidRPr="006D33B8" w:rsidRDefault="006D33B8" w:rsidP="00BF1281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6D33B8">
        <w:rPr>
          <w:rFonts w:ascii="Arial" w:hAnsi="Arial" w:cs="Arial"/>
          <w:b/>
          <w:sz w:val="22"/>
          <w:szCs w:val="22"/>
        </w:rPr>
        <w:t>Gramastetten</w:t>
      </w:r>
    </w:p>
    <w:p w14:paraId="2BAF3F75" w14:textId="5487FB26" w:rsidR="006D33B8" w:rsidRPr="006D33B8" w:rsidRDefault="006D33B8" w:rsidP="00BF128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6D33B8">
        <w:rPr>
          <w:rFonts w:ascii="Arial" w:hAnsi="Arial" w:cs="Arial"/>
          <w:bCs/>
          <w:sz w:val="22"/>
          <w:szCs w:val="22"/>
        </w:rPr>
        <w:t>11. Februar, 19:30 Uhr, vor der Bergkirche in Gramastetten (bei Schlechtwetter in der Pfarrkirche)</w:t>
      </w:r>
    </w:p>
    <w:p w14:paraId="16817426" w14:textId="587F3E51" w:rsidR="006D33B8" w:rsidRPr="006D33B8" w:rsidRDefault="006D33B8" w:rsidP="00BF128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6D33B8">
        <w:rPr>
          <w:rFonts w:ascii="Arial" w:hAnsi="Arial" w:cs="Arial"/>
          <w:bCs/>
          <w:sz w:val="22"/>
          <w:szCs w:val="22"/>
        </w:rPr>
        <w:t>Das Feuer unserer Liebe hüten. Segensfeier/Segensfeuer für Liebende.</w:t>
      </w:r>
    </w:p>
    <w:p w14:paraId="6926FA88" w14:textId="1FE6DD4B" w:rsidR="00980895" w:rsidRDefault="00980895" w:rsidP="00BF1281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  <w:highlight w:val="yellow"/>
        </w:rPr>
      </w:pPr>
    </w:p>
    <w:p w14:paraId="76C4482E" w14:textId="042926B6" w:rsidR="00923168" w:rsidRPr="00923168" w:rsidRDefault="00923168" w:rsidP="00BF1281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923168">
        <w:rPr>
          <w:rFonts w:ascii="Arial" w:hAnsi="Arial" w:cs="Arial"/>
          <w:b/>
          <w:sz w:val="22"/>
          <w:szCs w:val="22"/>
        </w:rPr>
        <w:t>Hofkirchen an der Trattnach</w:t>
      </w:r>
    </w:p>
    <w:p w14:paraId="39BEC6C5" w14:textId="4E3B1A90" w:rsidR="00923168" w:rsidRDefault="00923168" w:rsidP="00BF128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923168">
        <w:rPr>
          <w:rFonts w:ascii="Arial" w:hAnsi="Arial" w:cs="Arial"/>
          <w:bCs/>
          <w:sz w:val="22"/>
          <w:szCs w:val="22"/>
        </w:rPr>
        <w:t>13. Februar, 9</w:t>
      </w:r>
      <w:r w:rsidR="00341710">
        <w:rPr>
          <w:rFonts w:ascii="Arial" w:hAnsi="Arial" w:cs="Arial"/>
          <w:bCs/>
          <w:sz w:val="22"/>
          <w:szCs w:val="22"/>
        </w:rPr>
        <w:t>.</w:t>
      </w:r>
      <w:r w:rsidRPr="00923168">
        <w:rPr>
          <w:rFonts w:ascii="Arial" w:hAnsi="Arial" w:cs="Arial"/>
          <w:bCs/>
          <w:sz w:val="22"/>
          <w:szCs w:val="22"/>
        </w:rPr>
        <w:t>30 Uhr, Pfarrkirche</w:t>
      </w:r>
    </w:p>
    <w:p w14:paraId="4C76F7E7" w14:textId="376EABE0" w:rsidR="00594A86" w:rsidRPr="00923168" w:rsidRDefault="00594A86" w:rsidP="00BF128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Gottesdienst mit Paarsegnung</w:t>
      </w:r>
    </w:p>
    <w:p w14:paraId="71ECBD38" w14:textId="1E0F7DDA" w:rsidR="00980895" w:rsidRDefault="00980895" w:rsidP="00BF1281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  <w:highlight w:val="yellow"/>
        </w:rPr>
      </w:pPr>
    </w:p>
    <w:p w14:paraId="034CE00E" w14:textId="77777777" w:rsidR="00923168" w:rsidRPr="00BF1281" w:rsidRDefault="00923168" w:rsidP="00923168">
      <w:pPr>
        <w:rPr>
          <w:rFonts w:cs="Arial"/>
          <w:b/>
          <w:szCs w:val="22"/>
        </w:rPr>
      </w:pPr>
      <w:r w:rsidRPr="00BF1281">
        <w:rPr>
          <w:rFonts w:cs="Arial"/>
          <w:b/>
          <w:szCs w:val="22"/>
        </w:rPr>
        <w:t>L</w:t>
      </w:r>
      <w:r>
        <w:rPr>
          <w:rFonts w:cs="Arial"/>
          <w:b/>
          <w:szCs w:val="22"/>
        </w:rPr>
        <w:t>enzing</w:t>
      </w:r>
    </w:p>
    <w:p w14:paraId="373C3C4C" w14:textId="77777777" w:rsidR="00923168" w:rsidRPr="00BF1281" w:rsidRDefault="00923168" w:rsidP="00923168">
      <w:pPr>
        <w:rPr>
          <w:rFonts w:cs="Arial"/>
          <w:szCs w:val="22"/>
        </w:rPr>
      </w:pPr>
      <w:r>
        <w:rPr>
          <w:rFonts w:cs="Arial"/>
          <w:szCs w:val="22"/>
        </w:rPr>
        <w:t>6</w:t>
      </w:r>
      <w:r w:rsidRPr="00BF1281">
        <w:rPr>
          <w:rFonts w:cs="Arial"/>
          <w:szCs w:val="22"/>
        </w:rPr>
        <w:t>. Februar, 9.00 Uhr, Pfarrkirche</w:t>
      </w:r>
    </w:p>
    <w:p w14:paraId="1CE206D5" w14:textId="77777777" w:rsidR="00923168" w:rsidRDefault="00923168" w:rsidP="00923168">
      <w:pPr>
        <w:rPr>
          <w:rFonts w:cs="Arial"/>
          <w:szCs w:val="22"/>
        </w:rPr>
      </w:pPr>
      <w:r>
        <w:rPr>
          <w:rFonts w:cs="Arial"/>
          <w:szCs w:val="22"/>
        </w:rPr>
        <w:t>Gottesdienst mit Paarsegnung</w:t>
      </w:r>
      <w:r w:rsidRPr="00BF1281">
        <w:rPr>
          <w:rFonts w:cs="Arial"/>
          <w:szCs w:val="22"/>
        </w:rPr>
        <w:t>.</w:t>
      </w:r>
    </w:p>
    <w:p w14:paraId="262CCDFB" w14:textId="77777777" w:rsidR="00923168" w:rsidRPr="00BF1281" w:rsidRDefault="00923168" w:rsidP="00923168">
      <w:pPr>
        <w:rPr>
          <w:rFonts w:cs="Arial"/>
          <w:szCs w:val="22"/>
        </w:rPr>
      </w:pPr>
      <w:r>
        <w:rPr>
          <w:rFonts w:cs="Arial"/>
          <w:szCs w:val="22"/>
        </w:rPr>
        <w:t>(Aushänge und Verlautbarungen auf der Pfarrhomepage beachten!)</w:t>
      </w:r>
    </w:p>
    <w:p w14:paraId="35055185" w14:textId="77777777" w:rsidR="0036479E" w:rsidRPr="00BF1281" w:rsidRDefault="0036479E" w:rsidP="00BF1281">
      <w:pPr>
        <w:rPr>
          <w:rFonts w:cs="Arial"/>
          <w:b/>
          <w:szCs w:val="22"/>
        </w:rPr>
      </w:pPr>
    </w:p>
    <w:p w14:paraId="281523C6" w14:textId="77777777" w:rsidR="0036479E" w:rsidRPr="00BF1281" w:rsidRDefault="0036479E" w:rsidP="00BF1281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BF1281">
        <w:rPr>
          <w:rFonts w:ascii="Arial" w:hAnsi="Arial" w:cs="Arial"/>
          <w:b/>
          <w:sz w:val="22"/>
          <w:szCs w:val="22"/>
        </w:rPr>
        <w:t>Linz, Ursulinenkirche</w:t>
      </w:r>
    </w:p>
    <w:p w14:paraId="4E0A2F35" w14:textId="6E64C7E6" w:rsidR="0036479E" w:rsidRPr="00BF1281" w:rsidRDefault="0036479E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BF1281">
        <w:rPr>
          <w:rFonts w:ascii="Arial" w:hAnsi="Arial" w:cs="Arial"/>
          <w:sz w:val="22"/>
          <w:szCs w:val="22"/>
        </w:rPr>
        <w:t>14. Februar, 1</w:t>
      </w:r>
      <w:r w:rsidR="000A3E24">
        <w:rPr>
          <w:rFonts w:ascii="Arial" w:hAnsi="Arial" w:cs="Arial"/>
          <w:sz w:val="22"/>
          <w:szCs w:val="22"/>
        </w:rPr>
        <w:t>6</w:t>
      </w:r>
      <w:r w:rsidRPr="00BF1281">
        <w:rPr>
          <w:rFonts w:ascii="Arial" w:hAnsi="Arial" w:cs="Arial"/>
          <w:sz w:val="22"/>
          <w:szCs w:val="22"/>
        </w:rPr>
        <w:t>.00</w:t>
      </w:r>
      <w:r w:rsidR="000A3E24">
        <w:rPr>
          <w:rFonts w:ascii="Arial" w:hAnsi="Arial" w:cs="Arial"/>
          <w:sz w:val="22"/>
          <w:szCs w:val="22"/>
        </w:rPr>
        <w:t xml:space="preserve"> – 18.00</w:t>
      </w:r>
      <w:r w:rsidRPr="00BF1281">
        <w:rPr>
          <w:rFonts w:ascii="Arial" w:hAnsi="Arial" w:cs="Arial"/>
          <w:sz w:val="22"/>
          <w:szCs w:val="22"/>
        </w:rPr>
        <w:t xml:space="preserve"> Uhr, Ursulinenkirche, Landstraße</w:t>
      </w:r>
    </w:p>
    <w:p w14:paraId="7C89151E" w14:textId="7DFBFA6F" w:rsidR="000A3E24" w:rsidRDefault="000A3E24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„Liebe ist … ein Liebeslied für dich“</w:t>
      </w:r>
      <w:r w:rsidR="00BF1281" w:rsidRPr="00BF1281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Lieder und Texte zum Thema Liebe, Beziehung, Glück und dazu Lieder (live) auf Wunsch, die man </w:t>
      </w:r>
      <w:r w:rsidR="00976A15">
        <w:rPr>
          <w:rFonts w:ascii="Arial" w:hAnsi="Arial" w:cs="Arial"/>
          <w:sz w:val="22"/>
          <w:szCs w:val="22"/>
        </w:rPr>
        <w:t>der</w:t>
      </w:r>
      <w:r w:rsidR="00721979">
        <w:rPr>
          <w:rFonts w:ascii="Arial" w:hAnsi="Arial" w:cs="Arial"/>
          <w:sz w:val="22"/>
          <w:szCs w:val="22"/>
        </w:rPr>
        <w:t xml:space="preserve"> Partnerin / </w:t>
      </w:r>
      <w:r w:rsidR="00976A15">
        <w:rPr>
          <w:rFonts w:ascii="Arial" w:hAnsi="Arial" w:cs="Arial"/>
          <w:sz w:val="22"/>
          <w:szCs w:val="22"/>
        </w:rPr>
        <w:t>dem</w:t>
      </w:r>
      <w:r w:rsidR="00721979">
        <w:rPr>
          <w:rFonts w:ascii="Arial" w:hAnsi="Arial" w:cs="Arial"/>
          <w:sz w:val="22"/>
          <w:szCs w:val="22"/>
        </w:rPr>
        <w:t xml:space="preserve"> Partner</w:t>
      </w:r>
      <w:r>
        <w:rPr>
          <w:rFonts w:ascii="Arial" w:hAnsi="Arial" w:cs="Arial"/>
          <w:sz w:val="22"/>
          <w:szCs w:val="22"/>
        </w:rPr>
        <w:t xml:space="preserve"> widmen kann.</w:t>
      </w:r>
      <w:r w:rsidR="00976A15">
        <w:rPr>
          <w:rFonts w:ascii="Arial" w:hAnsi="Arial" w:cs="Arial"/>
          <w:sz w:val="22"/>
          <w:szCs w:val="22"/>
        </w:rPr>
        <w:t xml:space="preserve"> Interessierte können </w:t>
      </w:r>
      <w:r>
        <w:rPr>
          <w:rFonts w:ascii="Arial" w:hAnsi="Arial" w:cs="Arial"/>
          <w:sz w:val="22"/>
          <w:szCs w:val="22"/>
        </w:rPr>
        <w:t xml:space="preserve">einfach vorbeikommen, eine Zeit </w:t>
      </w:r>
      <w:r w:rsidR="00976A15">
        <w:rPr>
          <w:rFonts w:ascii="Arial" w:hAnsi="Arial" w:cs="Arial"/>
          <w:sz w:val="22"/>
          <w:szCs w:val="22"/>
        </w:rPr>
        <w:t xml:space="preserve">lang </w:t>
      </w:r>
      <w:r>
        <w:rPr>
          <w:rFonts w:ascii="Arial" w:hAnsi="Arial" w:cs="Arial"/>
          <w:sz w:val="22"/>
          <w:szCs w:val="22"/>
        </w:rPr>
        <w:t xml:space="preserve">verweilen und gemeinsam </w:t>
      </w:r>
      <w:r w:rsidR="00976A15">
        <w:rPr>
          <w:rFonts w:ascii="Arial" w:hAnsi="Arial" w:cs="Arial"/>
          <w:sz w:val="22"/>
          <w:szCs w:val="22"/>
        </w:rPr>
        <w:t xml:space="preserve">oder allein </w:t>
      </w:r>
      <w:r>
        <w:rPr>
          <w:rFonts w:ascii="Arial" w:hAnsi="Arial" w:cs="Arial"/>
          <w:sz w:val="22"/>
          <w:szCs w:val="22"/>
        </w:rPr>
        <w:t>genießen.</w:t>
      </w:r>
    </w:p>
    <w:p w14:paraId="627CB78A" w14:textId="659A1C25" w:rsidR="00923168" w:rsidRDefault="00923168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6436B0AC" w14:textId="32333E65" w:rsidR="00923168" w:rsidRPr="00923168" w:rsidRDefault="00923168" w:rsidP="00BF1281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923168">
        <w:rPr>
          <w:rFonts w:ascii="Arial" w:hAnsi="Arial" w:cs="Arial"/>
          <w:b/>
          <w:bCs/>
          <w:sz w:val="22"/>
          <w:szCs w:val="22"/>
        </w:rPr>
        <w:t>Leonding</w:t>
      </w:r>
      <w:r w:rsidR="00341710">
        <w:rPr>
          <w:rFonts w:ascii="Arial" w:hAnsi="Arial" w:cs="Arial"/>
          <w:b/>
          <w:bCs/>
          <w:sz w:val="22"/>
          <w:szCs w:val="22"/>
        </w:rPr>
        <w:t>-St. Michael</w:t>
      </w:r>
    </w:p>
    <w:p w14:paraId="4E536B66" w14:textId="4CD296A8" w:rsidR="00923168" w:rsidRDefault="00923168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 Februar, 10</w:t>
      </w:r>
      <w:r w:rsidR="00341710">
        <w:rPr>
          <w:rFonts w:ascii="Arial" w:hAnsi="Arial" w:cs="Arial"/>
          <w:sz w:val="22"/>
          <w:szCs w:val="22"/>
        </w:rPr>
        <w:t>.00</w:t>
      </w:r>
      <w:r>
        <w:rPr>
          <w:rFonts w:ascii="Arial" w:hAnsi="Arial" w:cs="Arial"/>
          <w:sz w:val="22"/>
          <w:szCs w:val="22"/>
        </w:rPr>
        <w:t xml:space="preserve"> Uhr</w:t>
      </w:r>
      <w:r w:rsidR="00341710">
        <w:rPr>
          <w:rFonts w:ascii="Arial" w:hAnsi="Arial" w:cs="Arial"/>
          <w:sz w:val="22"/>
          <w:szCs w:val="22"/>
        </w:rPr>
        <w:t>, Pfarrkirche</w:t>
      </w:r>
    </w:p>
    <w:p w14:paraId="586CB65E" w14:textId="0FF21D27" w:rsidR="00923168" w:rsidRPr="00BF1281" w:rsidRDefault="007E4E6E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Gottesdienst mit Paarsegnung</w:t>
      </w:r>
    </w:p>
    <w:p w14:paraId="678FBAE9" w14:textId="77777777" w:rsidR="00AA6957" w:rsidRPr="00D76655" w:rsidRDefault="00AA6957" w:rsidP="00BF1281">
      <w:pPr>
        <w:autoSpaceDE w:val="0"/>
        <w:autoSpaceDN w:val="0"/>
        <w:adjustRightInd w:val="0"/>
        <w:rPr>
          <w:rFonts w:cs="Arial"/>
          <w:szCs w:val="22"/>
          <w:highlight w:val="yellow"/>
        </w:rPr>
      </w:pPr>
    </w:p>
    <w:p w14:paraId="100266D2" w14:textId="77777777" w:rsidR="00784606" w:rsidRPr="00923168" w:rsidRDefault="00784606" w:rsidP="00BF1281">
      <w:pPr>
        <w:autoSpaceDE w:val="0"/>
        <w:autoSpaceDN w:val="0"/>
        <w:adjustRightInd w:val="0"/>
        <w:rPr>
          <w:rFonts w:cs="Arial"/>
          <w:szCs w:val="22"/>
        </w:rPr>
      </w:pPr>
      <w:r w:rsidRPr="00923168">
        <w:rPr>
          <w:rFonts w:cs="Arial"/>
          <w:b/>
          <w:szCs w:val="22"/>
        </w:rPr>
        <w:t>Maria Ach</w:t>
      </w:r>
    </w:p>
    <w:p w14:paraId="472F4887" w14:textId="2BC47A2E" w:rsidR="00784606" w:rsidRDefault="00784606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23168">
        <w:rPr>
          <w:rFonts w:ascii="Arial" w:hAnsi="Arial" w:cs="Arial"/>
          <w:sz w:val="22"/>
          <w:szCs w:val="22"/>
        </w:rPr>
        <w:t>1</w:t>
      </w:r>
      <w:r w:rsidR="00923168" w:rsidRPr="00923168">
        <w:rPr>
          <w:rFonts w:ascii="Arial" w:hAnsi="Arial" w:cs="Arial"/>
          <w:sz w:val="22"/>
          <w:szCs w:val="22"/>
        </w:rPr>
        <w:t>3</w:t>
      </w:r>
      <w:r w:rsidRPr="00923168">
        <w:rPr>
          <w:rFonts w:ascii="Arial" w:hAnsi="Arial" w:cs="Arial"/>
          <w:sz w:val="22"/>
          <w:szCs w:val="22"/>
        </w:rPr>
        <w:t>. Februar, 19.00 Uhr, Pfarrkirche</w:t>
      </w:r>
    </w:p>
    <w:p w14:paraId="2B900D54" w14:textId="42D3C585" w:rsidR="00594A86" w:rsidRDefault="00594A86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Gottesdienst mit Paarsegnung</w:t>
      </w:r>
    </w:p>
    <w:p w14:paraId="4AA8A521" w14:textId="347BC66B" w:rsidR="00594A86" w:rsidRPr="00923168" w:rsidRDefault="00594A86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94A86">
        <w:rPr>
          <w:rFonts w:ascii="Arial" w:hAnsi="Arial" w:cs="Arial"/>
          <w:sz w:val="22"/>
          <w:szCs w:val="22"/>
        </w:rPr>
        <w:t>Am 12.2. von 13.00 bis 17.30 Uhr und am 13.2.</w:t>
      </w:r>
      <w:r>
        <w:rPr>
          <w:rFonts w:ascii="Arial" w:hAnsi="Arial" w:cs="Arial"/>
          <w:sz w:val="22"/>
          <w:szCs w:val="22"/>
        </w:rPr>
        <w:t xml:space="preserve"> </w:t>
      </w:r>
      <w:r w:rsidRPr="00594A86">
        <w:rPr>
          <w:rFonts w:ascii="Arial" w:hAnsi="Arial" w:cs="Arial"/>
          <w:sz w:val="22"/>
          <w:szCs w:val="22"/>
        </w:rPr>
        <w:t>ab 11.00 Uhr sind Paare zu einem Stationenweg in der Pfarrkirche eingeladen</w:t>
      </w:r>
      <w:r>
        <w:rPr>
          <w:rFonts w:ascii="Arial" w:hAnsi="Arial" w:cs="Arial"/>
          <w:sz w:val="22"/>
          <w:szCs w:val="22"/>
        </w:rPr>
        <w:t>.</w:t>
      </w:r>
    </w:p>
    <w:p w14:paraId="6EC92AF5" w14:textId="77777777" w:rsidR="00366571" w:rsidRPr="00D76655" w:rsidRDefault="00366571" w:rsidP="00BF1281">
      <w:pPr>
        <w:rPr>
          <w:rFonts w:cs="Arial"/>
          <w:b/>
          <w:bCs/>
          <w:szCs w:val="22"/>
          <w:highlight w:val="yellow"/>
          <w:shd w:val="clear" w:color="auto" w:fill="FFFFFF"/>
        </w:rPr>
      </w:pPr>
    </w:p>
    <w:p w14:paraId="3681FADB" w14:textId="77777777" w:rsidR="00366571" w:rsidRPr="004A5061" w:rsidRDefault="00366571" w:rsidP="00BF1281">
      <w:pPr>
        <w:rPr>
          <w:rFonts w:cs="Arial"/>
          <w:b/>
          <w:bCs/>
          <w:szCs w:val="22"/>
          <w:shd w:val="clear" w:color="auto" w:fill="FFFFFF"/>
        </w:rPr>
      </w:pPr>
      <w:r w:rsidRPr="004A5061">
        <w:rPr>
          <w:rFonts w:cs="Arial"/>
          <w:b/>
          <w:bCs/>
          <w:szCs w:val="22"/>
          <w:shd w:val="clear" w:color="auto" w:fill="FFFFFF"/>
        </w:rPr>
        <w:t>Niederneukirchen</w:t>
      </w:r>
    </w:p>
    <w:p w14:paraId="33817528" w14:textId="03FA94B3" w:rsidR="00366571" w:rsidRPr="004A5061" w:rsidRDefault="00366571" w:rsidP="00BF1281">
      <w:pPr>
        <w:rPr>
          <w:rFonts w:cs="Arial"/>
          <w:bCs/>
          <w:szCs w:val="22"/>
          <w:shd w:val="clear" w:color="auto" w:fill="FFFFFF"/>
        </w:rPr>
      </w:pPr>
      <w:r w:rsidRPr="004A5061">
        <w:rPr>
          <w:rFonts w:cs="Arial"/>
          <w:bCs/>
          <w:szCs w:val="22"/>
          <w:shd w:val="clear" w:color="auto" w:fill="FFFFFF"/>
        </w:rPr>
        <w:t>1</w:t>
      </w:r>
      <w:r w:rsidR="004A5061" w:rsidRPr="004A5061">
        <w:rPr>
          <w:rFonts w:cs="Arial"/>
          <w:bCs/>
          <w:szCs w:val="22"/>
          <w:shd w:val="clear" w:color="auto" w:fill="FFFFFF"/>
        </w:rPr>
        <w:t>2</w:t>
      </w:r>
      <w:r w:rsidRPr="004A5061">
        <w:rPr>
          <w:rFonts w:cs="Arial"/>
          <w:bCs/>
          <w:szCs w:val="22"/>
          <w:shd w:val="clear" w:color="auto" w:fill="FFFFFF"/>
        </w:rPr>
        <w:t xml:space="preserve">. Februar, 19.00 Uhr, Pfarrkirche </w:t>
      </w:r>
    </w:p>
    <w:p w14:paraId="087851F5" w14:textId="4A8B6AB8" w:rsidR="00366571" w:rsidRPr="004A5061" w:rsidRDefault="004A5061" w:rsidP="004A5061">
      <w:pPr>
        <w:rPr>
          <w:rFonts w:cs="Arial"/>
          <w:szCs w:val="22"/>
        </w:rPr>
      </w:pPr>
      <w:r w:rsidRPr="004A5061">
        <w:rPr>
          <w:rFonts w:cs="Arial"/>
          <w:szCs w:val="22"/>
          <w:shd w:val="clear" w:color="auto" w:fill="FFFFFF"/>
          <w:lang w:val="de-AT" w:eastAsia="de-AT"/>
        </w:rPr>
        <w:t>Valentinsgottesdienst</w:t>
      </w:r>
      <w:r w:rsidR="007E4E6E">
        <w:rPr>
          <w:rFonts w:cs="Arial"/>
          <w:szCs w:val="22"/>
          <w:shd w:val="clear" w:color="auto" w:fill="FFFFFF"/>
          <w:lang w:val="de-AT" w:eastAsia="de-AT"/>
        </w:rPr>
        <w:t xml:space="preserve"> mit Paarsegnung.</w:t>
      </w:r>
      <w:r w:rsidRPr="004A5061">
        <w:rPr>
          <w:rFonts w:cs="Arial"/>
          <w:szCs w:val="22"/>
          <w:lang w:val="de-AT" w:eastAsia="de-AT"/>
        </w:rPr>
        <w:br/>
      </w:r>
      <w:r w:rsidRPr="004A5061">
        <w:rPr>
          <w:rFonts w:cs="Arial"/>
          <w:szCs w:val="22"/>
          <w:shd w:val="clear" w:color="auto" w:fill="FFFFFF"/>
          <w:lang w:val="de-AT" w:eastAsia="de-AT"/>
        </w:rPr>
        <w:t>„Feiern wir gemeinsam die Liebe“</w:t>
      </w:r>
      <w:r w:rsidR="007E4E6E">
        <w:rPr>
          <w:rFonts w:cs="Arial"/>
          <w:szCs w:val="22"/>
          <w:shd w:val="clear" w:color="auto" w:fill="FFFFFF"/>
          <w:lang w:val="de-AT" w:eastAsia="de-AT"/>
        </w:rPr>
        <w:t>.</w:t>
      </w:r>
      <w:r w:rsidRPr="004A5061">
        <w:rPr>
          <w:rFonts w:cs="Arial"/>
          <w:szCs w:val="22"/>
          <w:lang w:val="de-AT" w:eastAsia="de-AT"/>
        </w:rPr>
        <w:t xml:space="preserve"> </w:t>
      </w:r>
      <w:r w:rsidRPr="004A5061">
        <w:rPr>
          <w:rFonts w:cs="Arial"/>
          <w:szCs w:val="22"/>
          <w:shd w:val="clear" w:color="auto" w:fill="FFFFFF"/>
          <w:lang w:val="de-AT" w:eastAsia="de-AT"/>
        </w:rPr>
        <w:t xml:space="preserve">Liebe braucht Momente der Feierlichkeit, deshalb </w:t>
      </w:r>
      <w:r w:rsidR="007E4E6E">
        <w:rPr>
          <w:rFonts w:cs="Arial"/>
          <w:szCs w:val="22"/>
          <w:shd w:val="clear" w:color="auto" w:fill="FFFFFF"/>
          <w:lang w:val="de-AT" w:eastAsia="de-AT"/>
        </w:rPr>
        <w:t>sind</w:t>
      </w:r>
      <w:r w:rsidRPr="004A5061">
        <w:rPr>
          <w:rFonts w:cs="Arial"/>
          <w:szCs w:val="22"/>
          <w:shd w:val="clear" w:color="auto" w:fill="FFFFFF"/>
          <w:lang w:val="de-AT" w:eastAsia="de-AT"/>
        </w:rPr>
        <w:t xml:space="preserve"> alle Paare und Menschen, die liebend unterwegs sind, zu diesem Segensgottesdienst ein</w:t>
      </w:r>
      <w:r w:rsidR="007E4E6E">
        <w:rPr>
          <w:rFonts w:cs="Arial"/>
          <w:szCs w:val="22"/>
          <w:shd w:val="clear" w:color="auto" w:fill="FFFFFF"/>
          <w:lang w:val="de-AT" w:eastAsia="de-AT"/>
        </w:rPr>
        <w:t>geladen</w:t>
      </w:r>
      <w:r w:rsidRPr="004A5061">
        <w:rPr>
          <w:rFonts w:cs="Arial"/>
          <w:szCs w:val="22"/>
          <w:shd w:val="clear" w:color="auto" w:fill="FFFFFF"/>
          <w:lang w:val="de-AT" w:eastAsia="de-AT"/>
        </w:rPr>
        <w:t>.</w:t>
      </w:r>
    </w:p>
    <w:p w14:paraId="49D420C7" w14:textId="77777777" w:rsidR="00367B5F" w:rsidRPr="00D76655" w:rsidRDefault="00367B5F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highlight w:val="yellow"/>
        </w:rPr>
      </w:pPr>
    </w:p>
    <w:p w14:paraId="4BCA82E4" w14:textId="766E6C1A" w:rsidR="004A5061" w:rsidRPr="004A5061" w:rsidRDefault="004A5061" w:rsidP="00BF1281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4A5061">
        <w:rPr>
          <w:rFonts w:ascii="Arial" w:hAnsi="Arial" w:cs="Arial"/>
          <w:b/>
          <w:sz w:val="22"/>
          <w:szCs w:val="22"/>
        </w:rPr>
        <w:lastRenderedPageBreak/>
        <w:t>Prambachkirchen</w:t>
      </w:r>
    </w:p>
    <w:p w14:paraId="053611B1" w14:textId="19DB8C2C" w:rsidR="004A5061" w:rsidRPr="007E4E6E" w:rsidRDefault="004A5061" w:rsidP="00BF128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7E4E6E">
        <w:rPr>
          <w:rFonts w:ascii="Arial" w:hAnsi="Arial" w:cs="Arial"/>
          <w:bCs/>
          <w:sz w:val="22"/>
          <w:szCs w:val="22"/>
        </w:rPr>
        <w:t>12. Februar, 19</w:t>
      </w:r>
      <w:r w:rsidR="007E4E6E">
        <w:rPr>
          <w:rFonts w:ascii="Arial" w:hAnsi="Arial" w:cs="Arial"/>
          <w:bCs/>
          <w:sz w:val="22"/>
          <w:szCs w:val="22"/>
        </w:rPr>
        <w:t>.</w:t>
      </w:r>
      <w:r w:rsidRPr="007E4E6E">
        <w:rPr>
          <w:rFonts w:ascii="Arial" w:hAnsi="Arial" w:cs="Arial"/>
          <w:bCs/>
          <w:sz w:val="22"/>
          <w:szCs w:val="22"/>
        </w:rPr>
        <w:t>00 Uhr und 13. Februar um 9</w:t>
      </w:r>
      <w:r w:rsidR="007E4E6E">
        <w:rPr>
          <w:rFonts w:ascii="Arial" w:hAnsi="Arial" w:cs="Arial"/>
          <w:bCs/>
          <w:sz w:val="22"/>
          <w:szCs w:val="22"/>
        </w:rPr>
        <w:t>.</w:t>
      </w:r>
      <w:r w:rsidRPr="007E4E6E">
        <w:rPr>
          <w:rFonts w:ascii="Arial" w:hAnsi="Arial" w:cs="Arial"/>
          <w:bCs/>
          <w:sz w:val="22"/>
          <w:szCs w:val="22"/>
        </w:rPr>
        <w:t>00 Uhr, Pfarrkirche</w:t>
      </w:r>
    </w:p>
    <w:p w14:paraId="03AF3E46" w14:textId="169D28BD" w:rsidR="004A5061" w:rsidRPr="007E4E6E" w:rsidRDefault="004A5061" w:rsidP="00BF128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7E4E6E">
        <w:rPr>
          <w:rFonts w:ascii="Arial" w:hAnsi="Arial" w:cs="Arial"/>
          <w:bCs/>
          <w:sz w:val="22"/>
          <w:szCs w:val="22"/>
        </w:rPr>
        <w:t>Gottesdienst</w:t>
      </w:r>
      <w:r w:rsidR="007E4E6E">
        <w:rPr>
          <w:rFonts w:ascii="Arial" w:hAnsi="Arial" w:cs="Arial"/>
          <w:bCs/>
          <w:sz w:val="22"/>
          <w:szCs w:val="22"/>
        </w:rPr>
        <w:t>e</w:t>
      </w:r>
      <w:r w:rsidRPr="007E4E6E">
        <w:rPr>
          <w:rFonts w:ascii="Arial" w:hAnsi="Arial" w:cs="Arial"/>
          <w:bCs/>
          <w:sz w:val="22"/>
          <w:szCs w:val="22"/>
        </w:rPr>
        <w:t xml:space="preserve"> mit Paarsegnung</w:t>
      </w:r>
    </w:p>
    <w:p w14:paraId="5D84FF26" w14:textId="77777777" w:rsidR="00E341F0" w:rsidRDefault="00E341F0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highlight w:val="yellow"/>
          <w:shd w:val="clear" w:color="auto" w:fill="FFFFFF"/>
        </w:rPr>
      </w:pPr>
    </w:p>
    <w:p w14:paraId="3E7C107E" w14:textId="6E5959E0" w:rsidR="00923168" w:rsidRPr="00923168" w:rsidRDefault="00923168" w:rsidP="00BF1281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  <w:r w:rsidRPr="00923168">
        <w:rPr>
          <w:rFonts w:ascii="Arial" w:hAnsi="Arial" w:cs="Arial"/>
          <w:b/>
          <w:bCs/>
          <w:sz w:val="22"/>
          <w:szCs w:val="22"/>
          <w:shd w:val="clear" w:color="auto" w:fill="FFFFFF"/>
        </w:rPr>
        <w:t>Rohrbach</w:t>
      </w:r>
    </w:p>
    <w:p w14:paraId="64056022" w14:textId="2EDD4EA7" w:rsidR="00923168" w:rsidRPr="00923168" w:rsidRDefault="00923168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923168">
        <w:rPr>
          <w:rFonts w:ascii="Arial" w:hAnsi="Arial" w:cs="Arial"/>
          <w:sz w:val="22"/>
          <w:szCs w:val="22"/>
          <w:shd w:val="clear" w:color="auto" w:fill="FFFFFF"/>
        </w:rPr>
        <w:t>13. Februar, 10</w:t>
      </w:r>
      <w:r w:rsidR="00341710">
        <w:rPr>
          <w:rFonts w:ascii="Arial" w:hAnsi="Arial" w:cs="Arial"/>
          <w:sz w:val="22"/>
          <w:szCs w:val="22"/>
          <w:shd w:val="clear" w:color="auto" w:fill="FFFFFF"/>
        </w:rPr>
        <w:t>.00</w:t>
      </w:r>
      <w:r w:rsidRPr="00923168">
        <w:rPr>
          <w:rFonts w:ascii="Arial" w:hAnsi="Arial" w:cs="Arial"/>
          <w:sz w:val="22"/>
          <w:szCs w:val="22"/>
          <w:shd w:val="clear" w:color="auto" w:fill="FFFFFF"/>
        </w:rPr>
        <w:t xml:space="preserve"> Uhr</w:t>
      </w:r>
      <w:r w:rsidR="00341710">
        <w:rPr>
          <w:rFonts w:ascii="Arial" w:hAnsi="Arial" w:cs="Arial"/>
          <w:sz w:val="22"/>
          <w:szCs w:val="22"/>
          <w:shd w:val="clear" w:color="auto" w:fill="FFFFFF"/>
        </w:rPr>
        <w:t>, Pfarrkirche</w:t>
      </w:r>
    </w:p>
    <w:p w14:paraId="6EFF3CCB" w14:textId="4D4D7E08" w:rsidR="00923168" w:rsidRPr="00923168" w:rsidRDefault="00923168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923168">
        <w:rPr>
          <w:rFonts w:ascii="Arial" w:hAnsi="Arial" w:cs="Arial"/>
          <w:sz w:val="22"/>
          <w:szCs w:val="22"/>
          <w:shd w:val="clear" w:color="auto" w:fill="FFFFFF"/>
        </w:rPr>
        <w:t>Messe und Segnung der Paare</w:t>
      </w:r>
    </w:p>
    <w:p w14:paraId="0B49897D" w14:textId="77777777" w:rsidR="0036479E" w:rsidRPr="00D76655" w:rsidRDefault="0036479E" w:rsidP="00BF1281">
      <w:pPr>
        <w:rPr>
          <w:rFonts w:cs="Arial"/>
          <w:szCs w:val="22"/>
          <w:highlight w:val="yellow"/>
        </w:rPr>
      </w:pPr>
    </w:p>
    <w:p w14:paraId="1F2C4738" w14:textId="77777777" w:rsidR="00150F77" w:rsidRPr="00D76655" w:rsidRDefault="00150F77" w:rsidP="00BF1281">
      <w:pPr>
        <w:rPr>
          <w:rFonts w:cs="Arial"/>
          <w:b/>
          <w:szCs w:val="22"/>
        </w:rPr>
      </w:pPr>
      <w:r w:rsidRPr="00D76655">
        <w:rPr>
          <w:rFonts w:cs="Arial"/>
          <w:b/>
          <w:szCs w:val="22"/>
        </w:rPr>
        <w:t>Timelkam</w:t>
      </w:r>
    </w:p>
    <w:p w14:paraId="00B4FBC6" w14:textId="4F04D9BB" w:rsidR="00150F77" w:rsidRPr="00D76655" w:rsidRDefault="00A1399F" w:rsidP="00BF1281">
      <w:pPr>
        <w:rPr>
          <w:rFonts w:cs="Arial"/>
          <w:szCs w:val="22"/>
        </w:rPr>
      </w:pPr>
      <w:r w:rsidRPr="00D76655">
        <w:rPr>
          <w:rFonts w:cs="Arial"/>
          <w:szCs w:val="22"/>
        </w:rPr>
        <w:t>1</w:t>
      </w:r>
      <w:r w:rsidR="00D76655">
        <w:rPr>
          <w:rFonts w:cs="Arial"/>
          <w:szCs w:val="22"/>
        </w:rPr>
        <w:t>0</w:t>
      </w:r>
      <w:r w:rsidR="00150F77" w:rsidRPr="00D76655">
        <w:rPr>
          <w:rFonts w:cs="Arial"/>
          <w:szCs w:val="22"/>
        </w:rPr>
        <w:t xml:space="preserve">. Februar, 19.00 Uhr, </w:t>
      </w:r>
      <w:r w:rsidR="009C6A48" w:rsidRPr="00D76655">
        <w:rPr>
          <w:rFonts w:cs="Arial"/>
          <w:szCs w:val="22"/>
        </w:rPr>
        <w:t>Pfarrkirche</w:t>
      </w:r>
    </w:p>
    <w:p w14:paraId="3A2B98E5" w14:textId="26308958" w:rsidR="00A13C7C" w:rsidRPr="00D76655" w:rsidRDefault="00D76655" w:rsidP="00BF1281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Paarsegnung</w:t>
      </w:r>
    </w:p>
    <w:p w14:paraId="2E3CE0EC" w14:textId="2D71896A" w:rsidR="00150F77" w:rsidRPr="0074632D" w:rsidRDefault="00150F77" w:rsidP="00BF1281">
      <w:pPr>
        <w:rPr>
          <w:rFonts w:cs="Arial"/>
          <w:szCs w:val="22"/>
          <w:lang w:eastAsia="de-AT"/>
        </w:rPr>
      </w:pPr>
      <w:r w:rsidRPr="0074632D">
        <w:rPr>
          <w:rFonts w:cs="Arial"/>
          <w:szCs w:val="22"/>
          <w:lang w:eastAsia="de-AT"/>
        </w:rPr>
        <w:tab/>
      </w:r>
    </w:p>
    <w:p w14:paraId="77B16984" w14:textId="0EFCC14F" w:rsidR="00923168" w:rsidRPr="00923168" w:rsidRDefault="00923168" w:rsidP="00BF1281">
      <w:pPr>
        <w:rPr>
          <w:rFonts w:cs="Arial"/>
          <w:b/>
          <w:bCs/>
          <w:szCs w:val="22"/>
          <w:lang w:eastAsia="de-AT"/>
        </w:rPr>
      </w:pPr>
      <w:r w:rsidRPr="00923168">
        <w:rPr>
          <w:rFonts w:cs="Arial"/>
          <w:b/>
          <w:bCs/>
          <w:szCs w:val="22"/>
          <w:lang w:eastAsia="de-AT"/>
        </w:rPr>
        <w:t>Waizenkirchen</w:t>
      </w:r>
    </w:p>
    <w:p w14:paraId="1718D1BD" w14:textId="4E0BB8C3" w:rsidR="00923168" w:rsidRDefault="00923168" w:rsidP="00BF1281">
      <w:pPr>
        <w:rPr>
          <w:rFonts w:cs="Arial"/>
          <w:szCs w:val="22"/>
          <w:lang w:eastAsia="de-AT"/>
        </w:rPr>
      </w:pPr>
      <w:r w:rsidRPr="00923168">
        <w:rPr>
          <w:rFonts w:cs="Arial"/>
          <w:szCs w:val="22"/>
          <w:lang w:eastAsia="de-AT"/>
        </w:rPr>
        <w:t>16. Februar, 19</w:t>
      </w:r>
      <w:r w:rsidR="007E4E6E">
        <w:rPr>
          <w:rFonts w:cs="Arial"/>
          <w:szCs w:val="22"/>
          <w:lang w:eastAsia="de-AT"/>
        </w:rPr>
        <w:t>.00</w:t>
      </w:r>
      <w:r w:rsidRPr="00923168">
        <w:rPr>
          <w:rFonts w:cs="Arial"/>
          <w:szCs w:val="22"/>
          <w:lang w:eastAsia="de-AT"/>
        </w:rPr>
        <w:t xml:space="preserve"> Uhr</w:t>
      </w:r>
      <w:r w:rsidR="00341710">
        <w:rPr>
          <w:rFonts w:cs="Arial"/>
          <w:szCs w:val="22"/>
          <w:lang w:eastAsia="de-AT"/>
        </w:rPr>
        <w:t>, Pfarrkirche</w:t>
      </w:r>
    </w:p>
    <w:p w14:paraId="32BC02A8" w14:textId="16884995" w:rsidR="00876CBD" w:rsidRPr="00923168" w:rsidRDefault="00876CBD" w:rsidP="00BF1281">
      <w:pPr>
        <w:rPr>
          <w:rFonts w:cs="Arial"/>
          <w:szCs w:val="22"/>
          <w:lang w:eastAsia="de-AT"/>
        </w:rPr>
      </w:pPr>
      <w:r>
        <w:rPr>
          <w:rFonts w:cs="Arial"/>
          <w:szCs w:val="22"/>
          <w:lang w:eastAsia="de-AT"/>
        </w:rPr>
        <w:t>Abendgottesdienst mit Paarsegnung</w:t>
      </w:r>
    </w:p>
    <w:p w14:paraId="7F0872CC" w14:textId="77777777" w:rsidR="00D94314" w:rsidRPr="00D76655" w:rsidRDefault="00D94314" w:rsidP="00BF1281">
      <w:pPr>
        <w:rPr>
          <w:rFonts w:cs="Arial"/>
          <w:szCs w:val="22"/>
          <w:highlight w:val="yellow"/>
          <w:shd w:val="clear" w:color="auto" w:fill="FFFFFF"/>
        </w:rPr>
      </w:pPr>
    </w:p>
    <w:p w14:paraId="0228ECF5" w14:textId="77777777" w:rsidR="00D94314" w:rsidRPr="00923168" w:rsidRDefault="00EE4B07" w:rsidP="00BF1281">
      <w:pPr>
        <w:rPr>
          <w:rFonts w:cs="Arial"/>
          <w:b/>
          <w:szCs w:val="22"/>
          <w:shd w:val="clear" w:color="auto" w:fill="FFFFFF"/>
        </w:rPr>
      </w:pPr>
      <w:r w:rsidRPr="00923168">
        <w:rPr>
          <w:rFonts w:cs="Arial"/>
          <w:b/>
          <w:szCs w:val="22"/>
          <w:shd w:val="clear" w:color="auto" w:fill="FFFFFF"/>
        </w:rPr>
        <w:t>Wels-</w:t>
      </w:r>
      <w:r w:rsidR="00D94314" w:rsidRPr="00923168">
        <w:rPr>
          <w:rFonts w:cs="Arial"/>
          <w:b/>
          <w:szCs w:val="22"/>
          <w:shd w:val="clear" w:color="auto" w:fill="FFFFFF"/>
        </w:rPr>
        <w:t>St. Josef</w:t>
      </w:r>
    </w:p>
    <w:p w14:paraId="77171565" w14:textId="057BA7E2" w:rsidR="00D94314" w:rsidRDefault="00923168" w:rsidP="00BF1281">
      <w:pPr>
        <w:rPr>
          <w:rFonts w:cs="Arial"/>
          <w:szCs w:val="22"/>
          <w:shd w:val="clear" w:color="auto" w:fill="FFFFFF"/>
        </w:rPr>
      </w:pPr>
      <w:r w:rsidRPr="00923168">
        <w:rPr>
          <w:rFonts w:cs="Arial"/>
          <w:szCs w:val="22"/>
          <w:shd w:val="clear" w:color="auto" w:fill="FFFFFF"/>
        </w:rPr>
        <w:t>13</w:t>
      </w:r>
      <w:r w:rsidR="00D94314" w:rsidRPr="00923168">
        <w:rPr>
          <w:rFonts w:cs="Arial"/>
          <w:szCs w:val="22"/>
          <w:shd w:val="clear" w:color="auto" w:fill="FFFFFF"/>
        </w:rPr>
        <w:t>. Februar, 9.30 Uhr, Pfarrkirche</w:t>
      </w:r>
      <w:r w:rsidR="00BF1281" w:rsidRPr="00923168">
        <w:rPr>
          <w:rFonts w:cs="Arial"/>
          <w:szCs w:val="22"/>
          <w:shd w:val="clear" w:color="auto" w:fill="FFFFFF"/>
        </w:rPr>
        <w:t xml:space="preserve"> (Haidlweg 58)</w:t>
      </w:r>
    </w:p>
    <w:p w14:paraId="73E438E7" w14:textId="2FE6390B" w:rsidR="00876CBD" w:rsidRPr="00923168" w:rsidRDefault="00876CBD" w:rsidP="00BF1281">
      <w:pPr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>Gottesdienst mit Paarsegnung</w:t>
      </w:r>
    </w:p>
    <w:p w14:paraId="54795A74" w14:textId="77777777" w:rsidR="0036479E" w:rsidRPr="00D76655" w:rsidRDefault="0036479E" w:rsidP="00BF1281">
      <w:pPr>
        <w:rPr>
          <w:rFonts w:cs="Arial"/>
          <w:szCs w:val="22"/>
          <w:highlight w:val="yellow"/>
          <w:shd w:val="clear" w:color="auto" w:fill="FFFFFF"/>
        </w:rPr>
      </w:pPr>
    </w:p>
    <w:p w14:paraId="4E8FFDF0" w14:textId="77777777" w:rsidR="0036479E" w:rsidRPr="00E341F0" w:rsidRDefault="0036479E" w:rsidP="00BF1281">
      <w:pPr>
        <w:rPr>
          <w:rFonts w:cs="Arial"/>
          <w:b/>
          <w:szCs w:val="22"/>
          <w:shd w:val="clear" w:color="auto" w:fill="FFFFFF"/>
        </w:rPr>
      </w:pPr>
      <w:r w:rsidRPr="00E341F0">
        <w:rPr>
          <w:rFonts w:cs="Arial"/>
          <w:b/>
          <w:szCs w:val="22"/>
          <w:shd w:val="clear" w:color="auto" w:fill="FFFFFF"/>
        </w:rPr>
        <w:t>Zell an der Pram</w:t>
      </w:r>
    </w:p>
    <w:p w14:paraId="050DCC50" w14:textId="6F62800A" w:rsidR="0036479E" w:rsidRDefault="0036479E" w:rsidP="00BF1281">
      <w:pPr>
        <w:rPr>
          <w:rFonts w:cs="Arial"/>
          <w:szCs w:val="22"/>
          <w:shd w:val="clear" w:color="auto" w:fill="FFFFFF"/>
        </w:rPr>
      </w:pPr>
      <w:r w:rsidRPr="00E341F0">
        <w:rPr>
          <w:rFonts w:cs="Arial"/>
          <w:szCs w:val="22"/>
          <w:shd w:val="clear" w:color="auto" w:fill="FFFFFF"/>
        </w:rPr>
        <w:t>1</w:t>
      </w:r>
      <w:r w:rsidR="00E341F0" w:rsidRPr="00E341F0">
        <w:rPr>
          <w:rFonts w:cs="Arial"/>
          <w:szCs w:val="22"/>
          <w:shd w:val="clear" w:color="auto" w:fill="FFFFFF"/>
        </w:rPr>
        <w:t>3</w:t>
      </w:r>
      <w:r w:rsidRPr="00E341F0">
        <w:rPr>
          <w:rFonts w:cs="Arial"/>
          <w:szCs w:val="22"/>
          <w:shd w:val="clear" w:color="auto" w:fill="FFFFFF"/>
        </w:rPr>
        <w:t>. Februar, 19.00 Uhr, Pfarrkirche</w:t>
      </w:r>
    </w:p>
    <w:p w14:paraId="30D6EE4E" w14:textId="71AD0B28" w:rsidR="00E86AAB" w:rsidRPr="00E341F0" w:rsidRDefault="00E86AAB" w:rsidP="00BF1281">
      <w:pPr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>Valentinstagsgottesdienst</w:t>
      </w:r>
    </w:p>
    <w:p w14:paraId="7548C749" w14:textId="77777777" w:rsidR="0036479E" w:rsidRPr="00BF1281" w:rsidRDefault="0036479E" w:rsidP="00BF1281">
      <w:pPr>
        <w:rPr>
          <w:rFonts w:cs="Arial"/>
          <w:szCs w:val="22"/>
          <w:lang w:eastAsia="de-AT"/>
        </w:rPr>
      </w:pPr>
    </w:p>
    <w:sectPr w:rsidR="0036479E" w:rsidRPr="00BF1281" w:rsidSect="009A106C">
      <w:footerReference w:type="default" r:id="rId7"/>
      <w:headerReference w:type="first" r:id="rId8"/>
      <w:footerReference w:type="first" r:id="rId9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F01BFA" w14:textId="77777777" w:rsidR="00956201" w:rsidRDefault="00956201">
      <w:r>
        <w:separator/>
      </w:r>
    </w:p>
  </w:endnote>
  <w:endnote w:type="continuationSeparator" w:id="0">
    <w:p w14:paraId="577CC230" w14:textId="77777777" w:rsidR="00956201" w:rsidRDefault="00956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2398F0" w14:textId="77777777" w:rsidR="00CB767C" w:rsidRDefault="00CB767C"/>
  <w:p w14:paraId="65AF3622" w14:textId="77777777" w:rsidR="004659FF" w:rsidRDefault="004659FF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A6C97E3" w14:textId="77777777">
      <w:tc>
        <w:tcPr>
          <w:tcW w:w="2197" w:type="dxa"/>
        </w:tcPr>
        <w:p w14:paraId="0DBC9570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6BDB06C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0625E4B2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76C342BF" w14:textId="77777777"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3BE4A188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D15B9E5" w14:textId="77777777"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558957B6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10F6D2F0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6806F14A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D63953F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20618B46" w14:textId="77777777" w:rsidR="00CB767C" w:rsidRDefault="00CB767C" w:rsidP="00CF37D2">
          <w:pPr>
            <w:pStyle w:val="Fuzeile"/>
            <w:rPr>
              <w:sz w:val="16"/>
            </w:rPr>
          </w:pPr>
        </w:p>
        <w:p w14:paraId="5928B9CB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030B8B9A" w14:textId="77777777" w:rsidR="00CB767C" w:rsidRDefault="00CB767C"/>
  <w:p w14:paraId="6CF745E5" w14:textId="77777777"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199F7A" w14:textId="77777777" w:rsidR="00CB767C" w:rsidRDefault="00CB767C"/>
  <w:p w14:paraId="6F07D605" w14:textId="77777777" w:rsidR="009C5F58" w:rsidRDefault="009C5F58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14:paraId="50D302F2" w14:textId="77777777" w:rsidTr="00714F83">
      <w:tc>
        <w:tcPr>
          <w:tcW w:w="2124" w:type="dxa"/>
        </w:tcPr>
        <w:p w14:paraId="1AAA81B1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A3E3127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EF07471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49AFF3A2" w14:textId="77777777"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7E226CDB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9B71A0E" w14:textId="77777777"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506F2E60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545307EB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1063A38E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5986489D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0F9C9A8F" w14:textId="77777777" w:rsidR="00CB767C" w:rsidRDefault="00CB767C">
          <w:pPr>
            <w:pStyle w:val="Fuzeile"/>
            <w:rPr>
              <w:sz w:val="16"/>
            </w:rPr>
          </w:pPr>
        </w:p>
        <w:p w14:paraId="05E22C88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4A24D7D4" w14:textId="77777777"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22566" w14:textId="77777777" w:rsidR="00956201" w:rsidRDefault="00956201">
      <w:r>
        <w:separator/>
      </w:r>
    </w:p>
  </w:footnote>
  <w:footnote w:type="continuationSeparator" w:id="0">
    <w:p w14:paraId="4C4FA295" w14:textId="77777777" w:rsidR="00956201" w:rsidRDefault="00956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9FC571" w14:textId="77777777"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74D38A92" wp14:editId="727808A2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664297" w14:textId="77777777" w:rsidR="00CB767C" w:rsidRDefault="00CB767C">
    <w:pPr>
      <w:pStyle w:val="Kopfzeile"/>
      <w:jc w:val="right"/>
      <w:rPr>
        <w:sz w:val="24"/>
      </w:rPr>
    </w:pPr>
  </w:p>
  <w:p w14:paraId="471559B8" w14:textId="77777777" w:rsidR="00CB767C" w:rsidRDefault="00CB767C">
    <w:pPr>
      <w:pStyle w:val="Kopfzeile"/>
      <w:jc w:val="right"/>
      <w:rPr>
        <w:sz w:val="24"/>
      </w:rPr>
    </w:pPr>
  </w:p>
  <w:p w14:paraId="191FD0E5" w14:textId="77777777"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749DADFD" w14:textId="77777777" w:rsidR="00CB767C" w:rsidRDefault="00CB767C">
    <w:pPr>
      <w:pStyle w:val="Kopfzeile"/>
      <w:spacing w:before="60"/>
      <w:jc w:val="right"/>
      <w:rPr>
        <w:sz w:val="20"/>
      </w:rPr>
    </w:pPr>
  </w:p>
  <w:p w14:paraId="6028CA14" w14:textId="77777777"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980622"/>
    <w:multiLevelType w:val="multilevel"/>
    <w:tmpl w:val="F34C526A"/>
    <w:lvl w:ilvl="0">
      <w:start w:val="20"/>
      <w:numFmt w:val="decimal"/>
      <w:lvlText w:val="%1.0"/>
      <w:lvlJc w:val="left"/>
      <w:pPr>
        <w:ind w:left="540" w:hanging="540"/>
      </w:pPr>
      <w:rPr>
        <w:rFonts w:hint="default"/>
        <w:color w:val="auto"/>
        <w:sz w:val="22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auto"/>
        <w:sz w:val="22"/>
      </w:rPr>
    </w:lvl>
  </w:abstractNum>
  <w:abstractNum w:abstractNumId="1" w15:restartNumberingAfterBreak="0">
    <w:nsid w:val="392B5592"/>
    <w:multiLevelType w:val="multilevel"/>
    <w:tmpl w:val="F696976E"/>
    <w:lvl w:ilvl="0">
      <w:start w:val="20"/>
      <w:numFmt w:val="decimal"/>
      <w:lvlText w:val="%1.0"/>
      <w:lvlJc w:val="left"/>
      <w:pPr>
        <w:ind w:left="540" w:hanging="540"/>
      </w:pPr>
      <w:rPr>
        <w:rFonts w:hint="default"/>
        <w:color w:val="auto"/>
        <w:sz w:val="22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auto"/>
        <w:sz w:val="22"/>
      </w:rPr>
    </w:lvl>
  </w:abstractNum>
  <w:abstractNum w:abstractNumId="2" w15:restartNumberingAfterBreak="0">
    <w:nsid w:val="45EF237E"/>
    <w:multiLevelType w:val="multilevel"/>
    <w:tmpl w:val="8A14C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9B3D7C"/>
    <w:multiLevelType w:val="multilevel"/>
    <w:tmpl w:val="11066EF8"/>
    <w:lvl w:ilvl="0">
      <w:start w:val="20"/>
      <w:numFmt w:val="decimal"/>
      <w:lvlText w:val="%1.0"/>
      <w:lvlJc w:val="left"/>
      <w:pPr>
        <w:ind w:left="540" w:hanging="540"/>
      </w:pPr>
      <w:rPr>
        <w:rFonts w:hint="default"/>
        <w:color w:val="auto"/>
        <w:sz w:val="22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auto"/>
        <w:sz w:val="22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201"/>
    <w:rsid w:val="000243E5"/>
    <w:rsid w:val="00032E4F"/>
    <w:rsid w:val="0004279A"/>
    <w:rsid w:val="0005577C"/>
    <w:rsid w:val="000603BD"/>
    <w:rsid w:val="00062B9A"/>
    <w:rsid w:val="00095E4F"/>
    <w:rsid w:val="000973A7"/>
    <w:rsid w:val="000A3E24"/>
    <w:rsid w:val="000B3CAF"/>
    <w:rsid w:val="000B730D"/>
    <w:rsid w:val="000D22EE"/>
    <w:rsid w:val="000F5CB7"/>
    <w:rsid w:val="00111225"/>
    <w:rsid w:val="001239F9"/>
    <w:rsid w:val="00130CF0"/>
    <w:rsid w:val="00141001"/>
    <w:rsid w:val="00143887"/>
    <w:rsid w:val="00145164"/>
    <w:rsid w:val="00150F77"/>
    <w:rsid w:val="00163AAF"/>
    <w:rsid w:val="0018480F"/>
    <w:rsid w:val="00185CD2"/>
    <w:rsid w:val="00196138"/>
    <w:rsid w:val="001A2E46"/>
    <w:rsid w:val="001A77F8"/>
    <w:rsid w:val="001C0F3B"/>
    <w:rsid w:val="001C56CE"/>
    <w:rsid w:val="001C5DDA"/>
    <w:rsid w:val="001D55E5"/>
    <w:rsid w:val="001E4533"/>
    <w:rsid w:val="001E5834"/>
    <w:rsid w:val="00230921"/>
    <w:rsid w:val="002402FC"/>
    <w:rsid w:val="00262C83"/>
    <w:rsid w:val="00270E5E"/>
    <w:rsid w:val="0027515F"/>
    <w:rsid w:val="00276FB7"/>
    <w:rsid w:val="002A708B"/>
    <w:rsid w:val="002B0640"/>
    <w:rsid w:val="002B2A7B"/>
    <w:rsid w:val="002D2720"/>
    <w:rsid w:val="002E5529"/>
    <w:rsid w:val="002F3701"/>
    <w:rsid w:val="003357DE"/>
    <w:rsid w:val="00341710"/>
    <w:rsid w:val="00353890"/>
    <w:rsid w:val="00354572"/>
    <w:rsid w:val="00356572"/>
    <w:rsid w:val="0036479E"/>
    <w:rsid w:val="00366248"/>
    <w:rsid w:val="00366571"/>
    <w:rsid w:val="00367B5F"/>
    <w:rsid w:val="003726D8"/>
    <w:rsid w:val="00375749"/>
    <w:rsid w:val="003B46D2"/>
    <w:rsid w:val="003B46FF"/>
    <w:rsid w:val="003D61BB"/>
    <w:rsid w:val="003E6F30"/>
    <w:rsid w:val="00430D75"/>
    <w:rsid w:val="004329D0"/>
    <w:rsid w:val="0043441D"/>
    <w:rsid w:val="004378B9"/>
    <w:rsid w:val="00460823"/>
    <w:rsid w:val="004659FF"/>
    <w:rsid w:val="004677F7"/>
    <w:rsid w:val="00482339"/>
    <w:rsid w:val="00487ACA"/>
    <w:rsid w:val="0049783C"/>
    <w:rsid w:val="004A1458"/>
    <w:rsid w:val="004A4CA3"/>
    <w:rsid w:val="004A5061"/>
    <w:rsid w:val="004B3237"/>
    <w:rsid w:val="004C2194"/>
    <w:rsid w:val="004C3A3E"/>
    <w:rsid w:val="004E45AA"/>
    <w:rsid w:val="004E6F4E"/>
    <w:rsid w:val="004F0149"/>
    <w:rsid w:val="00505B3F"/>
    <w:rsid w:val="00517A98"/>
    <w:rsid w:val="005236B2"/>
    <w:rsid w:val="00523753"/>
    <w:rsid w:val="00526C99"/>
    <w:rsid w:val="00532C43"/>
    <w:rsid w:val="00532C4F"/>
    <w:rsid w:val="0053561B"/>
    <w:rsid w:val="00537D1F"/>
    <w:rsid w:val="00542BEA"/>
    <w:rsid w:val="005447F9"/>
    <w:rsid w:val="005621A8"/>
    <w:rsid w:val="00567B3E"/>
    <w:rsid w:val="0057069F"/>
    <w:rsid w:val="00583E38"/>
    <w:rsid w:val="00591525"/>
    <w:rsid w:val="00594A86"/>
    <w:rsid w:val="005C6B7D"/>
    <w:rsid w:val="005E690C"/>
    <w:rsid w:val="00601035"/>
    <w:rsid w:val="00613086"/>
    <w:rsid w:val="00635012"/>
    <w:rsid w:val="00671031"/>
    <w:rsid w:val="0067643B"/>
    <w:rsid w:val="00694620"/>
    <w:rsid w:val="006B4478"/>
    <w:rsid w:val="006C317F"/>
    <w:rsid w:val="006D227F"/>
    <w:rsid w:val="006D33B8"/>
    <w:rsid w:val="006D6912"/>
    <w:rsid w:val="006E55A1"/>
    <w:rsid w:val="007102DE"/>
    <w:rsid w:val="00710D07"/>
    <w:rsid w:val="00712417"/>
    <w:rsid w:val="00714F83"/>
    <w:rsid w:val="00721979"/>
    <w:rsid w:val="007315E2"/>
    <w:rsid w:val="007406FF"/>
    <w:rsid w:val="00741F48"/>
    <w:rsid w:val="007453B2"/>
    <w:rsid w:val="0074632D"/>
    <w:rsid w:val="007535E5"/>
    <w:rsid w:val="007707B1"/>
    <w:rsid w:val="00784606"/>
    <w:rsid w:val="007B0DBE"/>
    <w:rsid w:val="007B6E7A"/>
    <w:rsid w:val="007D1895"/>
    <w:rsid w:val="007D38DC"/>
    <w:rsid w:val="007E10BC"/>
    <w:rsid w:val="007E4E6E"/>
    <w:rsid w:val="00807C90"/>
    <w:rsid w:val="00820955"/>
    <w:rsid w:val="00832BAF"/>
    <w:rsid w:val="008355DE"/>
    <w:rsid w:val="00870F4B"/>
    <w:rsid w:val="00874D0D"/>
    <w:rsid w:val="00876CBD"/>
    <w:rsid w:val="008955FA"/>
    <w:rsid w:val="008A1AB1"/>
    <w:rsid w:val="008A5750"/>
    <w:rsid w:val="008C6EFC"/>
    <w:rsid w:val="008D2AFB"/>
    <w:rsid w:val="008E01D7"/>
    <w:rsid w:val="008F2CD9"/>
    <w:rsid w:val="008F6AC1"/>
    <w:rsid w:val="00902921"/>
    <w:rsid w:val="0090298C"/>
    <w:rsid w:val="00902F65"/>
    <w:rsid w:val="00923168"/>
    <w:rsid w:val="0093496A"/>
    <w:rsid w:val="0094025B"/>
    <w:rsid w:val="00945814"/>
    <w:rsid w:val="00956201"/>
    <w:rsid w:val="00956261"/>
    <w:rsid w:val="00967AA0"/>
    <w:rsid w:val="00976A15"/>
    <w:rsid w:val="00980895"/>
    <w:rsid w:val="009A106C"/>
    <w:rsid w:val="009A56C1"/>
    <w:rsid w:val="009C5F58"/>
    <w:rsid w:val="009C6A48"/>
    <w:rsid w:val="009C72C2"/>
    <w:rsid w:val="009D7B77"/>
    <w:rsid w:val="009F040A"/>
    <w:rsid w:val="00A00CE2"/>
    <w:rsid w:val="00A1399F"/>
    <w:rsid w:val="00A13C7C"/>
    <w:rsid w:val="00A452FD"/>
    <w:rsid w:val="00A76F0D"/>
    <w:rsid w:val="00A9103A"/>
    <w:rsid w:val="00AA5EA9"/>
    <w:rsid w:val="00AA6957"/>
    <w:rsid w:val="00AB404D"/>
    <w:rsid w:val="00AC404B"/>
    <w:rsid w:val="00AC6FE0"/>
    <w:rsid w:val="00AE0EBF"/>
    <w:rsid w:val="00AF6696"/>
    <w:rsid w:val="00B065A9"/>
    <w:rsid w:val="00B275A8"/>
    <w:rsid w:val="00B31A75"/>
    <w:rsid w:val="00B338DE"/>
    <w:rsid w:val="00B36036"/>
    <w:rsid w:val="00B566A2"/>
    <w:rsid w:val="00B7047E"/>
    <w:rsid w:val="00B735AC"/>
    <w:rsid w:val="00B955D9"/>
    <w:rsid w:val="00B97EE3"/>
    <w:rsid w:val="00BF1281"/>
    <w:rsid w:val="00C06ECD"/>
    <w:rsid w:val="00C13079"/>
    <w:rsid w:val="00C2263E"/>
    <w:rsid w:val="00C362C7"/>
    <w:rsid w:val="00C53C73"/>
    <w:rsid w:val="00C62D14"/>
    <w:rsid w:val="00C73714"/>
    <w:rsid w:val="00C80F37"/>
    <w:rsid w:val="00C92028"/>
    <w:rsid w:val="00CA595A"/>
    <w:rsid w:val="00CB5A1D"/>
    <w:rsid w:val="00CB7487"/>
    <w:rsid w:val="00CB767C"/>
    <w:rsid w:val="00CB7C95"/>
    <w:rsid w:val="00CE5FE9"/>
    <w:rsid w:val="00CF37D2"/>
    <w:rsid w:val="00D17C40"/>
    <w:rsid w:val="00D267DE"/>
    <w:rsid w:val="00D31CCE"/>
    <w:rsid w:val="00D3775E"/>
    <w:rsid w:val="00D47FD7"/>
    <w:rsid w:val="00D6518F"/>
    <w:rsid w:val="00D73D6C"/>
    <w:rsid w:val="00D76655"/>
    <w:rsid w:val="00D81AF5"/>
    <w:rsid w:val="00D85C8C"/>
    <w:rsid w:val="00D9015A"/>
    <w:rsid w:val="00D94314"/>
    <w:rsid w:val="00DB567E"/>
    <w:rsid w:val="00DC6547"/>
    <w:rsid w:val="00DD467F"/>
    <w:rsid w:val="00DE207C"/>
    <w:rsid w:val="00DF27F9"/>
    <w:rsid w:val="00DF6169"/>
    <w:rsid w:val="00DF6FC9"/>
    <w:rsid w:val="00E341F0"/>
    <w:rsid w:val="00E61453"/>
    <w:rsid w:val="00E86A99"/>
    <w:rsid w:val="00E86AAB"/>
    <w:rsid w:val="00E9530F"/>
    <w:rsid w:val="00EA10DA"/>
    <w:rsid w:val="00EA3004"/>
    <w:rsid w:val="00EA3646"/>
    <w:rsid w:val="00EB79A4"/>
    <w:rsid w:val="00ED32A8"/>
    <w:rsid w:val="00ED6402"/>
    <w:rsid w:val="00ED7004"/>
    <w:rsid w:val="00EE4B07"/>
    <w:rsid w:val="00EF659D"/>
    <w:rsid w:val="00F01E72"/>
    <w:rsid w:val="00F065CC"/>
    <w:rsid w:val="00F12F5F"/>
    <w:rsid w:val="00F27BF8"/>
    <w:rsid w:val="00F3122A"/>
    <w:rsid w:val="00F71756"/>
    <w:rsid w:val="00F926D3"/>
    <w:rsid w:val="00FA11A0"/>
    <w:rsid w:val="00FA3C5A"/>
    <w:rsid w:val="00FB74BC"/>
    <w:rsid w:val="00FC7B4F"/>
    <w:rsid w:val="00FD7AE5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686A0"/>
  <w15:chartTrackingRefBased/>
  <w15:docId w15:val="{5CB8A33E-495C-4642-A792-9FEC880F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56201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AF6696"/>
  </w:style>
  <w:style w:type="paragraph" w:styleId="Sprechblasentext">
    <w:name w:val="Balloon Text"/>
    <w:basedOn w:val="Standard"/>
    <w:link w:val="SprechblasentextZchn"/>
    <w:rsid w:val="0061308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13086"/>
    <w:rPr>
      <w:rFonts w:ascii="Segoe UI" w:hAnsi="Segoe UI" w:cs="Segoe UI"/>
      <w:sz w:val="18"/>
      <w:szCs w:val="18"/>
    </w:rPr>
  </w:style>
  <w:style w:type="character" w:customStyle="1" w:styleId="label">
    <w:name w:val="label"/>
    <w:basedOn w:val="Absatz-Standardschriftart"/>
    <w:rsid w:val="00A1399F"/>
  </w:style>
  <w:style w:type="paragraph" w:styleId="Listenabsatz">
    <w:name w:val="List Paragraph"/>
    <w:basedOn w:val="Standard"/>
    <w:uiPriority w:val="34"/>
    <w:qFormat/>
    <w:rsid w:val="00A139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1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5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0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6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5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7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9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9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7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2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2</Pages>
  <Words>253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1934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Barbara Eckerstorfer</cp:lastModifiedBy>
  <cp:revision>18</cp:revision>
  <cp:lastPrinted>2019-02-04T08:10:00Z</cp:lastPrinted>
  <dcterms:created xsi:type="dcterms:W3CDTF">2022-01-26T07:29:00Z</dcterms:created>
  <dcterms:modified xsi:type="dcterms:W3CDTF">2022-02-03T09:04:00Z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