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0ACA65" w14:textId="7C70488F" w:rsidR="00F42EE7" w:rsidRDefault="00204D97" w:rsidP="006E00D4">
      <w:pPr>
        <w:jc w:val="right"/>
        <w:rPr>
          <w:rFonts w:cs="Arial"/>
          <w:szCs w:val="22"/>
        </w:rPr>
      </w:pPr>
      <w:r w:rsidRPr="004C5451">
        <w:rPr>
          <w:rFonts w:cs="Arial"/>
          <w:szCs w:val="22"/>
        </w:rPr>
        <w:t xml:space="preserve">Nr. </w:t>
      </w:r>
      <w:r w:rsidR="008D4BC7">
        <w:rPr>
          <w:rFonts w:cs="Arial"/>
          <w:szCs w:val="22"/>
        </w:rPr>
        <w:t>71</w:t>
      </w:r>
      <w:r w:rsidRPr="004C5451">
        <w:rPr>
          <w:rFonts w:cs="Arial"/>
          <w:szCs w:val="22"/>
        </w:rPr>
        <w:t xml:space="preserve"> / </w:t>
      </w:r>
      <w:r w:rsidR="005F0B64">
        <w:rPr>
          <w:rFonts w:cs="Arial"/>
          <w:szCs w:val="22"/>
        </w:rPr>
        <w:t>20</w:t>
      </w:r>
      <w:r w:rsidR="00C51049">
        <w:rPr>
          <w:rFonts w:cs="Arial"/>
          <w:szCs w:val="22"/>
        </w:rPr>
        <w:t>. Juli 2021</w:t>
      </w:r>
    </w:p>
    <w:p w14:paraId="5B032E20" w14:textId="77777777" w:rsidR="00B84AAC" w:rsidRPr="00BA7B5D" w:rsidRDefault="00B84AAC" w:rsidP="00430D75">
      <w:pPr>
        <w:rPr>
          <w:rFonts w:cs="Arial"/>
          <w:szCs w:val="22"/>
        </w:rPr>
      </w:pPr>
    </w:p>
    <w:p w14:paraId="170BD7E7" w14:textId="77777777" w:rsidR="00C87037" w:rsidRDefault="00C87037" w:rsidP="00BA7B5D">
      <w:pPr>
        <w:rPr>
          <w:rFonts w:cs="Arial"/>
          <w:b/>
          <w:sz w:val="28"/>
          <w:szCs w:val="28"/>
          <w:u w:val="single"/>
        </w:rPr>
      </w:pPr>
    </w:p>
    <w:p w14:paraId="643DBB5B" w14:textId="65FC31B5" w:rsidR="00BA7B5D" w:rsidRPr="00BA7B5D" w:rsidRDefault="00FE520E" w:rsidP="00BA7B5D">
      <w:pPr>
        <w:rPr>
          <w:rFonts w:cs="Arial"/>
          <w:b/>
          <w:sz w:val="28"/>
          <w:szCs w:val="28"/>
          <w:u w:val="single"/>
        </w:rPr>
      </w:pPr>
      <w:bookmarkStart w:id="0" w:name="_GoBack"/>
      <w:bookmarkEnd w:id="0"/>
      <w:r w:rsidRPr="00FE520E">
        <w:rPr>
          <w:rFonts w:cs="Arial"/>
          <w:b/>
          <w:sz w:val="28"/>
          <w:szCs w:val="28"/>
          <w:u w:val="single"/>
        </w:rPr>
        <w:t xml:space="preserve">Konsistorialrat </w:t>
      </w:r>
      <w:r w:rsidR="005F0B64">
        <w:rPr>
          <w:rFonts w:cs="Arial"/>
          <w:b/>
          <w:sz w:val="28"/>
          <w:szCs w:val="28"/>
          <w:u w:val="single"/>
        </w:rPr>
        <w:t xml:space="preserve">Pater Paulus Eder </w:t>
      </w:r>
      <w:proofErr w:type="spellStart"/>
      <w:r w:rsidR="005F0B64">
        <w:rPr>
          <w:rFonts w:cs="Arial"/>
          <w:b/>
          <w:sz w:val="28"/>
          <w:szCs w:val="28"/>
          <w:u w:val="single"/>
        </w:rPr>
        <w:t>OCist</w:t>
      </w:r>
      <w:proofErr w:type="spellEnd"/>
      <w:r w:rsidRPr="00FE520E">
        <w:rPr>
          <w:rFonts w:cs="Arial"/>
          <w:b/>
          <w:sz w:val="28"/>
          <w:szCs w:val="28"/>
          <w:u w:val="single"/>
        </w:rPr>
        <w:t xml:space="preserve"> verstorben</w:t>
      </w:r>
    </w:p>
    <w:p w14:paraId="743C57C7" w14:textId="77777777" w:rsidR="00591ED8" w:rsidRDefault="00591ED8" w:rsidP="00591ED8">
      <w:pPr>
        <w:rPr>
          <w:rFonts w:ascii="Azo Sans Lt" w:hAnsi="Azo Sans Lt"/>
          <w:lang w:val="de-AT"/>
        </w:rPr>
      </w:pPr>
    </w:p>
    <w:p w14:paraId="770DC7F3" w14:textId="211429AB" w:rsidR="00591ED8" w:rsidRPr="00482238" w:rsidRDefault="00482238" w:rsidP="00591ED8">
      <w:pPr>
        <w:rPr>
          <w:rFonts w:ascii="Azo Sans Lt" w:hAnsi="Azo Sans Lt"/>
          <w:lang w:val="de-AT"/>
        </w:rPr>
      </w:pPr>
      <w:r>
        <w:rPr>
          <w:rFonts w:ascii="Azo Sans Lt" w:hAnsi="Azo Sans Lt"/>
          <w:bCs/>
          <w:lang w:val="de-AT"/>
        </w:rPr>
        <w:t>P. Paulus Eder, Zisterzienser des Stiftes Schlierbach</w:t>
      </w:r>
      <w:r w:rsidR="00591ED8" w:rsidRPr="00482238">
        <w:rPr>
          <w:rFonts w:ascii="Azo Sans Lt" w:hAnsi="Azo Sans Lt"/>
          <w:lang w:val="de-AT"/>
        </w:rPr>
        <w:t>,</w:t>
      </w:r>
      <w:r w:rsidR="00AA2F1D">
        <w:rPr>
          <w:rFonts w:ascii="Azo Sans Lt" w:hAnsi="Azo Sans Lt"/>
          <w:lang w:val="de-AT"/>
        </w:rPr>
        <w:t xml:space="preserve"> emeritierter Pfarrer von Steinbach am Ziehberg, </w:t>
      </w:r>
      <w:r w:rsidR="003F4C5E">
        <w:rPr>
          <w:rFonts w:ascii="Azo Sans Lt" w:hAnsi="Azo Sans Lt"/>
          <w:lang w:val="de-AT"/>
        </w:rPr>
        <w:t>ist am 17. Juli 2021 im 87</w:t>
      </w:r>
      <w:r w:rsidR="00591ED8" w:rsidRPr="00482238">
        <w:rPr>
          <w:rFonts w:ascii="Azo Sans Lt" w:hAnsi="Azo Sans Lt"/>
          <w:lang w:val="de-AT"/>
        </w:rPr>
        <w:t xml:space="preserve">. Lebensjahr </w:t>
      </w:r>
      <w:r w:rsidR="003F4C5E">
        <w:rPr>
          <w:rFonts w:ascii="Azo Sans Lt" w:hAnsi="Azo Sans Lt"/>
          <w:lang w:val="de-AT"/>
        </w:rPr>
        <w:t xml:space="preserve">in Schlierbach </w:t>
      </w:r>
      <w:r w:rsidR="00591ED8" w:rsidRPr="00482238">
        <w:rPr>
          <w:rFonts w:ascii="Azo Sans Lt" w:hAnsi="Azo Sans Lt"/>
          <w:lang w:val="de-AT"/>
        </w:rPr>
        <w:t>verstorben.</w:t>
      </w:r>
    </w:p>
    <w:p w14:paraId="66BC99C1" w14:textId="77777777" w:rsidR="00591ED8" w:rsidRPr="00482238" w:rsidRDefault="00591ED8" w:rsidP="003F4C5E">
      <w:pPr>
        <w:rPr>
          <w:rFonts w:ascii="Azo Sans Lt" w:hAnsi="Azo Sans Lt"/>
          <w:lang w:val="de-AT"/>
        </w:rPr>
      </w:pPr>
    </w:p>
    <w:p w14:paraId="5519C146" w14:textId="306E5DE0" w:rsidR="003F4C5E" w:rsidRDefault="003F4C5E" w:rsidP="003F4C5E">
      <w:pPr>
        <w:rPr>
          <w:rFonts w:ascii="Azo Sans Lt" w:hAnsi="Azo Sans Lt"/>
          <w:bCs/>
          <w:lang w:val="de-AT"/>
        </w:rPr>
      </w:pPr>
      <w:r>
        <w:rPr>
          <w:rFonts w:ascii="Azo Sans Lt" w:hAnsi="Azo Sans Lt"/>
          <w:bCs/>
          <w:lang w:val="de-AT"/>
        </w:rPr>
        <w:t xml:space="preserve">Alois Eder wurde am 24. Mai 1935 in </w:t>
      </w:r>
      <w:proofErr w:type="spellStart"/>
      <w:r>
        <w:rPr>
          <w:rFonts w:ascii="Azo Sans Lt" w:hAnsi="Azo Sans Lt"/>
          <w:bCs/>
          <w:lang w:val="de-AT"/>
        </w:rPr>
        <w:t>Oberschlierbach</w:t>
      </w:r>
      <w:proofErr w:type="spellEnd"/>
      <w:r>
        <w:rPr>
          <w:rFonts w:ascii="Azo Sans Lt" w:hAnsi="Azo Sans Lt"/>
          <w:bCs/>
          <w:lang w:val="de-AT"/>
        </w:rPr>
        <w:t xml:space="preserve"> geboren. </w:t>
      </w:r>
      <w:r w:rsidRPr="003F4C5E">
        <w:rPr>
          <w:rFonts w:ascii="Azo Sans Lt" w:hAnsi="Azo Sans Lt"/>
          <w:bCs/>
          <w:lang w:val="de-AT"/>
        </w:rPr>
        <w:t xml:space="preserve">Am Schiefer, einer zum Kloster gehörenden Landwirtschaft, wo sein Vater bedienstet war, wuchs er in sehr bescheidenen Verhältnissen auf. </w:t>
      </w:r>
      <w:r w:rsidR="00C87037">
        <w:rPr>
          <w:rFonts w:ascii="Azo Sans Lt" w:hAnsi="Azo Sans Lt"/>
          <w:bCs/>
          <w:lang w:val="de-AT"/>
        </w:rPr>
        <w:t>Er maturierte 1955 am</w:t>
      </w:r>
      <w:r>
        <w:rPr>
          <w:rFonts w:ascii="Azo Sans Lt" w:hAnsi="Azo Sans Lt"/>
          <w:bCs/>
          <w:lang w:val="de-AT"/>
        </w:rPr>
        <w:t xml:space="preserve"> Gymnasium des</w:t>
      </w:r>
      <w:r w:rsidRPr="003F4C5E">
        <w:rPr>
          <w:rFonts w:ascii="Azo Sans Lt" w:hAnsi="Azo Sans Lt"/>
          <w:bCs/>
          <w:lang w:val="de-AT"/>
        </w:rPr>
        <w:t xml:space="preserve"> Klosters, </w:t>
      </w:r>
      <w:r w:rsidR="00C87037">
        <w:rPr>
          <w:rFonts w:ascii="Azo Sans Lt" w:hAnsi="Azo Sans Lt"/>
          <w:bCs/>
          <w:lang w:val="de-AT"/>
        </w:rPr>
        <w:t xml:space="preserve">trat anschließend in das Stift Schlierbach ein und </w:t>
      </w:r>
      <w:r w:rsidRPr="003F4C5E">
        <w:rPr>
          <w:rFonts w:ascii="Azo Sans Lt" w:hAnsi="Azo Sans Lt"/>
          <w:bCs/>
          <w:lang w:val="de-AT"/>
        </w:rPr>
        <w:t xml:space="preserve">erhielt den Ordensnamen Paulus. Von 1956 bis 1960 studierte P. Paulus Philosophie und Theologie in Innsbruck und abschließend ein Jahr in </w:t>
      </w:r>
      <w:proofErr w:type="spellStart"/>
      <w:r w:rsidRPr="003F4C5E">
        <w:rPr>
          <w:rFonts w:ascii="Azo Sans Lt" w:hAnsi="Azo Sans Lt"/>
          <w:bCs/>
          <w:lang w:val="de-AT"/>
        </w:rPr>
        <w:t>Sant</w:t>
      </w:r>
      <w:proofErr w:type="spellEnd"/>
      <w:r w:rsidRPr="003F4C5E">
        <w:rPr>
          <w:rFonts w:ascii="Azo Sans Lt" w:hAnsi="Azo Sans Lt"/>
          <w:bCs/>
          <w:lang w:val="de-AT"/>
        </w:rPr>
        <w:t>´ Anselmo in Rom. Am 30. Juli 1960 empfing er in der Stiftskirche Schlierb</w:t>
      </w:r>
      <w:r>
        <w:rPr>
          <w:rFonts w:ascii="Azo Sans Lt" w:hAnsi="Azo Sans Lt"/>
          <w:bCs/>
          <w:lang w:val="de-AT"/>
        </w:rPr>
        <w:t>ach die Priesterweihe</w:t>
      </w:r>
      <w:r w:rsidRPr="003F4C5E">
        <w:rPr>
          <w:rFonts w:ascii="Azo Sans Lt" w:hAnsi="Azo Sans Lt"/>
          <w:bCs/>
          <w:lang w:val="de-AT"/>
        </w:rPr>
        <w:t xml:space="preserve">. </w:t>
      </w:r>
    </w:p>
    <w:p w14:paraId="1514332B" w14:textId="77777777" w:rsidR="00C87037" w:rsidRPr="003F4C5E" w:rsidRDefault="00C87037" w:rsidP="003F4C5E">
      <w:pPr>
        <w:rPr>
          <w:rFonts w:ascii="Azo Sans Lt" w:hAnsi="Azo Sans Lt"/>
          <w:bCs/>
          <w:lang w:val="de-AT"/>
        </w:rPr>
      </w:pPr>
    </w:p>
    <w:p w14:paraId="58188F2B" w14:textId="470C2591" w:rsidR="003F4C5E" w:rsidRPr="003F4C5E" w:rsidRDefault="003F4C5E" w:rsidP="003F4C5E">
      <w:pPr>
        <w:rPr>
          <w:rFonts w:ascii="Azo Sans Lt" w:hAnsi="Azo Sans Lt"/>
          <w:bCs/>
          <w:lang w:val="de-AT"/>
        </w:rPr>
      </w:pPr>
      <w:r w:rsidRPr="003F4C5E">
        <w:rPr>
          <w:rFonts w:ascii="Azo Sans Lt" w:hAnsi="Azo Sans Lt"/>
          <w:bCs/>
          <w:lang w:val="de-AT"/>
        </w:rPr>
        <w:t xml:space="preserve">Nach seinem ersten </w:t>
      </w:r>
      <w:proofErr w:type="spellStart"/>
      <w:r w:rsidRPr="003F4C5E">
        <w:rPr>
          <w:rFonts w:ascii="Azo Sans Lt" w:hAnsi="Azo Sans Lt"/>
          <w:bCs/>
          <w:lang w:val="de-AT"/>
        </w:rPr>
        <w:t>Seelsorgsposten</w:t>
      </w:r>
      <w:proofErr w:type="spellEnd"/>
      <w:r w:rsidRPr="003F4C5E">
        <w:rPr>
          <w:rFonts w:ascii="Azo Sans Lt" w:hAnsi="Azo Sans Lt"/>
          <w:bCs/>
          <w:lang w:val="de-AT"/>
        </w:rPr>
        <w:t xml:space="preserve"> als Kooperator von Micheldorf kam P. Paulus 1968 zunächst als Kooperator nach Wartberg</w:t>
      </w:r>
      <w:r w:rsidR="007918AC">
        <w:rPr>
          <w:rFonts w:ascii="Azo Sans Lt" w:hAnsi="Azo Sans Lt"/>
          <w:bCs/>
          <w:lang w:val="de-AT"/>
        </w:rPr>
        <w:t xml:space="preserve"> an </w:t>
      </w:r>
      <w:proofErr w:type="gramStart"/>
      <w:r w:rsidR="007918AC">
        <w:rPr>
          <w:rFonts w:ascii="Azo Sans Lt" w:hAnsi="Azo Sans Lt"/>
          <w:bCs/>
          <w:lang w:val="de-AT"/>
        </w:rPr>
        <w:t>der Krems</w:t>
      </w:r>
      <w:proofErr w:type="gramEnd"/>
      <w:r w:rsidRPr="003F4C5E">
        <w:rPr>
          <w:rFonts w:ascii="Azo Sans Lt" w:hAnsi="Azo Sans Lt"/>
          <w:bCs/>
          <w:lang w:val="de-AT"/>
        </w:rPr>
        <w:t>. Nach dem plötzlichen Tod des Pfarrers wurde er zu Allerheiligen 1974 Pfarrprovisor und im März 1976 Pfarrvikar. In Wartberg leistete P. Paulus Großartiges. Der Pfarrhof wurde zur Gänze außen und innen saniert, das erste Pfarrheim errichtet, Kirche, Turm und Annakapelle außen generalsaniert, und auf seine Initiative hin wurde 1971 auch der Kindergarten wieder ins Leben gerufen. Bei all diesen „Baustellen“ plante und baute P. Paulus nicht nur sparsam und mit Weitsicht, sondern half nicht selten selbst kräftig mit. Er startete zahlreiche pastorale Initiativen in Wartberg, war selbst Mitglied der Trachtenvereine und unterstützte deren Wiedererstehen. Als Dank für sein vielfältiges Engagement wurde ihm 1983 der Ehrenring der Gemeinde Wartberg</w:t>
      </w:r>
      <w:r w:rsidR="00C87037">
        <w:rPr>
          <w:rFonts w:ascii="Azo Sans Lt" w:hAnsi="Azo Sans Lt"/>
          <w:bCs/>
          <w:lang w:val="de-AT"/>
        </w:rPr>
        <w:t xml:space="preserve"> an </w:t>
      </w:r>
      <w:proofErr w:type="gramStart"/>
      <w:r w:rsidR="00C87037">
        <w:rPr>
          <w:rFonts w:ascii="Azo Sans Lt" w:hAnsi="Azo Sans Lt"/>
          <w:bCs/>
          <w:lang w:val="de-AT"/>
        </w:rPr>
        <w:t>der Krems</w:t>
      </w:r>
      <w:proofErr w:type="gramEnd"/>
      <w:r w:rsidRPr="003F4C5E">
        <w:rPr>
          <w:rFonts w:ascii="Azo Sans Lt" w:hAnsi="Azo Sans Lt"/>
          <w:bCs/>
          <w:lang w:val="de-AT"/>
        </w:rPr>
        <w:t xml:space="preserve"> verliehen.</w:t>
      </w:r>
    </w:p>
    <w:p w14:paraId="3B82B09F" w14:textId="77777777" w:rsidR="007918AC" w:rsidRDefault="007918AC" w:rsidP="003F4C5E">
      <w:pPr>
        <w:rPr>
          <w:rFonts w:ascii="Azo Sans Lt" w:hAnsi="Azo Sans Lt"/>
          <w:bCs/>
          <w:lang w:val="de-AT"/>
        </w:rPr>
      </w:pPr>
    </w:p>
    <w:p w14:paraId="2F03966E" w14:textId="77777777" w:rsidR="007918AC" w:rsidRDefault="003F4C5E" w:rsidP="003F4C5E">
      <w:pPr>
        <w:rPr>
          <w:rFonts w:ascii="Azo Sans Lt" w:hAnsi="Azo Sans Lt"/>
          <w:bCs/>
          <w:lang w:val="de-AT"/>
        </w:rPr>
      </w:pPr>
      <w:r w:rsidRPr="003F4C5E">
        <w:rPr>
          <w:rFonts w:ascii="Azo Sans Lt" w:hAnsi="Azo Sans Lt"/>
          <w:bCs/>
          <w:lang w:val="de-AT"/>
        </w:rPr>
        <w:t>1990 führte der Weg P. Paulus in die Pfarre Steinbach am Ziehberg, um dort wieder für viele Jahre Pfarrer zu sein. Während dieser Zeit wurde der Kirchturm saniert</w:t>
      </w:r>
      <w:r w:rsidR="007918AC">
        <w:rPr>
          <w:rFonts w:ascii="Azo Sans Lt" w:hAnsi="Azo Sans Lt"/>
          <w:bCs/>
          <w:lang w:val="de-AT"/>
        </w:rPr>
        <w:t xml:space="preserve"> und </w:t>
      </w:r>
      <w:r w:rsidRPr="003F4C5E">
        <w:rPr>
          <w:rFonts w:ascii="Azo Sans Lt" w:hAnsi="Azo Sans Lt"/>
          <w:bCs/>
          <w:lang w:val="de-AT"/>
        </w:rPr>
        <w:t>es fand die komplette Innensa</w:t>
      </w:r>
      <w:r w:rsidR="007918AC">
        <w:rPr>
          <w:rFonts w:ascii="Azo Sans Lt" w:hAnsi="Azo Sans Lt"/>
          <w:bCs/>
          <w:lang w:val="de-AT"/>
        </w:rPr>
        <w:t>nierung der Pfarrkirche statt</w:t>
      </w:r>
      <w:r w:rsidRPr="003F4C5E">
        <w:rPr>
          <w:rFonts w:ascii="Azo Sans Lt" w:hAnsi="Azo Sans Lt"/>
          <w:bCs/>
          <w:lang w:val="de-AT"/>
        </w:rPr>
        <w:t xml:space="preserve">. Wie schon in seiner ersten Pfarre lagen P. Paulus auch in Steinbach die </w:t>
      </w:r>
      <w:proofErr w:type="spellStart"/>
      <w:r w:rsidRPr="003F4C5E">
        <w:rPr>
          <w:rFonts w:ascii="Azo Sans Lt" w:hAnsi="Azo Sans Lt"/>
          <w:bCs/>
          <w:lang w:val="de-AT"/>
        </w:rPr>
        <w:t>Goldhaubengruppe</w:t>
      </w:r>
      <w:proofErr w:type="spellEnd"/>
      <w:r w:rsidRPr="003F4C5E">
        <w:rPr>
          <w:rFonts w:ascii="Azo Sans Lt" w:hAnsi="Azo Sans Lt"/>
          <w:bCs/>
          <w:lang w:val="de-AT"/>
        </w:rPr>
        <w:t>, die Musik – er selbst spielte gerne Flöte und auch Orgel –, aber ebenso die Erbhofforschung besonders am Herzen. Gerne brachte er auch im hohen Alter noch die Kranken</w:t>
      </w:r>
      <w:r w:rsidR="007918AC">
        <w:rPr>
          <w:rFonts w:ascii="Azo Sans Lt" w:hAnsi="Azo Sans Lt"/>
          <w:bCs/>
          <w:lang w:val="de-AT"/>
        </w:rPr>
        <w:t xml:space="preserve">kommunion zu älteren Menschen. </w:t>
      </w:r>
      <w:r w:rsidRPr="003F4C5E">
        <w:rPr>
          <w:rFonts w:ascii="Azo Sans Lt" w:hAnsi="Azo Sans Lt"/>
          <w:bCs/>
          <w:lang w:val="de-AT"/>
        </w:rPr>
        <w:t xml:space="preserve">Seine Tätigkeit wurde von Seiten der Diözese Linz mit den Titeln „Geistlicher Rat“ und „Konsistorialrat“ ausgezeichnet. </w:t>
      </w:r>
    </w:p>
    <w:p w14:paraId="41393E4F" w14:textId="380A0870" w:rsidR="003F4C5E" w:rsidRPr="003F4C5E" w:rsidRDefault="003F4C5E" w:rsidP="003F4C5E">
      <w:pPr>
        <w:rPr>
          <w:rFonts w:ascii="Azo Sans Lt" w:hAnsi="Azo Sans Lt"/>
          <w:bCs/>
          <w:lang w:val="de-AT"/>
        </w:rPr>
      </w:pPr>
      <w:r w:rsidRPr="003F4C5E">
        <w:rPr>
          <w:rFonts w:ascii="Azo Sans Lt" w:hAnsi="Azo Sans Lt"/>
          <w:bCs/>
          <w:lang w:val="de-AT"/>
        </w:rPr>
        <w:t xml:space="preserve">Mit Ende Oktober 2013 wurde er als Pfarrer von Steinbach entpflichtet, wollte aber noch in dem von ihm so geliebten Ort bleiben. Mit Hilfe von einigen treuen Helferinnen und Helfern konnte er lange im Pfarrhof gepflegt werden. Bauliche Veränderungen, der geplante Abriss des Pfarrhofes, machten jedoch eine Rückkehr ins Kloster notwendig. So kam P. Paulus Ende Juni dieses Jahres in seinen Heimatort Schlierbach zurück. In einem für ihn gestalteten Zimmer mit entsprechender Pflege sollte er sich im Stift wohlfühlen. Diese Zeit allerdings währte nur kurz. </w:t>
      </w:r>
    </w:p>
    <w:p w14:paraId="565151A6" w14:textId="77777777" w:rsidR="003F4C5E" w:rsidRPr="003F4C5E" w:rsidRDefault="003F4C5E" w:rsidP="003F4C5E">
      <w:pPr>
        <w:rPr>
          <w:rFonts w:ascii="Azo Sans Lt" w:hAnsi="Azo Sans Lt"/>
          <w:bCs/>
          <w:lang w:val="de-AT"/>
        </w:rPr>
      </w:pPr>
    </w:p>
    <w:p w14:paraId="4F140798" w14:textId="3DBBBADB" w:rsidR="003F4C5E" w:rsidRPr="003F4C5E" w:rsidRDefault="007918AC" w:rsidP="003F4C5E">
      <w:pPr>
        <w:rPr>
          <w:rFonts w:ascii="Azo Sans Lt" w:hAnsi="Azo Sans Lt"/>
          <w:bCs/>
          <w:lang w:val="de-AT"/>
        </w:rPr>
      </w:pPr>
      <w:r>
        <w:rPr>
          <w:rFonts w:ascii="Azo Sans Lt" w:hAnsi="Azo Sans Lt"/>
          <w:bCs/>
          <w:lang w:val="de-AT"/>
        </w:rPr>
        <w:t>Für den Verstorbenen wird am Donnerstag, 22. Juli 2021 um 19.00 Uhr in der Pfarrkirche Steinbach am Ziehberg gebetet. Der Begräbnisgottesdienst findet am Freitag, 23. Juli 2021 um 15.00 Uhr in der Stiftskirche Schlierbach statt, Beginn der Feier</w:t>
      </w:r>
      <w:r w:rsidR="00C87037">
        <w:rPr>
          <w:rFonts w:ascii="Azo Sans Lt" w:hAnsi="Azo Sans Lt"/>
          <w:bCs/>
          <w:lang w:val="de-AT"/>
        </w:rPr>
        <w:t xml:space="preserve"> ist</w:t>
      </w:r>
      <w:r>
        <w:rPr>
          <w:rFonts w:ascii="Azo Sans Lt" w:hAnsi="Azo Sans Lt"/>
          <w:bCs/>
          <w:lang w:val="de-AT"/>
        </w:rPr>
        <w:t xml:space="preserve"> im Kreuzgang des Stiftes.</w:t>
      </w:r>
    </w:p>
    <w:p w14:paraId="3208D220" w14:textId="77777777" w:rsidR="007F1BFB" w:rsidRDefault="007F1BFB" w:rsidP="003F4C5E">
      <w:pPr>
        <w:rPr>
          <w:rFonts w:cs="Arial"/>
          <w:color w:val="000000"/>
          <w:szCs w:val="22"/>
        </w:rPr>
      </w:pPr>
    </w:p>
    <w:p w14:paraId="66627AA1" w14:textId="7F056F29" w:rsidR="007770BC" w:rsidRPr="007770BC" w:rsidRDefault="007770BC" w:rsidP="003F4C5E">
      <w:pPr>
        <w:rPr>
          <w:rFonts w:cs="Arial"/>
          <w:b/>
          <w:color w:val="000000" w:themeColor="text1"/>
          <w:szCs w:val="22"/>
        </w:rPr>
      </w:pPr>
      <w:r w:rsidRPr="007770BC">
        <w:rPr>
          <w:rFonts w:cs="Arial"/>
          <w:b/>
          <w:color w:val="000000" w:themeColor="text1"/>
          <w:szCs w:val="22"/>
        </w:rPr>
        <w:t>F</w:t>
      </w:r>
      <w:r w:rsidR="007F1BFB">
        <w:rPr>
          <w:rFonts w:cs="Arial"/>
          <w:b/>
          <w:color w:val="000000" w:themeColor="text1"/>
          <w:szCs w:val="22"/>
        </w:rPr>
        <w:t xml:space="preserve">oto: honorarfrei © Stift </w:t>
      </w:r>
      <w:r w:rsidR="007918AC">
        <w:rPr>
          <w:rFonts w:cs="Arial"/>
          <w:b/>
          <w:color w:val="000000" w:themeColor="text1"/>
          <w:szCs w:val="22"/>
        </w:rPr>
        <w:t>Schlierbach</w:t>
      </w:r>
    </w:p>
    <w:p w14:paraId="7FC6A5D5" w14:textId="3B117FC3" w:rsidR="00BA7B5D" w:rsidRPr="007770BC" w:rsidRDefault="007918AC" w:rsidP="003F4C5E">
      <w:pPr>
        <w:rPr>
          <w:rFonts w:cs="Arial"/>
          <w:bCs/>
          <w:color w:val="000000" w:themeColor="text1"/>
          <w:szCs w:val="22"/>
        </w:rPr>
      </w:pPr>
      <w:r>
        <w:rPr>
          <w:rFonts w:cs="Arial"/>
          <w:bCs/>
          <w:color w:val="000000" w:themeColor="text1"/>
          <w:szCs w:val="22"/>
        </w:rPr>
        <w:t>Konsistorialrat</w:t>
      </w:r>
      <w:r w:rsidR="007770BC" w:rsidRPr="007770BC">
        <w:rPr>
          <w:rFonts w:cs="Arial"/>
          <w:bCs/>
          <w:color w:val="000000" w:themeColor="text1"/>
          <w:szCs w:val="22"/>
        </w:rPr>
        <w:t xml:space="preserve"> </w:t>
      </w:r>
      <w:r>
        <w:rPr>
          <w:rFonts w:cs="Arial"/>
          <w:bCs/>
          <w:color w:val="000000" w:themeColor="text1"/>
          <w:szCs w:val="22"/>
        </w:rPr>
        <w:t xml:space="preserve">P. Paulus Eder </w:t>
      </w:r>
      <w:proofErr w:type="spellStart"/>
      <w:r>
        <w:rPr>
          <w:rFonts w:cs="Arial"/>
          <w:bCs/>
          <w:color w:val="000000" w:themeColor="text1"/>
          <w:szCs w:val="22"/>
        </w:rPr>
        <w:t>OCist</w:t>
      </w:r>
      <w:proofErr w:type="spellEnd"/>
    </w:p>
    <w:sectPr w:rsidR="00BA7B5D" w:rsidRPr="007770BC"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zo Sans Lt">
    <w:altName w:val="Arial"/>
    <w:panose1 w:val="00000000000000000000"/>
    <w:charset w:val="00"/>
    <w:family w:val="modern"/>
    <w:notTrueType/>
    <w:pitch w:val="variable"/>
    <w:sig w:usb0="00000001"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35D"/>
    <w:rsid w:val="00006BCB"/>
    <w:rsid w:val="00007F40"/>
    <w:rsid w:val="00021908"/>
    <w:rsid w:val="00030A5E"/>
    <w:rsid w:val="00030CCD"/>
    <w:rsid w:val="00032B46"/>
    <w:rsid w:val="00033BC1"/>
    <w:rsid w:val="00042CEF"/>
    <w:rsid w:val="0005577C"/>
    <w:rsid w:val="000603BD"/>
    <w:rsid w:val="00067A8E"/>
    <w:rsid w:val="00093F35"/>
    <w:rsid w:val="000962E4"/>
    <w:rsid w:val="000A1A29"/>
    <w:rsid w:val="000B3CAF"/>
    <w:rsid w:val="000C2839"/>
    <w:rsid w:val="000C2D68"/>
    <w:rsid w:val="000D67A1"/>
    <w:rsid w:val="000E683B"/>
    <w:rsid w:val="000F42B3"/>
    <w:rsid w:val="000F477B"/>
    <w:rsid w:val="001020D2"/>
    <w:rsid w:val="00105101"/>
    <w:rsid w:val="001206AE"/>
    <w:rsid w:val="00124089"/>
    <w:rsid w:val="00126243"/>
    <w:rsid w:val="00134453"/>
    <w:rsid w:val="00141001"/>
    <w:rsid w:val="001411F7"/>
    <w:rsid w:val="00141ACD"/>
    <w:rsid w:val="001432E8"/>
    <w:rsid w:val="00147A2A"/>
    <w:rsid w:val="001611DE"/>
    <w:rsid w:val="00162DBC"/>
    <w:rsid w:val="00163FE5"/>
    <w:rsid w:val="00165BE5"/>
    <w:rsid w:val="00173F1F"/>
    <w:rsid w:val="0018480F"/>
    <w:rsid w:val="001876D2"/>
    <w:rsid w:val="001A1253"/>
    <w:rsid w:val="001A1364"/>
    <w:rsid w:val="001A2705"/>
    <w:rsid w:val="001A6FEC"/>
    <w:rsid w:val="001B1052"/>
    <w:rsid w:val="001B6DB6"/>
    <w:rsid w:val="001C2F4A"/>
    <w:rsid w:val="001C547E"/>
    <w:rsid w:val="001C5DDA"/>
    <w:rsid w:val="00204D97"/>
    <w:rsid w:val="002058B6"/>
    <w:rsid w:val="00207326"/>
    <w:rsid w:val="00217E6F"/>
    <w:rsid w:val="00223247"/>
    <w:rsid w:val="00227629"/>
    <w:rsid w:val="0024029F"/>
    <w:rsid w:val="002402FC"/>
    <w:rsid w:val="0025016A"/>
    <w:rsid w:val="00250240"/>
    <w:rsid w:val="00252020"/>
    <w:rsid w:val="00260F45"/>
    <w:rsid w:val="002628FD"/>
    <w:rsid w:val="00294225"/>
    <w:rsid w:val="002A708B"/>
    <w:rsid w:val="002B5B6B"/>
    <w:rsid w:val="002D04F5"/>
    <w:rsid w:val="002E5529"/>
    <w:rsid w:val="002F01DE"/>
    <w:rsid w:val="002F3701"/>
    <w:rsid w:val="002F73DE"/>
    <w:rsid w:val="0031691B"/>
    <w:rsid w:val="003252B7"/>
    <w:rsid w:val="00325394"/>
    <w:rsid w:val="0033148B"/>
    <w:rsid w:val="00336609"/>
    <w:rsid w:val="00340A7A"/>
    <w:rsid w:val="00342CC2"/>
    <w:rsid w:val="0034470E"/>
    <w:rsid w:val="003453E7"/>
    <w:rsid w:val="00366248"/>
    <w:rsid w:val="003726D8"/>
    <w:rsid w:val="003874B8"/>
    <w:rsid w:val="003B102E"/>
    <w:rsid w:val="003D61BB"/>
    <w:rsid w:val="003D628C"/>
    <w:rsid w:val="003F4C5E"/>
    <w:rsid w:val="00402656"/>
    <w:rsid w:val="00430D75"/>
    <w:rsid w:val="00434F31"/>
    <w:rsid w:val="00446690"/>
    <w:rsid w:val="00452803"/>
    <w:rsid w:val="00454F8F"/>
    <w:rsid w:val="004632F0"/>
    <w:rsid w:val="004779BB"/>
    <w:rsid w:val="00482238"/>
    <w:rsid w:val="004971BB"/>
    <w:rsid w:val="004B2798"/>
    <w:rsid w:val="004D0913"/>
    <w:rsid w:val="004D67E7"/>
    <w:rsid w:val="004E1EE7"/>
    <w:rsid w:val="004E6F4E"/>
    <w:rsid w:val="004F7149"/>
    <w:rsid w:val="00534589"/>
    <w:rsid w:val="00537D1F"/>
    <w:rsid w:val="00542BEA"/>
    <w:rsid w:val="00544032"/>
    <w:rsid w:val="005447F9"/>
    <w:rsid w:val="00554B89"/>
    <w:rsid w:val="00567B3E"/>
    <w:rsid w:val="0057069F"/>
    <w:rsid w:val="00575150"/>
    <w:rsid w:val="0057562B"/>
    <w:rsid w:val="00584FCB"/>
    <w:rsid w:val="00591ED8"/>
    <w:rsid w:val="00594DCB"/>
    <w:rsid w:val="00597385"/>
    <w:rsid w:val="005B3DD7"/>
    <w:rsid w:val="005C70C3"/>
    <w:rsid w:val="005D4B49"/>
    <w:rsid w:val="005E3E3F"/>
    <w:rsid w:val="005F0B64"/>
    <w:rsid w:val="005F331A"/>
    <w:rsid w:val="00601035"/>
    <w:rsid w:val="0061142F"/>
    <w:rsid w:val="00621D1F"/>
    <w:rsid w:val="0063501D"/>
    <w:rsid w:val="00641077"/>
    <w:rsid w:val="006448F1"/>
    <w:rsid w:val="00650BC0"/>
    <w:rsid w:val="00655399"/>
    <w:rsid w:val="00664169"/>
    <w:rsid w:val="00665B10"/>
    <w:rsid w:val="006729BD"/>
    <w:rsid w:val="0067643B"/>
    <w:rsid w:val="006868CA"/>
    <w:rsid w:val="00691734"/>
    <w:rsid w:val="00694620"/>
    <w:rsid w:val="006A21B6"/>
    <w:rsid w:val="006A6619"/>
    <w:rsid w:val="006C6FAF"/>
    <w:rsid w:val="006D05D5"/>
    <w:rsid w:val="006D315F"/>
    <w:rsid w:val="006D6F28"/>
    <w:rsid w:val="006E00D4"/>
    <w:rsid w:val="006E3580"/>
    <w:rsid w:val="006E7B35"/>
    <w:rsid w:val="006F0E9C"/>
    <w:rsid w:val="00710635"/>
    <w:rsid w:val="00712417"/>
    <w:rsid w:val="007129B8"/>
    <w:rsid w:val="00714F83"/>
    <w:rsid w:val="00740D2E"/>
    <w:rsid w:val="00741F48"/>
    <w:rsid w:val="0076052D"/>
    <w:rsid w:val="00774AC1"/>
    <w:rsid w:val="007770BC"/>
    <w:rsid w:val="007878B2"/>
    <w:rsid w:val="007918AC"/>
    <w:rsid w:val="00792708"/>
    <w:rsid w:val="007A2BED"/>
    <w:rsid w:val="007A5707"/>
    <w:rsid w:val="007C50E9"/>
    <w:rsid w:val="007D017F"/>
    <w:rsid w:val="007D38DC"/>
    <w:rsid w:val="007D4B83"/>
    <w:rsid w:val="007D7C07"/>
    <w:rsid w:val="007E2439"/>
    <w:rsid w:val="007E3547"/>
    <w:rsid w:val="007F1BFB"/>
    <w:rsid w:val="00803F88"/>
    <w:rsid w:val="00807C90"/>
    <w:rsid w:val="00820490"/>
    <w:rsid w:val="00820B50"/>
    <w:rsid w:val="008355DE"/>
    <w:rsid w:val="00844F08"/>
    <w:rsid w:val="00851AAC"/>
    <w:rsid w:val="008542AB"/>
    <w:rsid w:val="00856DE3"/>
    <w:rsid w:val="008575E4"/>
    <w:rsid w:val="00860E79"/>
    <w:rsid w:val="008627D1"/>
    <w:rsid w:val="0086439C"/>
    <w:rsid w:val="00890212"/>
    <w:rsid w:val="008917DA"/>
    <w:rsid w:val="008A5750"/>
    <w:rsid w:val="008A78E7"/>
    <w:rsid w:val="008B11FD"/>
    <w:rsid w:val="008C5BA7"/>
    <w:rsid w:val="008C6E16"/>
    <w:rsid w:val="008D4BC7"/>
    <w:rsid w:val="008E01D7"/>
    <w:rsid w:val="008E09B9"/>
    <w:rsid w:val="008F516A"/>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A4D73"/>
    <w:rsid w:val="009B1062"/>
    <w:rsid w:val="009D024F"/>
    <w:rsid w:val="009D16AD"/>
    <w:rsid w:val="009E0593"/>
    <w:rsid w:val="009E29A2"/>
    <w:rsid w:val="009E362A"/>
    <w:rsid w:val="009F50CE"/>
    <w:rsid w:val="00A06481"/>
    <w:rsid w:val="00A11615"/>
    <w:rsid w:val="00A12B4A"/>
    <w:rsid w:val="00A22283"/>
    <w:rsid w:val="00A2776D"/>
    <w:rsid w:val="00A27772"/>
    <w:rsid w:val="00A34AA9"/>
    <w:rsid w:val="00A47738"/>
    <w:rsid w:val="00A57B1F"/>
    <w:rsid w:val="00A613AC"/>
    <w:rsid w:val="00A704BD"/>
    <w:rsid w:val="00A73A94"/>
    <w:rsid w:val="00A8584B"/>
    <w:rsid w:val="00A9579F"/>
    <w:rsid w:val="00A963C5"/>
    <w:rsid w:val="00AA2F1D"/>
    <w:rsid w:val="00AB4EE0"/>
    <w:rsid w:val="00AC6FE0"/>
    <w:rsid w:val="00AC6FF0"/>
    <w:rsid w:val="00AE02C0"/>
    <w:rsid w:val="00AE0EBF"/>
    <w:rsid w:val="00AF168E"/>
    <w:rsid w:val="00AF32E4"/>
    <w:rsid w:val="00B024F7"/>
    <w:rsid w:val="00B036C5"/>
    <w:rsid w:val="00B25CCC"/>
    <w:rsid w:val="00B275A8"/>
    <w:rsid w:val="00B30749"/>
    <w:rsid w:val="00B44E20"/>
    <w:rsid w:val="00B4729A"/>
    <w:rsid w:val="00B47CAA"/>
    <w:rsid w:val="00B53D9C"/>
    <w:rsid w:val="00B563E0"/>
    <w:rsid w:val="00B566A2"/>
    <w:rsid w:val="00B64179"/>
    <w:rsid w:val="00B67CA2"/>
    <w:rsid w:val="00B735AC"/>
    <w:rsid w:val="00B739EE"/>
    <w:rsid w:val="00B84AAC"/>
    <w:rsid w:val="00B8747B"/>
    <w:rsid w:val="00B87CBA"/>
    <w:rsid w:val="00B92A2A"/>
    <w:rsid w:val="00B95758"/>
    <w:rsid w:val="00B96697"/>
    <w:rsid w:val="00B97EE3"/>
    <w:rsid w:val="00BA7B5D"/>
    <w:rsid w:val="00BC036E"/>
    <w:rsid w:val="00BC7CEB"/>
    <w:rsid w:val="00BD0F15"/>
    <w:rsid w:val="00BD775A"/>
    <w:rsid w:val="00BE180C"/>
    <w:rsid w:val="00BF2B6D"/>
    <w:rsid w:val="00BF59F6"/>
    <w:rsid w:val="00C07CA3"/>
    <w:rsid w:val="00C239F1"/>
    <w:rsid w:val="00C25B61"/>
    <w:rsid w:val="00C50762"/>
    <w:rsid w:val="00C51049"/>
    <w:rsid w:val="00C558F0"/>
    <w:rsid w:val="00C5609D"/>
    <w:rsid w:val="00C56CAF"/>
    <w:rsid w:val="00C65140"/>
    <w:rsid w:val="00C71191"/>
    <w:rsid w:val="00C87037"/>
    <w:rsid w:val="00C922D0"/>
    <w:rsid w:val="00C93A59"/>
    <w:rsid w:val="00CA0B48"/>
    <w:rsid w:val="00CA6E2A"/>
    <w:rsid w:val="00CB7487"/>
    <w:rsid w:val="00CB767C"/>
    <w:rsid w:val="00CC6FAB"/>
    <w:rsid w:val="00CE4F04"/>
    <w:rsid w:val="00CF37D2"/>
    <w:rsid w:val="00CF7741"/>
    <w:rsid w:val="00D02366"/>
    <w:rsid w:val="00D04296"/>
    <w:rsid w:val="00D0518F"/>
    <w:rsid w:val="00D10EFD"/>
    <w:rsid w:val="00D1775E"/>
    <w:rsid w:val="00D242D9"/>
    <w:rsid w:val="00D251A1"/>
    <w:rsid w:val="00D25B31"/>
    <w:rsid w:val="00D27EA1"/>
    <w:rsid w:val="00D31CCE"/>
    <w:rsid w:val="00D32FEA"/>
    <w:rsid w:val="00D5760C"/>
    <w:rsid w:val="00D612BD"/>
    <w:rsid w:val="00D6450C"/>
    <w:rsid w:val="00D67863"/>
    <w:rsid w:val="00D7656F"/>
    <w:rsid w:val="00D76CD5"/>
    <w:rsid w:val="00D86EA0"/>
    <w:rsid w:val="00D8772E"/>
    <w:rsid w:val="00D918E8"/>
    <w:rsid w:val="00D95F13"/>
    <w:rsid w:val="00DB5043"/>
    <w:rsid w:val="00DB7417"/>
    <w:rsid w:val="00DC5ECD"/>
    <w:rsid w:val="00DD3180"/>
    <w:rsid w:val="00DE0213"/>
    <w:rsid w:val="00DE4954"/>
    <w:rsid w:val="00DE4970"/>
    <w:rsid w:val="00DF08D0"/>
    <w:rsid w:val="00DF0E7E"/>
    <w:rsid w:val="00DF6FC9"/>
    <w:rsid w:val="00E23841"/>
    <w:rsid w:val="00E244CB"/>
    <w:rsid w:val="00E27969"/>
    <w:rsid w:val="00E3349C"/>
    <w:rsid w:val="00E36132"/>
    <w:rsid w:val="00E3792E"/>
    <w:rsid w:val="00E37B4C"/>
    <w:rsid w:val="00E707CB"/>
    <w:rsid w:val="00E718C2"/>
    <w:rsid w:val="00E72269"/>
    <w:rsid w:val="00E741B2"/>
    <w:rsid w:val="00E8537E"/>
    <w:rsid w:val="00E86A99"/>
    <w:rsid w:val="00EA10DA"/>
    <w:rsid w:val="00EA3924"/>
    <w:rsid w:val="00EB2585"/>
    <w:rsid w:val="00EB75B3"/>
    <w:rsid w:val="00EC1B24"/>
    <w:rsid w:val="00EC3FF2"/>
    <w:rsid w:val="00EC66F1"/>
    <w:rsid w:val="00EC67D0"/>
    <w:rsid w:val="00ED32A8"/>
    <w:rsid w:val="00EE2FF6"/>
    <w:rsid w:val="00F0725B"/>
    <w:rsid w:val="00F10206"/>
    <w:rsid w:val="00F22BB7"/>
    <w:rsid w:val="00F23F16"/>
    <w:rsid w:val="00F35E19"/>
    <w:rsid w:val="00F42EE7"/>
    <w:rsid w:val="00F5235D"/>
    <w:rsid w:val="00F52B5A"/>
    <w:rsid w:val="00F71756"/>
    <w:rsid w:val="00F717A2"/>
    <w:rsid w:val="00F75FCD"/>
    <w:rsid w:val="00F82ACB"/>
    <w:rsid w:val="00F84CDD"/>
    <w:rsid w:val="00F9100F"/>
    <w:rsid w:val="00F93954"/>
    <w:rsid w:val="00FA6B45"/>
    <w:rsid w:val="00FA75A6"/>
    <w:rsid w:val="00FA7DE1"/>
    <w:rsid w:val="00FC5928"/>
    <w:rsid w:val="00FD322E"/>
    <w:rsid w:val="00FD49DA"/>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8BB13-7222-4DFE-83D2-3B46905A3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443</Words>
  <Characters>2795</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3232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6</cp:revision>
  <cp:lastPrinted>2021-07-19T06:14:00Z</cp:lastPrinted>
  <dcterms:created xsi:type="dcterms:W3CDTF">2021-07-20T06:21:00Z</dcterms:created>
  <dcterms:modified xsi:type="dcterms:W3CDTF">2021-07-20T08:20:00Z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