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4A319064" w:rsidR="00F42EE7" w:rsidRDefault="00204D97" w:rsidP="006E00D4">
      <w:pPr>
        <w:jc w:val="right"/>
        <w:rPr>
          <w:rFonts w:cs="Arial"/>
          <w:szCs w:val="22"/>
        </w:rPr>
      </w:pPr>
      <w:r w:rsidRPr="0057743E">
        <w:rPr>
          <w:rFonts w:cs="Arial"/>
          <w:szCs w:val="22"/>
        </w:rPr>
        <w:t xml:space="preserve">Nr. </w:t>
      </w:r>
      <w:r w:rsidR="006E4DBB" w:rsidRPr="0057743E">
        <w:rPr>
          <w:rFonts w:cs="Arial"/>
          <w:szCs w:val="22"/>
        </w:rPr>
        <w:t>4</w:t>
      </w:r>
      <w:r w:rsidRPr="00F75785">
        <w:rPr>
          <w:rFonts w:cs="Arial"/>
          <w:szCs w:val="22"/>
        </w:rPr>
        <w:t xml:space="preserve"> / </w:t>
      </w:r>
      <w:r w:rsidR="00757580">
        <w:rPr>
          <w:rFonts w:cs="Arial"/>
          <w:szCs w:val="22"/>
        </w:rPr>
        <w:t>13.</w:t>
      </w:r>
      <w:r w:rsidR="007C3D85">
        <w:rPr>
          <w:rFonts w:cs="Arial"/>
          <w:szCs w:val="22"/>
        </w:rPr>
        <w:t xml:space="preserve"> Jänner 2022</w:t>
      </w:r>
    </w:p>
    <w:p w14:paraId="5B032E20" w14:textId="77777777" w:rsidR="00B84AAC" w:rsidRPr="00BA7B5D" w:rsidRDefault="00B84AAC" w:rsidP="00430D75">
      <w:pPr>
        <w:rPr>
          <w:rFonts w:cs="Arial"/>
          <w:szCs w:val="22"/>
        </w:rPr>
      </w:pPr>
    </w:p>
    <w:p w14:paraId="369DF145" w14:textId="63191990" w:rsidR="00A34AA9" w:rsidRDefault="00A34AA9" w:rsidP="00BA7B5D">
      <w:pPr>
        <w:rPr>
          <w:rFonts w:cs="Arial"/>
          <w:b/>
          <w:sz w:val="28"/>
          <w:szCs w:val="28"/>
          <w:u w:val="single"/>
        </w:rPr>
      </w:pPr>
    </w:p>
    <w:p w14:paraId="54F696A2" w14:textId="77777777" w:rsidR="00627FCE" w:rsidRDefault="00627FCE" w:rsidP="00BA7B5D">
      <w:pPr>
        <w:rPr>
          <w:rFonts w:cs="Arial"/>
          <w:b/>
          <w:sz w:val="28"/>
          <w:szCs w:val="28"/>
          <w:u w:val="single"/>
        </w:rPr>
      </w:pPr>
    </w:p>
    <w:p w14:paraId="0A5F4259" w14:textId="385E38CC" w:rsidR="00757580" w:rsidRPr="00757580" w:rsidRDefault="00757580" w:rsidP="00604872">
      <w:pPr>
        <w:autoSpaceDE w:val="0"/>
        <w:autoSpaceDN w:val="0"/>
        <w:adjustRightInd w:val="0"/>
        <w:rPr>
          <w:rFonts w:cs="Arial"/>
          <w:b/>
          <w:bCs/>
          <w:color w:val="000000"/>
          <w:sz w:val="28"/>
          <w:szCs w:val="28"/>
          <w:u w:val="single"/>
        </w:rPr>
      </w:pPr>
      <w:r w:rsidRPr="00757580">
        <w:rPr>
          <w:rFonts w:cs="Arial"/>
          <w:b/>
          <w:bCs/>
          <w:color w:val="000000"/>
          <w:sz w:val="28"/>
          <w:szCs w:val="28"/>
          <w:u w:val="single"/>
        </w:rPr>
        <w:t>TelefonSeelsorge OÖ: Telefonstunden zum Thema Corona</w:t>
      </w:r>
      <w:r w:rsidR="00447391">
        <w:rPr>
          <w:rFonts w:cs="Arial"/>
          <w:b/>
          <w:bCs/>
          <w:color w:val="000000"/>
          <w:sz w:val="28"/>
          <w:szCs w:val="28"/>
          <w:u w:val="single"/>
        </w:rPr>
        <w:t>-I</w:t>
      </w:r>
      <w:r w:rsidRPr="00757580">
        <w:rPr>
          <w:rFonts w:cs="Arial"/>
          <w:b/>
          <w:bCs/>
          <w:color w:val="000000"/>
          <w:sz w:val="28"/>
          <w:szCs w:val="28"/>
          <w:u w:val="single"/>
        </w:rPr>
        <w:t xml:space="preserve">mpfung mit </w:t>
      </w:r>
      <w:r w:rsidR="001B7DCB">
        <w:rPr>
          <w:rFonts w:cs="Arial"/>
          <w:b/>
          <w:bCs/>
          <w:color w:val="000000"/>
          <w:sz w:val="28"/>
          <w:szCs w:val="28"/>
          <w:u w:val="single"/>
        </w:rPr>
        <w:br/>
      </w:r>
      <w:r w:rsidR="00604872">
        <w:rPr>
          <w:rFonts w:cs="Arial"/>
          <w:b/>
          <w:bCs/>
          <w:color w:val="000000"/>
          <w:sz w:val="28"/>
          <w:szCs w:val="28"/>
          <w:u w:val="single"/>
        </w:rPr>
        <w:t>Primar</w:t>
      </w:r>
      <w:r w:rsidRPr="00757580">
        <w:rPr>
          <w:rFonts w:cs="Arial"/>
          <w:b/>
          <w:bCs/>
          <w:color w:val="000000"/>
          <w:sz w:val="28"/>
          <w:szCs w:val="28"/>
          <w:u w:val="single"/>
        </w:rPr>
        <w:t xml:space="preserve"> </w:t>
      </w:r>
      <w:r w:rsidR="00CD6385">
        <w:rPr>
          <w:rFonts w:cs="Arial"/>
          <w:b/>
          <w:bCs/>
          <w:color w:val="000000"/>
          <w:sz w:val="28"/>
          <w:szCs w:val="28"/>
          <w:u w:val="single"/>
        </w:rPr>
        <w:t xml:space="preserve">Dr. </w:t>
      </w:r>
      <w:r w:rsidRPr="00757580">
        <w:rPr>
          <w:rFonts w:cs="Arial"/>
          <w:b/>
          <w:bCs/>
          <w:color w:val="000000"/>
          <w:sz w:val="28"/>
          <w:szCs w:val="28"/>
          <w:u w:val="single"/>
        </w:rPr>
        <w:t>Bernd Lamprecht</w:t>
      </w:r>
    </w:p>
    <w:p w14:paraId="53173409" w14:textId="1AEC6F58" w:rsidR="00757580" w:rsidRDefault="00757580" w:rsidP="00757580">
      <w:pPr>
        <w:autoSpaceDE w:val="0"/>
        <w:autoSpaceDN w:val="0"/>
        <w:adjustRightInd w:val="0"/>
        <w:jc w:val="both"/>
        <w:rPr>
          <w:rFonts w:cs="Arial"/>
          <w:b/>
          <w:bCs/>
          <w:color w:val="000000"/>
          <w:sz w:val="28"/>
          <w:szCs w:val="28"/>
        </w:rPr>
      </w:pPr>
    </w:p>
    <w:p w14:paraId="7B7842BB" w14:textId="1B588742" w:rsidR="00757580" w:rsidRPr="004D21E8" w:rsidRDefault="00604872" w:rsidP="00447391">
      <w:pPr>
        <w:autoSpaceDE w:val="0"/>
        <w:autoSpaceDN w:val="0"/>
        <w:adjustRightInd w:val="0"/>
        <w:spacing w:after="120"/>
        <w:rPr>
          <w:rFonts w:cs="Arial"/>
          <w:b/>
          <w:bCs/>
          <w:szCs w:val="22"/>
        </w:rPr>
      </w:pPr>
      <w:r>
        <w:rPr>
          <w:rFonts w:cs="Arial"/>
          <w:b/>
          <w:bCs/>
          <w:szCs w:val="22"/>
        </w:rPr>
        <w:t>Dass das</w:t>
      </w:r>
      <w:r w:rsidR="00447391">
        <w:rPr>
          <w:rFonts w:cs="Arial"/>
          <w:b/>
          <w:bCs/>
          <w:szCs w:val="22"/>
        </w:rPr>
        <w:t xml:space="preserve"> Thema Corona </w:t>
      </w:r>
      <w:r w:rsidR="001B7DCB">
        <w:rPr>
          <w:rFonts w:cs="Arial"/>
          <w:b/>
          <w:bCs/>
          <w:szCs w:val="22"/>
        </w:rPr>
        <w:t xml:space="preserve">und die angekündigte Impfpflicht </w:t>
      </w:r>
      <w:r w:rsidR="00447391">
        <w:rPr>
          <w:rFonts w:cs="Arial"/>
          <w:b/>
          <w:bCs/>
          <w:szCs w:val="22"/>
        </w:rPr>
        <w:t>bei vielen Menschen Ängst</w:t>
      </w:r>
      <w:r>
        <w:rPr>
          <w:rFonts w:cs="Arial"/>
          <w:b/>
          <w:bCs/>
          <w:szCs w:val="22"/>
        </w:rPr>
        <w:t>e schüren, erleben auch die BeraterInnen der</w:t>
      </w:r>
      <w:r w:rsidR="00447391">
        <w:rPr>
          <w:rFonts w:cs="Arial"/>
          <w:b/>
          <w:bCs/>
          <w:szCs w:val="22"/>
        </w:rPr>
        <w:t xml:space="preserve"> TelefonSeelsorge OÖ. </w:t>
      </w:r>
      <w:r>
        <w:rPr>
          <w:rFonts w:cs="Arial"/>
          <w:b/>
          <w:bCs/>
          <w:szCs w:val="22"/>
        </w:rPr>
        <w:t xml:space="preserve">Am 20. Jänner 2022 von 17.00 bis 18.30 Uhr setzt sich </w:t>
      </w:r>
      <w:r w:rsidRPr="0057743E">
        <w:rPr>
          <w:rFonts w:cs="Arial"/>
          <w:b/>
          <w:bCs/>
          <w:szCs w:val="22"/>
        </w:rPr>
        <w:t xml:space="preserve">Primar </w:t>
      </w:r>
      <w:r w:rsidR="00CD6385" w:rsidRPr="0057743E">
        <w:rPr>
          <w:rFonts w:cs="Arial"/>
          <w:b/>
          <w:bCs/>
          <w:szCs w:val="22"/>
        </w:rPr>
        <w:t>Priv.-Doz. Dr.</w:t>
      </w:r>
      <w:r w:rsidR="00CD6385">
        <w:rPr>
          <w:rFonts w:cs="Arial"/>
          <w:b/>
          <w:bCs/>
          <w:szCs w:val="22"/>
        </w:rPr>
        <w:t xml:space="preserve"> </w:t>
      </w:r>
      <w:r w:rsidR="00447391">
        <w:rPr>
          <w:rFonts w:cs="Arial"/>
          <w:b/>
          <w:bCs/>
          <w:szCs w:val="22"/>
        </w:rPr>
        <w:t>Bernd Lamprecht</w:t>
      </w:r>
      <w:r>
        <w:rPr>
          <w:rFonts w:cs="Arial"/>
          <w:b/>
          <w:bCs/>
          <w:szCs w:val="22"/>
        </w:rPr>
        <w:t xml:space="preserve"> vom </w:t>
      </w:r>
      <w:r w:rsidR="000A659A">
        <w:rPr>
          <w:rFonts w:cs="Arial"/>
          <w:b/>
          <w:bCs/>
          <w:szCs w:val="22"/>
        </w:rPr>
        <w:t xml:space="preserve">Linzer </w:t>
      </w:r>
      <w:r w:rsidR="001B7DCB">
        <w:rPr>
          <w:rFonts w:cs="Arial"/>
          <w:b/>
          <w:bCs/>
          <w:szCs w:val="22"/>
        </w:rPr>
        <w:t>Kepler Universitätsklinikum</w:t>
      </w:r>
      <w:r>
        <w:rPr>
          <w:rFonts w:cs="Arial"/>
          <w:b/>
          <w:bCs/>
          <w:szCs w:val="22"/>
        </w:rPr>
        <w:t xml:space="preserve"> ans Telefon und beantwortet </w:t>
      </w:r>
      <w:r w:rsidR="00447391">
        <w:rPr>
          <w:rFonts w:cs="Arial"/>
          <w:b/>
          <w:bCs/>
          <w:szCs w:val="22"/>
        </w:rPr>
        <w:t>unter der</w:t>
      </w:r>
      <w:r>
        <w:rPr>
          <w:rFonts w:cs="Arial"/>
          <w:b/>
          <w:bCs/>
          <w:szCs w:val="22"/>
        </w:rPr>
        <w:t xml:space="preserve"> kostenlosen</w:t>
      </w:r>
      <w:r w:rsidR="001B7DCB">
        <w:rPr>
          <w:rFonts w:cs="Arial"/>
          <w:b/>
          <w:bCs/>
          <w:szCs w:val="22"/>
        </w:rPr>
        <w:t xml:space="preserve"> Notrufnummer 142 Fragen zur Corona-Impfung</w:t>
      </w:r>
      <w:r>
        <w:rPr>
          <w:rFonts w:cs="Arial"/>
          <w:b/>
          <w:bCs/>
          <w:szCs w:val="22"/>
        </w:rPr>
        <w:t>.</w:t>
      </w:r>
    </w:p>
    <w:p w14:paraId="0381017D" w14:textId="391D44E2" w:rsidR="00757580" w:rsidRPr="00447391" w:rsidRDefault="00757580" w:rsidP="00447391">
      <w:pPr>
        <w:spacing w:after="120"/>
        <w:rPr>
          <w:rStyle w:val="titel"/>
          <w:rFonts w:cs="Arial"/>
          <w:szCs w:val="22"/>
          <w:shd w:val="clear" w:color="auto" w:fill="FFFFFF"/>
        </w:rPr>
      </w:pPr>
      <w:r w:rsidRPr="004D21E8">
        <w:rPr>
          <w:rStyle w:val="titel"/>
          <w:rFonts w:cs="Arial"/>
          <w:szCs w:val="22"/>
          <w:shd w:val="clear" w:color="auto" w:fill="FFFFFF"/>
        </w:rPr>
        <w:t xml:space="preserve">Das neue Jahr beginnt </w:t>
      </w:r>
      <w:r w:rsidR="00447391">
        <w:rPr>
          <w:rStyle w:val="titel"/>
          <w:rFonts w:cs="Arial"/>
          <w:szCs w:val="22"/>
          <w:shd w:val="clear" w:color="auto" w:fill="FFFFFF"/>
        </w:rPr>
        <w:t xml:space="preserve">ganz im </w:t>
      </w:r>
      <w:r w:rsidRPr="004D21E8">
        <w:rPr>
          <w:rStyle w:val="titel"/>
          <w:rFonts w:cs="Arial"/>
          <w:szCs w:val="22"/>
          <w:shd w:val="clear" w:color="auto" w:fill="FFFFFF"/>
        </w:rPr>
        <w:t xml:space="preserve">Zeichen des Covid-19-Virus: Die Infektionszahlen steigen. Kaum mehr jemand, der nicht genervt, gestresst, erschöpft, wütend oder ausgelaugt ist. Die Frage „Bist du geimpft?“ wird inzwischen fast direkt </w:t>
      </w:r>
      <w:r w:rsidRPr="00447391">
        <w:rPr>
          <w:rStyle w:val="titel"/>
          <w:rFonts w:cs="Arial"/>
          <w:szCs w:val="22"/>
          <w:shd w:val="clear" w:color="auto" w:fill="FFFFFF"/>
        </w:rPr>
        <w:t>nach der Begrüßung gestellt. Gesellschaftliche Gräben vertiefen sich zunehmend. Das Thema Impfen hängt häufig wie ein Damoklesschwert über dem Familienfrieden. Auch andere Bereiche, etwa das Arbeitsleben oder der Schulalltag, sind von dem Thema dominiert bzw. betroffen.</w:t>
      </w:r>
    </w:p>
    <w:p w14:paraId="5DDA8ACA" w14:textId="58634AA8" w:rsidR="00757580" w:rsidRDefault="00757580" w:rsidP="001B7DCB">
      <w:pPr>
        <w:rPr>
          <w:rFonts w:cs="Arial"/>
          <w:szCs w:val="22"/>
        </w:rPr>
      </w:pPr>
      <w:r w:rsidRPr="00447391">
        <w:rPr>
          <w:rStyle w:val="titel"/>
          <w:rFonts w:cs="Arial"/>
          <w:szCs w:val="22"/>
          <w:shd w:val="clear" w:color="auto" w:fill="FFFFFF"/>
        </w:rPr>
        <w:t xml:space="preserve">In den Beratungsgesprächen der TelefonSeelsorge OÖ – Notruf 142 werden vermehrt Ängste zum Ausdruck gebracht – etwa was die angekündigte Impfpflicht betrifft, die dazu führen kann, dass Menschen sich eingeengt oder </w:t>
      </w:r>
      <w:r w:rsidRPr="0057743E">
        <w:rPr>
          <w:rFonts w:cs="Arial"/>
          <w:szCs w:val="22"/>
        </w:rPr>
        <w:t>ohnmächtig f</w:t>
      </w:r>
      <w:r w:rsidRPr="00447391">
        <w:rPr>
          <w:rFonts w:cs="Arial"/>
          <w:szCs w:val="22"/>
        </w:rPr>
        <w:t xml:space="preserve">ühlen. Der oder die Betroffene empfindet einen Verlust der gewohnten Handlungs- und Entfaltungsmöglichkeiten im persönlichen Alltag. Nicht selten erleben sich Ratsuchende so eingeschränkt, </w:t>
      </w:r>
      <w:r w:rsidRPr="0057743E">
        <w:rPr>
          <w:rFonts w:cs="Arial"/>
          <w:szCs w:val="22"/>
        </w:rPr>
        <w:t xml:space="preserve">dass sie </w:t>
      </w:r>
      <w:r w:rsidR="00CD6385" w:rsidRPr="0057743E">
        <w:rPr>
          <w:rFonts w:cs="Arial"/>
          <w:szCs w:val="22"/>
        </w:rPr>
        <w:t>in eine psychische Ausnahmesituation geraten.</w:t>
      </w:r>
      <w:r w:rsidR="00CD6385">
        <w:rPr>
          <w:rFonts w:cs="Arial"/>
          <w:szCs w:val="22"/>
        </w:rPr>
        <w:t xml:space="preserve"> </w:t>
      </w:r>
    </w:p>
    <w:p w14:paraId="08628B67" w14:textId="77777777" w:rsidR="004D21E8" w:rsidRPr="004D21E8" w:rsidRDefault="004D21E8" w:rsidP="00447391">
      <w:pPr>
        <w:spacing w:after="120"/>
        <w:rPr>
          <w:rFonts w:cs="Arial"/>
          <w:szCs w:val="22"/>
        </w:rPr>
      </w:pPr>
    </w:p>
    <w:p w14:paraId="0B85E9CF" w14:textId="42592725" w:rsidR="00757580" w:rsidRPr="004D21E8" w:rsidRDefault="00604872" w:rsidP="00447391">
      <w:pPr>
        <w:spacing w:after="120"/>
        <w:rPr>
          <w:rFonts w:cs="Arial"/>
          <w:b/>
          <w:bCs/>
          <w:szCs w:val="22"/>
        </w:rPr>
      </w:pPr>
      <w:r>
        <w:rPr>
          <w:rFonts w:cs="Arial"/>
          <w:b/>
          <w:bCs/>
          <w:szCs w:val="22"/>
        </w:rPr>
        <w:t>Primar</w:t>
      </w:r>
      <w:r w:rsidR="004D21E8">
        <w:rPr>
          <w:rFonts w:cs="Arial"/>
          <w:b/>
          <w:bCs/>
          <w:szCs w:val="22"/>
        </w:rPr>
        <w:t xml:space="preserve"> </w:t>
      </w:r>
      <w:r w:rsidR="00CD6385" w:rsidRPr="0057743E">
        <w:rPr>
          <w:rFonts w:cs="Arial"/>
          <w:b/>
          <w:bCs/>
          <w:szCs w:val="22"/>
        </w:rPr>
        <w:t xml:space="preserve">Dr. </w:t>
      </w:r>
      <w:r w:rsidR="004D21E8" w:rsidRPr="0057743E">
        <w:rPr>
          <w:rFonts w:cs="Arial"/>
          <w:b/>
          <w:bCs/>
          <w:szCs w:val="22"/>
        </w:rPr>
        <w:t>Be</w:t>
      </w:r>
      <w:r w:rsidR="004D21E8">
        <w:rPr>
          <w:rFonts w:cs="Arial"/>
          <w:b/>
          <w:bCs/>
          <w:szCs w:val="22"/>
        </w:rPr>
        <w:t xml:space="preserve">rnd Lamprecht </w:t>
      </w:r>
      <w:r>
        <w:rPr>
          <w:rFonts w:cs="Arial"/>
          <w:b/>
          <w:bCs/>
          <w:szCs w:val="22"/>
        </w:rPr>
        <w:t xml:space="preserve">berät am </w:t>
      </w:r>
      <w:r w:rsidR="004D21E8">
        <w:rPr>
          <w:rFonts w:cs="Arial"/>
          <w:b/>
          <w:bCs/>
          <w:szCs w:val="22"/>
        </w:rPr>
        <w:t>Telefon</w:t>
      </w:r>
    </w:p>
    <w:p w14:paraId="240B505C" w14:textId="08060869" w:rsidR="00757580" w:rsidRPr="004D21E8" w:rsidRDefault="00757580" w:rsidP="001B7DCB">
      <w:pPr>
        <w:rPr>
          <w:rStyle w:val="name"/>
          <w:rFonts w:cs="Arial"/>
          <w:szCs w:val="22"/>
          <w:shd w:val="clear" w:color="auto" w:fill="FFFFFF"/>
        </w:rPr>
      </w:pPr>
      <w:r w:rsidRPr="004D21E8">
        <w:rPr>
          <w:rFonts w:cs="Arial"/>
          <w:szCs w:val="22"/>
        </w:rPr>
        <w:t xml:space="preserve">„Die TelefonSeelsorge OÖ nimmt diese Ängste ernst und möchte ihnen mit einem besonderen Angebot begegnen“, so Silvia Breitwieser, die Leiterin der TelefonSeelsorge OÖ – Notruf 142. Sie hat einen ausgewiesenen </w:t>
      </w:r>
      <w:r w:rsidR="004D21E8" w:rsidRPr="004D21E8">
        <w:rPr>
          <w:rFonts w:cs="Arial"/>
          <w:szCs w:val="22"/>
        </w:rPr>
        <w:t>Corona-</w:t>
      </w:r>
      <w:r w:rsidRPr="004D21E8">
        <w:rPr>
          <w:rFonts w:cs="Arial"/>
          <w:szCs w:val="22"/>
        </w:rPr>
        <w:t xml:space="preserve">Experten </w:t>
      </w:r>
      <w:r w:rsidR="004D21E8" w:rsidRPr="004D21E8">
        <w:rPr>
          <w:rFonts w:cs="Arial"/>
          <w:szCs w:val="22"/>
        </w:rPr>
        <w:t xml:space="preserve">eingeladen: </w:t>
      </w:r>
      <w:r w:rsidR="004D21E8" w:rsidRPr="004D21E8">
        <w:rPr>
          <w:rStyle w:val="titel"/>
          <w:rFonts w:cs="Arial"/>
          <w:b/>
          <w:bCs/>
          <w:szCs w:val="22"/>
          <w:shd w:val="clear" w:color="auto" w:fill="FFFFFF"/>
        </w:rPr>
        <w:t xml:space="preserve">Am 20. Jänner 2022 </w:t>
      </w:r>
      <w:r w:rsidR="004D21E8" w:rsidRPr="004D21E8">
        <w:rPr>
          <w:rStyle w:val="name"/>
          <w:rFonts w:cs="Arial"/>
          <w:b/>
          <w:bCs/>
          <w:szCs w:val="22"/>
          <w:shd w:val="clear" w:color="auto" w:fill="FFFFFF"/>
        </w:rPr>
        <w:t xml:space="preserve">von 17.00 bis 18.30 Uhr </w:t>
      </w:r>
      <w:r w:rsidR="004D21E8" w:rsidRPr="004D21E8">
        <w:rPr>
          <w:rStyle w:val="titel"/>
          <w:rFonts w:cs="Arial"/>
          <w:b/>
          <w:bCs/>
          <w:szCs w:val="22"/>
          <w:shd w:val="clear" w:color="auto" w:fill="FFFFFF"/>
        </w:rPr>
        <w:t xml:space="preserve">wird Primar Priv.-Doz. Dr. </w:t>
      </w:r>
      <w:r w:rsidR="004D21E8" w:rsidRPr="004D21E8">
        <w:rPr>
          <w:rStyle w:val="name"/>
          <w:rFonts w:cs="Arial"/>
          <w:b/>
          <w:bCs/>
          <w:szCs w:val="22"/>
          <w:shd w:val="clear" w:color="auto" w:fill="FFFFFF"/>
        </w:rPr>
        <w:t xml:space="preserve">Bernd Lamprecht, </w:t>
      </w:r>
      <w:r w:rsidR="004D21E8" w:rsidRPr="004D21E8">
        <w:rPr>
          <w:rFonts w:cs="Arial"/>
          <w:b/>
          <w:bCs/>
          <w:szCs w:val="22"/>
          <w:shd w:val="clear" w:color="auto" w:fill="FFFFFF"/>
        </w:rPr>
        <w:t>Vorstand der Klinik für Lungenheilkunde am Kepler Universitäts</w:t>
      </w:r>
      <w:r w:rsidR="00EF35A9">
        <w:rPr>
          <w:rFonts w:cs="Arial"/>
          <w:b/>
          <w:bCs/>
          <w:szCs w:val="22"/>
          <w:shd w:val="clear" w:color="auto" w:fill="FFFFFF"/>
        </w:rPr>
        <w:t>k</w:t>
      </w:r>
      <w:r w:rsidR="004D21E8" w:rsidRPr="004D21E8">
        <w:rPr>
          <w:rFonts w:cs="Arial"/>
          <w:b/>
          <w:bCs/>
          <w:szCs w:val="22"/>
          <w:shd w:val="clear" w:color="auto" w:fill="FFFFFF"/>
        </w:rPr>
        <w:t xml:space="preserve">linikum, telefonisch unter dem Notruf der TelefonSeelsorge 142 die </w:t>
      </w:r>
      <w:r w:rsidR="004D21E8" w:rsidRPr="004D21E8">
        <w:rPr>
          <w:rStyle w:val="name"/>
          <w:rFonts w:cs="Arial"/>
          <w:b/>
          <w:bCs/>
          <w:szCs w:val="22"/>
          <w:shd w:val="clear" w:color="auto" w:fill="FFFFFF"/>
        </w:rPr>
        <w:t>Fragen der AnruferInnen rund um die Corona-Impfung beantworten</w:t>
      </w:r>
      <w:r w:rsidR="00604872">
        <w:rPr>
          <w:rStyle w:val="name"/>
          <w:rFonts w:cs="Arial"/>
          <w:b/>
          <w:bCs/>
          <w:szCs w:val="22"/>
          <w:shd w:val="clear" w:color="auto" w:fill="FFFFFF"/>
        </w:rPr>
        <w:t xml:space="preserve"> – vertraulich und kostenlos</w:t>
      </w:r>
      <w:r w:rsidR="004D21E8" w:rsidRPr="004D21E8">
        <w:rPr>
          <w:rStyle w:val="name"/>
          <w:rFonts w:cs="Arial"/>
          <w:b/>
          <w:bCs/>
          <w:szCs w:val="22"/>
          <w:shd w:val="clear" w:color="auto" w:fill="FFFFFF"/>
        </w:rPr>
        <w:t>.</w:t>
      </w:r>
      <w:r w:rsidR="004D21E8" w:rsidRPr="004D21E8">
        <w:rPr>
          <w:rStyle w:val="name"/>
          <w:rFonts w:cs="Arial"/>
          <w:szCs w:val="22"/>
          <w:shd w:val="clear" w:color="auto" w:fill="FFFFFF"/>
        </w:rPr>
        <w:t xml:space="preserve"> </w:t>
      </w:r>
    </w:p>
    <w:p w14:paraId="3BE8658B" w14:textId="77777777" w:rsidR="00757580" w:rsidRPr="00134D91" w:rsidRDefault="00757580" w:rsidP="00447391">
      <w:pPr>
        <w:spacing w:after="120"/>
        <w:rPr>
          <w:rStyle w:val="name"/>
          <w:rFonts w:cs="Arial"/>
          <w:shd w:val="clear" w:color="auto" w:fill="FFFFFF"/>
        </w:rPr>
      </w:pPr>
    </w:p>
    <w:p w14:paraId="2D86F3B7" w14:textId="734252EA" w:rsidR="004D21E8" w:rsidRDefault="004D21E8" w:rsidP="00447391">
      <w:pPr>
        <w:spacing w:after="120"/>
        <w:rPr>
          <w:rFonts w:cs="Arial"/>
          <w:b/>
          <w:bCs/>
        </w:rPr>
      </w:pPr>
      <w:r>
        <w:rPr>
          <w:rFonts w:cs="Arial"/>
          <w:b/>
          <w:bCs/>
        </w:rPr>
        <w:t>TelefonSeelsorge: Keine Diskussionen, sondern einfühlsames Zuhören</w:t>
      </w:r>
    </w:p>
    <w:p w14:paraId="6E1BFDDF" w14:textId="4417D410" w:rsidR="00757580" w:rsidRDefault="004D21E8" w:rsidP="001B7DCB">
      <w:pPr>
        <w:rPr>
          <w:rFonts w:cs="Arial"/>
        </w:rPr>
      </w:pPr>
      <w:r>
        <w:rPr>
          <w:rFonts w:cs="Arial"/>
        </w:rPr>
        <w:t>Wie führen die MitarbeiterInnen der TelefonSeelsorge Gespräche, in denen es um das „heiße Eisen“ Corona geht? Silvia Breitwieser</w:t>
      </w:r>
      <w:r w:rsidR="00447391">
        <w:rPr>
          <w:rFonts w:cs="Arial"/>
        </w:rPr>
        <w:t xml:space="preserve"> dazu</w:t>
      </w:r>
      <w:r>
        <w:rPr>
          <w:rFonts w:cs="Arial"/>
        </w:rPr>
        <w:t>: „</w:t>
      </w:r>
      <w:r w:rsidR="00757580" w:rsidRPr="00134D91">
        <w:rPr>
          <w:rFonts w:cs="Arial"/>
        </w:rPr>
        <w:t>Unsere Berater</w:t>
      </w:r>
      <w:r>
        <w:rPr>
          <w:rFonts w:cs="Arial"/>
        </w:rPr>
        <w:t>Innen</w:t>
      </w:r>
      <w:r w:rsidR="00757580" w:rsidRPr="00134D91">
        <w:rPr>
          <w:rFonts w:cs="Arial"/>
        </w:rPr>
        <w:t xml:space="preserve"> lassen sich nicht auf Diskussionen ein, in denen es um Meinungen geht: darum, was nun wirklich richtig oder falsch ist. Denn diese Gedanken und Debatten </w:t>
      </w:r>
      <w:r>
        <w:rPr>
          <w:rFonts w:cs="Arial"/>
        </w:rPr>
        <w:t>erleben</w:t>
      </w:r>
      <w:r w:rsidR="00757580" w:rsidRPr="00134D91">
        <w:rPr>
          <w:rFonts w:cs="Arial"/>
        </w:rPr>
        <w:t xml:space="preserve"> die Menschen meist im Alltag </w:t>
      </w:r>
      <w:r>
        <w:rPr>
          <w:rFonts w:cs="Arial"/>
        </w:rPr>
        <w:t>oft</w:t>
      </w:r>
      <w:r w:rsidR="00757580" w:rsidRPr="00134D91">
        <w:rPr>
          <w:rFonts w:cs="Arial"/>
        </w:rPr>
        <w:t xml:space="preserve"> genug. Relevant sind die Überzeugungen und Handlungen der Ratsuchenden und wie sich diese auf ihr Befinden auswirken.</w:t>
      </w:r>
      <w:r>
        <w:rPr>
          <w:rFonts w:cs="Arial"/>
        </w:rPr>
        <w:t xml:space="preserve"> </w:t>
      </w:r>
      <w:r w:rsidR="00757580" w:rsidRPr="00134D91">
        <w:rPr>
          <w:rFonts w:cs="Arial"/>
        </w:rPr>
        <w:t xml:space="preserve">Wir unterstützen </w:t>
      </w:r>
      <w:r w:rsidR="00447391">
        <w:rPr>
          <w:rFonts w:cs="Arial"/>
        </w:rPr>
        <w:t>Menschen, die uns kontaktieren,</w:t>
      </w:r>
      <w:r w:rsidR="00757580" w:rsidRPr="00134D91">
        <w:rPr>
          <w:rFonts w:cs="Arial"/>
        </w:rPr>
        <w:t xml:space="preserve"> dabei, einen </w:t>
      </w:r>
      <w:r w:rsidR="00447391">
        <w:rPr>
          <w:rFonts w:cs="Arial"/>
        </w:rPr>
        <w:t xml:space="preserve">für sie passenden </w:t>
      </w:r>
      <w:r w:rsidR="00757580" w:rsidRPr="00134D91">
        <w:rPr>
          <w:rFonts w:cs="Arial"/>
        </w:rPr>
        <w:t>Lösungs-Weg zu finden</w:t>
      </w:r>
      <w:r w:rsidR="00447391">
        <w:rPr>
          <w:rFonts w:cs="Arial"/>
        </w:rPr>
        <w:t xml:space="preserve">. </w:t>
      </w:r>
      <w:r w:rsidR="00757580" w:rsidRPr="00134D91">
        <w:rPr>
          <w:rFonts w:cs="Arial"/>
        </w:rPr>
        <w:t xml:space="preserve">Uns ist bewusst, dass unsere eigenen Lösungen keine </w:t>
      </w:r>
      <w:r>
        <w:rPr>
          <w:rFonts w:cs="Arial"/>
        </w:rPr>
        <w:t>‚</w:t>
      </w:r>
      <w:r w:rsidR="00757580" w:rsidRPr="00134D91">
        <w:rPr>
          <w:rFonts w:cs="Arial"/>
        </w:rPr>
        <w:t>allgemeingültigen Rezepte</w:t>
      </w:r>
      <w:r>
        <w:rPr>
          <w:rFonts w:cs="Arial"/>
        </w:rPr>
        <w:t>‘</w:t>
      </w:r>
      <w:r w:rsidR="00757580" w:rsidRPr="00134D91">
        <w:rPr>
          <w:rFonts w:cs="Arial"/>
        </w:rPr>
        <w:t xml:space="preserve"> darstellen.</w:t>
      </w:r>
      <w:r>
        <w:rPr>
          <w:rFonts w:cs="Arial"/>
        </w:rPr>
        <w:t>“</w:t>
      </w:r>
    </w:p>
    <w:p w14:paraId="42E75603" w14:textId="77777777" w:rsidR="00757580" w:rsidRPr="00134D91" w:rsidRDefault="00757580" w:rsidP="00447391">
      <w:pPr>
        <w:spacing w:after="120"/>
        <w:jc w:val="both"/>
        <w:rPr>
          <w:rFonts w:cs="Arial"/>
        </w:rPr>
      </w:pPr>
    </w:p>
    <w:p w14:paraId="3FDB90A0" w14:textId="77777777" w:rsidR="00757580" w:rsidRPr="00FF7EEF" w:rsidRDefault="00757580" w:rsidP="00447391">
      <w:pPr>
        <w:spacing w:after="120"/>
        <w:rPr>
          <w:rFonts w:cs="Arial"/>
          <w:b/>
          <w:bCs/>
        </w:rPr>
      </w:pPr>
      <w:r w:rsidRPr="00FF7EEF">
        <w:rPr>
          <w:rFonts w:cs="Arial"/>
          <w:b/>
          <w:bCs/>
        </w:rPr>
        <w:t>Ein Leuchtturm in schwierigen Zeiten: TelefonSeelsorge OÖ – Notruf 142</w:t>
      </w:r>
    </w:p>
    <w:p w14:paraId="6548144D" w14:textId="612F400E" w:rsidR="00757580" w:rsidRPr="00FF7EEF" w:rsidRDefault="00757580" w:rsidP="00447391">
      <w:pPr>
        <w:spacing w:after="120"/>
        <w:rPr>
          <w:rFonts w:cs="Arial"/>
        </w:rPr>
      </w:pPr>
      <w:r w:rsidRPr="00FF7EEF">
        <w:rPr>
          <w:rFonts w:cs="Arial"/>
        </w:rPr>
        <w:t>Wer das Gefühl hat, es allein nicht zu schaffen, sollte nicht zögern und Unterstützungsangebote nutzen. Die TelefonSeelsorge Oberösterreich – Notruf 142 ist an allen Tagen des Jahres rund um die Uhr, vertraulich und kostenlos erreichbar. Dies gilt natürlich besonders in der derzeitigen Krisensituation. Die Mitarbeiter</w:t>
      </w:r>
      <w:r w:rsidR="00447391">
        <w:rPr>
          <w:rFonts w:cs="Arial"/>
        </w:rPr>
        <w:t>Innen</w:t>
      </w:r>
      <w:r w:rsidRPr="00FF7EEF">
        <w:rPr>
          <w:rFonts w:cs="Arial"/>
        </w:rPr>
        <w:t xml:space="preserve"> des amtlichen Notrufes sind für all jene da, die sich belastet fühlen, voller Angst sind, nicht mehr ein und aus wissen. Sie haben aber auch ein offenes Ohr für alle Menschen, die in diesen Tagen sozialen Kontakt, ein Gegenüber und ein Gespräch suchen. Unter dem Motto „Sorgen kann man teilen“ bietet die TelefonSeelsorge OÖ ein niederschwelliges Beratungsangebot per Telefon, </w:t>
      </w:r>
      <w:r w:rsidR="00447391">
        <w:rPr>
          <w:rFonts w:cs="Arial"/>
        </w:rPr>
        <w:t>E-</w:t>
      </w:r>
      <w:r w:rsidRPr="00FF7EEF">
        <w:rPr>
          <w:rFonts w:cs="Arial"/>
        </w:rPr>
        <w:t>Mail und Chat.</w:t>
      </w:r>
    </w:p>
    <w:p w14:paraId="193FC76F" w14:textId="77777777" w:rsidR="00757580" w:rsidRPr="00447391" w:rsidRDefault="00757580" w:rsidP="00447391">
      <w:pPr>
        <w:spacing w:after="120"/>
        <w:rPr>
          <w:rFonts w:cs="Arial"/>
          <w:i/>
          <w:iCs/>
        </w:rPr>
      </w:pPr>
      <w:r w:rsidRPr="00447391">
        <w:rPr>
          <w:rFonts w:cs="Arial"/>
          <w:i/>
          <w:iCs/>
        </w:rPr>
        <w:t xml:space="preserve">Telefonberatung unter der Notrufnummer 142 </w:t>
      </w:r>
    </w:p>
    <w:p w14:paraId="3ED2B1A9" w14:textId="77777777" w:rsidR="00757580" w:rsidRPr="00447391" w:rsidRDefault="00757580" w:rsidP="00447391">
      <w:pPr>
        <w:spacing w:after="120"/>
        <w:rPr>
          <w:rFonts w:cs="Arial"/>
          <w:i/>
          <w:iCs/>
        </w:rPr>
      </w:pPr>
      <w:r w:rsidRPr="00447391">
        <w:rPr>
          <w:rFonts w:cs="Arial"/>
          <w:i/>
          <w:iCs/>
        </w:rPr>
        <w:t>Chat- und Mailberatung: www.onlineberatung-telefonseelsorge.at</w:t>
      </w:r>
    </w:p>
    <w:p w14:paraId="33F66D0C" w14:textId="2BD2F7F5" w:rsidR="00757580" w:rsidRDefault="00757580" w:rsidP="00757580">
      <w:pPr>
        <w:spacing w:line="276" w:lineRule="auto"/>
        <w:rPr>
          <w:rFonts w:cs="Arial"/>
        </w:rPr>
      </w:pPr>
    </w:p>
    <w:p w14:paraId="577F3789" w14:textId="191BAAAF" w:rsidR="006E4DBB" w:rsidRPr="006E4DBB" w:rsidRDefault="006E4DBB" w:rsidP="00757580">
      <w:pPr>
        <w:spacing w:line="276" w:lineRule="auto"/>
        <w:rPr>
          <w:rFonts w:cs="Arial"/>
          <w:b/>
          <w:bCs/>
        </w:rPr>
      </w:pPr>
      <w:r w:rsidRPr="006E4DBB">
        <w:rPr>
          <w:rFonts w:cs="Arial"/>
          <w:b/>
          <w:bCs/>
        </w:rPr>
        <w:t>Foto: © Kepler Universitätsklinikum (honorarfrei):</w:t>
      </w:r>
    </w:p>
    <w:p w14:paraId="23BA2C80" w14:textId="5A38F972" w:rsidR="006E4DBB" w:rsidRPr="006E4DBB" w:rsidRDefault="006E4DBB" w:rsidP="006E4DBB">
      <w:pPr>
        <w:rPr>
          <w:rStyle w:val="name"/>
          <w:rFonts w:cs="Arial"/>
          <w:szCs w:val="22"/>
          <w:shd w:val="clear" w:color="auto" w:fill="FFFFFF"/>
        </w:rPr>
      </w:pPr>
      <w:r w:rsidRPr="006E4DBB">
        <w:rPr>
          <w:rStyle w:val="titel"/>
          <w:rFonts w:cs="Arial"/>
          <w:szCs w:val="22"/>
          <w:shd w:val="clear" w:color="auto" w:fill="FFFFFF"/>
        </w:rPr>
        <w:t xml:space="preserve">Primar Priv.-Doz. Dr. </w:t>
      </w:r>
      <w:r w:rsidRPr="006E4DBB">
        <w:rPr>
          <w:rStyle w:val="name"/>
          <w:rFonts w:cs="Arial"/>
          <w:szCs w:val="22"/>
          <w:shd w:val="clear" w:color="auto" w:fill="FFFFFF"/>
        </w:rPr>
        <w:t>Bernd Lamprecht</w:t>
      </w:r>
      <w:r w:rsidRPr="006E4DBB">
        <w:rPr>
          <w:rStyle w:val="titel"/>
          <w:rFonts w:cs="Arial"/>
          <w:szCs w:val="22"/>
          <w:shd w:val="clear" w:color="auto" w:fill="FFFFFF"/>
        </w:rPr>
        <w:t xml:space="preserve"> beantwortet am 20. Jänner 2022 </w:t>
      </w:r>
      <w:r w:rsidRPr="006E4DBB">
        <w:rPr>
          <w:rStyle w:val="name"/>
          <w:rFonts w:cs="Arial"/>
          <w:szCs w:val="22"/>
          <w:shd w:val="clear" w:color="auto" w:fill="FFFFFF"/>
        </w:rPr>
        <w:t xml:space="preserve">von 17.00 bis 18.30 Uhr </w:t>
      </w:r>
      <w:r w:rsidRPr="006E4DBB">
        <w:rPr>
          <w:rFonts w:cs="Arial"/>
          <w:szCs w:val="22"/>
          <w:shd w:val="clear" w:color="auto" w:fill="FFFFFF"/>
        </w:rPr>
        <w:t xml:space="preserve">unter dem Notruf der TelefonSeelsorge 142 die </w:t>
      </w:r>
      <w:r w:rsidRPr="006E4DBB">
        <w:rPr>
          <w:rStyle w:val="name"/>
          <w:rFonts w:cs="Arial"/>
          <w:szCs w:val="22"/>
          <w:shd w:val="clear" w:color="auto" w:fill="FFFFFF"/>
        </w:rPr>
        <w:t>Fragen der AnruferInnen rund um die Corona-Impfung.</w:t>
      </w:r>
    </w:p>
    <w:p w14:paraId="384A017E" w14:textId="77777777" w:rsidR="006E4DBB" w:rsidRPr="00134D91" w:rsidRDefault="006E4DBB" w:rsidP="006E4DBB">
      <w:pPr>
        <w:spacing w:after="120"/>
        <w:rPr>
          <w:rStyle w:val="name"/>
          <w:rFonts w:cs="Arial"/>
          <w:shd w:val="clear" w:color="auto" w:fill="FFFFFF"/>
        </w:rPr>
      </w:pPr>
    </w:p>
    <w:p w14:paraId="6121867B" w14:textId="77777777" w:rsidR="006E4DBB" w:rsidRPr="00FF7EEF" w:rsidRDefault="006E4DBB" w:rsidP="00757580">
      <w:pPr>
        <w:spacing w:line="276" w:lineRule="auto"/>
        <w:rPr>
          <w:rFonts w:cs="Arial"/>
        </w:rPr>
      </w:pPr>
    </w:p>
    <w:p w14:paraId="0FC2383C" w14:textId="48F02195" w:rsidR="00757580" w:rsidRPr="00FF7EEF" w:rsidRDefault="00757580" w:rsidP="00757580">
      <w:pPr>
        <w:spacing w:line="276" w:lineRule="auto"/>
        <w:rPr>
          <w:rFonts w:cs="Arial"/>
          <w:b/>
          <w:bCs/>
        </w:rPr>
      </w:pPr>
      <w:r w:rsidRPr="00FF7EEF">
        <w:rPr>
          <w:rFonts w:cs="Arial"/>
          <w:b/>
          <w:bCs/>
        </w:rPr>
        <w:t>Kontakt</w:t>
      </w:r>
      <w:r w:rsidR="006E4DBB">
        <w:rPr>
          <w:rFonts w:cs="Arial"/>
          <w:b/>
          <w:bCs/>
        </w:rPr>
        <w:t xml:space="preserve"> für Rückfrage</w:t>
      </w:r>
      <w:r w:rsidR="00F137B9">
        <w:rPr>
          <w:rFonts w:cs="Arial"/>
          <w:b/>
          <w:bCs/>
        </w:rPr>
        <w:t>n</w:t>
      </w:r>
      <w:r w:rsidRPr="00FF7EEF">
        <w:rPr>
          <w:rFonts w:cs="Arial"/>
          <w:b/>
          <w:bCs/>
        </w:rPr>
        <w:t xml:space="preserve">: </w:t>
      </w:r>
    </w:p>
    <w:p w14:paraId="28F4053A" w14:textId="77777777" w:rsidR="00757580" w:rsidRPr="00FF7EEF" w:rsidRDefault="00757580" w:rsidP="00757580">
      <w:pPr>
        <w:spacing w:line="276" w:lineRule="auto"/>
        <w:rPr>
          <w:rFonts w:cs="Arial"/>
          <w:b/>
          <w:bCs/>
        </w:rPr>
      </w:pPr>
      <w:r w:rsidRPr="00FF7EEF">
        <w:rPr>
          <w:rFonts w:cs="Arial"/>
          <w:b/>
          <w:bCs/>
        </w:rPr>
        <w:t>TelefonSeelsorge OÖ – Notruf 142</w:t>
      </w:r>
    </w:p>
    <w:p w14:paraId="34795B16" w14:textId="77777777" w:rsidR="00757580" w:rsidRPr="00FF7EEF" w:rsidRDefault="00757580" w:rsidP="00757580">
      <w:pPr>
        <w:spacing w:line="276" w:lineRule="auto"/>
        <w:rPr>
          <w:rFonts w:cs="Arial"/>
        </w:rPr>
      </w:pPr>
      <w:r w:rsidRPr="00FF7EEF">
        <w:rPr>
          <w:rFonts w:cs="Arial"/>
        </w:rPr>
        <w:t>Mag.</w:t>
      </w:r>
      <w:r w:rsidRPr="00FF7EEF">
        <w:rPr>
          <w:rFonts w:cs="Arial"/>
          <w:vertAlign w:val="superscript"/>
        </w:rPr>
        <w:t>a</w:t>
      </w:r>
      <w:r w:rsidRPr="00FF7EEF">
        <w:rPr>
          <w:rFonts w:cs="Arial"/>
        </w:rPr>
        <w:t xml:space="preserve"> Silvia Breitwieser</w:t>
      </w:r>
    </w:p>
    <w:p w14:paraId="2EA82CBE" w14:textId="77777777" w:rsidR="00757580" w:rsidRPr="00FF7EEF" w:rsidRDefault="00757580" w:rsidP="00757580">
      <w:pPr>
        <w:spacing w:line="276" w:lineRule="auto"/>
        <w:rPr>
          <w:rFonts w:cs="Arial"/>
        </w:rPr>
      </w:pPr>
      <w:r w:rsidRPr="00FF7EEF">
        <w:rPr>
          <w:rFonts w:cs="Arial"/>
        </w:rPr>
        <w:t>Schulstraße 4, 4040 Linz</w:t>
      </w:r>
    </w:p>
    <w:p w14:paraId="04C92F06" w14:textId="77777777" w:rsidR="00757580" w:rsidRPr="00FF7EEF" w:rsidRDefault="00757580" w:rsidP="00757580">
      <w:pPr>
        <w:spacing w:line="276" w:lineRule="auto"/>
        <w:rPr>
          <w:rFonts w:cs="Arial"/>
        </w:rPr>
      </w:pPr>
      <w:r w:rsidRPr="00FF7EEF">
        <w:rPr>
          <w:rFonts w:cs="Arial"/>
        </w:rPr>
        <w:t>Tel.: +43(0)732/73 13 13</w:t>
      </w:r>
    </w:p>
    <w:p w14:paraId="351D9CEC" w14:textId="77777777" w:rsidR="00757580" w:rsidRPr="00FF7EEF" w:rsidRDefault="00757580" w:rsidP="00757580">
      <w:pPr>
        <w:spacing w:line="276" w:lineRule="auto"/>
        <w:rPr>
          <w:rFonts w:cs="Arial"/>
        </w:rPr>
      </w:pPr>
      <w:r w:rsidRPr="00FF7EEF">
        <w:rPr>
          <w:rFonts w:cs="Arial"/>
        </w:rPr>
        <w:t>Mail: telefonseelsorge@dioezese-linz.at</w:t>
      </w:r>
    </w:p>
    <w:p w14:paraId="4C19D5DC" w14:textId="77777777" w:rsidR="00757580" w:rsidRPr="00FF7EEF" w:rsidRDefault="00757580" w:rsidP="00757580">
      <w:pPr>
        <w:spacing w:line="276" w:lineRule="auto"/>
        <w:rPr>
          <w:rFonts w:cs="Arial"/>
        </w:rPr>
      </w:pPr>
      <w:r w:rsidRPr="00FF7EEF">
        <w:rPr>
          <w:rFonts w:cs="Arial"/>
        </w:rPr>
        <w:t>Web: www.ooe.telefonseelsorge.at</w:t>
      </w:r>
    </w:p>
    <w:p w14:paraId="162E47BE" w14:textId="77777777" w:rsidR="00757580" w:rsidRPr="00FF7EEF" w:rsidRDefault="00757580" w:rsidP="00757580">
      <w:pPr>
        <w:spacing w:line="276" w:lineRule="auto"/>
        <w:rPr>
          <w:rFonts w:cs="Arial"/>
        </w:rPr>
      </w:pPr>
      <w:r w:rsidRPr="00FF7EEF">
        <w:rPr>
          <w:rFonts w:cs="Arial"/>
        </w:rPr>
        <w:t>Chat- und Onlineberatung: www.onlineberatung-telefonseelsorge.at</w:t>
      </w:r>
    </w:p>
    <w:p w14:paraId="0883104E" w14:textId="77777777" w:rsidR="00757580" w:rsidRPr="00FF7EEF" w:rsidRDefault="00757580" w:rsidP="00757580">
      <w:pPr>
        <w:spacing w:line="276" w:lineRule="auto"/>
        <w:ind w:firstLine="708"/>
        <w:rPr>
          <w:rFonts w:cs="Arial"/>
        </w:rPr>
      </w:pPr>
      <w:r w:rsidRPr="00C47E98">
        <w:rPr>
          <w:noProof/>
        </w:rPr>
        <w:drawing>
          <wp:anchor distT="0" distB="0" distL="114300" distR="114300" simplePos="0" relativeHeight="251659264" behindDoc="1" locked="0" layoutInCell="1" allowOverlap="1" wp14:anchorId="115010C4" wp14:editId="479FE0A8">
            <wp:simplePos x="0" y="0"/>
            <wp:positionH relativeFrom="margin">
              <wp:align>left</wp:align>
            </wp:positionH>
            <wp:positionV relativeFrom="paragraph">
              <wp:posOffset>-15240</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hyperlink r:id="rId9" w:history="1">
        <w:r w:rsidRPr="00FF7EEF">
          <w:rPr>
            <w:rFonts w:cs="Arial"/>
          </w:rPr>
          <w:t>www.facebook.com/TelefonSeelsorge142/</w:t>
        </w:r>
      </w:hyperlink>
    </w:p>
    <w:p w14:paraId="1D13DB23" w14:textId="09295474" w:rsidR="006E4DBB" w:rsidRPr="00FF7EEF" w:rsidRDefault="00757580" w:rsidP="00757580">
      <w:pPr>
        <w:spacing w:line="276" w:lineRule="auto"/>
        <w:ind w:firstLine="708"/>
        <w:rPr>
          <w:rFonts w:cs="Arial"/>
        </w:rPr>
      </w:pPr>
      <w:r w:rsidRPr="00C47E98">
        <w:rPr>
          <w:noProof/>
        </w:rPr>
        <w:drawing>
          <wp:anchor distT="0" distB="0" distL="114300" distR="114300" simplePos="0" relativeHeight="251660288" behindDoc="1" locked="0" layoutInCell="1" allowOverlap="1" wp14:anchorId="5B7A6260" wp14:editId="011CD273">
            <wp:simplePos x="0" y="0"/>
            <wp:positionH relativeFrom="column">
              <wp:posOffset>0</wp:posOffset>
            </wp:positionH>
            <wp:positionV relativeFrom="paragraph">
              <wp:posOffset>-635</wp:posOffset>
            </wp:positionV>
            <wp:extent cx="219075" cy="219075"/>
            <wp:effectExtent l="0" t="0" r="9525"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hyperlink r:id="rId11" w:history="1">
        <w:r w:rsidR="006E4DBB" w:rsidRPr="00676A63">
          <w:rPr>
            <w:rStyle w:val="Hyperlink"/>
            <w:rFonts w:cs="Arial"/>
          </w:rPr>
          <w:t>https://www.instagram.com/telefonseelsorge142/</w:t>
        </w:r>
      </w:hyperlink>
    </w:p>
    <w:sectPr w:rsidR="006E4DBB" w:rsidRPr="00FF7EEF" w:rsidSect="00591ED8">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47D3ECA"/>
    <w:multiLevelType w:val="multilevel"/>
    <w:tmpl w:val="0ACA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587"/>
    <w:rsid w:val="00021908"/>
    <w:rsid w:val="00030A5E"/>
    <w:rsid w:val="00030CCD"/>
    <w:rsid w:val="00032B46"/>
    <w:rsid w:val="00033BC1"/>
    <w:rsid w:val="00042CEF"/>
    <w:rsid w:val="000431DF"/>
    <w:rsid w:val="0005577C"/>
    <w:rsid w:val="000603BD"/>
    <w:rsid w:val="00067A8E"/>
    <w:rsid w:val="00093F35"/>
    <w:rsid w:val="000962E4"/>
    <w:rsid w:val="000A1A29"/>
    <w:rsid w:val="000A659A"/>
    <w:rsid w:val="000B3CAF"/>
    <w:rsid w:val="000C2839"/>
    <w:rsid w:val="000C2D68"/>
    <w:rsid w:val="000D67A1"/>
    <w:rsid w:val="000E683B"/>
    <w:rsid w:val="000F2E0D"/>
    <w:rsid w:val="000F42B3"/>
    <w:rsid w:val="000F477B"/>
    <w:rsid w:val="001020D2"/>
    <w:rsid w:val="00104E67"/>
    <w:rsid w:val="00105101"/>
    <w:rsid w:val="001206AE"/>
    <w:rsid w:val="00124089"/>
    <w:rsid w:val="00126243"/>
    <w:rsid w:val="001312FC"/>
    <w:rsid w:val="00134453"/>
    <w:rsid w:val="00141001"/>
    <w:rsid w:val="001411F7"/>
    <w:rsid w:val="00141ACD"/>
    <w:rsid w:val="001432E8"/>
    <w:rsid w:val="00147A2A"/>
    <w:rsid w:val="00153F4F"/>
    <w:rsid w:val="001611DE"/>
    <w:rsid w:val="00162DBC"/>
    <w:rsid w:val="00163FE5"/>
    <w:rsid w:val="00165BE5"/>
    <w:rsid w:val="00170DBC"/>
    <w:rsid w:val="00173F1F"/>
    <w:rsid w:val="00175157"/>
    <w:rsid w:val="0018480F"/>
    <w:rsid w:val="001876D2"/>
    <w:rsid w:val="001A1253"/>
    <w:rsid w:val="001A1364"/>
    <w:rsid w:val="001A1FE4"/>
    <w:rsid w:val="001A2705"/>
    <w:rsid w:val="001A6FEC"/>
    <w:rsid w:val="001B1052"/>
    <w:rsid w:val="001B6DB6"/>
    <w:rsid w:val="001B7DCB"/>
    <w:rsid w:val="001C2F4A"/>
    <w:rsid w:val="001C547E"/>
    <w:rsid w:val="001C5DDA"/>
    <w:rsid w:val="00204D97"/>
    <w:rsid w:val="002058B6"/>
    <w:rsid w:val="00207326"/>
    <w:rsid w:val="00217E6F"/>
    <w:rsid w:val="00223247"/>
    <w:rsid w:val="00227629"/>
    <w:rsid w:val="002303AB"/>
    <w:rsid w:val="00235812"/>
    <w:rsid w:val="0024029F"/>
    <w:rsid w:val="002402FC"/>
    <w:rsid w:val="0025016A"/>
    <w:rsid w:val="00250240"/>
    <w:rsid w:val="00252020"/>
    <w:rsid w:val="00260F45"/>
    <w:rsid w:val="002628FD"/>
    <w:rsid w:val="00294225"/>
    <w:rsid w:val="002A708B"/>
    <w:rsid w:val="002B2F19"/>
    <w:rsid w:val="002B5B6B"/>
    <w:rsid w:val="002D04F5"/>
    <w:rsid w:val="002E5529"/>
    <w:rsid w:val="002F01DE"/>
    <w:rsid w:val="002F3701"/>
    <w:rsid w:val="002F73DE"/>
    <w:rsid w:val="003058CE"/>
    <w:rsid w:val="003137D7"/>
    <w:rsid w:val="0031691B"/>
    <w:rsid w:val="003252B7"/>
    <w:rsid w:val="00325394"/>
    <w:rsid w:val="00326B21"/>
    <w:rsid w:val="0033148B"/>
    <w:rsid w:val="00336609"/>
    <w:rsid w:val="00340A7A"/>
    <w:rsid w:val="00341F7A"/>
    <w:rsid w:val="00342347"/>
    <w:rsid w:val="00342CC2"/>
    <w:rsid w:val="0034470E"/>
    <w:rsid w:val="003453E7"/>
    <w:rsid w:val="00354696"/>
    <w:rsid w:val="00361ACF"/>
    <w:rsid w:val="00366248"/>
    <w:rsid w:val="003726D8"/>
    <w:rsid w:val="00374383"/>
    <w:rsid w:val="003874B8"/>
    <w:rsid w:val="003B102E"/>
    <w:rsid w:val="003D61BB"/>
    <w:rsid w:val="003D628C"/>
    <w:rsid w:val="003E43A0"/>
    <w:rsid w:val="00402656"/>
    <w:rsid w:val="00420465"/>
    <w:rsid w:val="004242BB"/>
    <w:rsid w:val="00430D75"/>
    <w:rsid w:val="00434F31"/>
    <w:rsid w:val="00446690"/>
    <w:rsid w:val="00447391"/>
    <w:rsid w:val="00452803"/>
    <w:rsid w:val="00454F8F"/>
    <w:rsid w:val="004632F0"/>
    <w:rsid w:val="004779BB"/>
    <w:rsid w:val="004971BB"/>
    <w:rsid w:val="004B2798"/>
    <w:rsid w:val="004C165E"/>
    <w:rsid w:val="004C4884"/>
    <w:rsid w:val="004C5E8D"/>
    <w:rsid w:val="004D0913"/>
    <w:rsid w:val="004D21E8"/>
    <w:rsid w:val="004D67E7"/>
    <w:rsid w:val="004E1EE7"/>
    <w:rsid w:val="004E6F4E"/>
    <w:rsid w:val="004F33EA"/>
    <w:rsid w:val="004F7149"/>
    <w:rsid w:val="00534589"/>
    <w:rsid w:val="00537D1F"/>
    <w:rsid w:val="00542BEA"/>
    <w:rsid w:val="00544032"/>
    <w:rsid w:val="005447F9"/>
    <w:rsid w:val="00554B89"/>
    <w:rsid w:val="00567B3E"/>
    <w:rsid w:val="0057069F"/>
    <w:rsid w:val="00575150"/>
    <w:rsid w:val="0057562B"/>
    <w:rsid w:val="0057743E"/>
    <w:rsid w:val="00584FCB"/>
    <w:rsid w:val="00585DD0"/>
    <w:rsid w:val="00591ED8"/>
    <w:rsid w:val="00594DCB"/>
    <w:rsid w:val="00597385"/>
    <w:rsid w:val="005B3DD7"/>
    <w:rsid w:val="005C70C3"/>
    <w:rsid w:val="005D4B49"/>
    <w:rsid w:val="005E3E3F"/>
    <w:rsid w:val="005F331A"/>
    <w:rsid w:val="00601035"/>
    <w:rsid w:val="00604872"/>
    <w:rsid w:val="0061142F"/>
    <w:rsid w:val="00621D1F"/>
    <w:rsid w:val="00626F34"/>
    <w:rsid w:val="00626F79"/>
    <w:rsid w:val="00627FCE"/>
    <w:rsid w:val="00632722"/>
    <w:rsid w:val="0063501D"/>
    <w:rsid w:val="00636E7A"/>
    <w:rsid w:val="00641077"/>
    <w:rsid w:val="006448F1"/>
    <w:rsid w:val="0064747C"/>
    <w:rsid w:val="00650BC0"/>
    <w:rsid w:val="00655399"/>
    <w:rsid w:val="00664169"/>
    <w:rsid w:val="00665B10"/>
    <w:rsid w:val="00671F44"/>
    <w:rsid w:val="006729BD"/>
    <w:rsid w:val="0067643B"/>
    <w:rsid w:val="00682172"/>
    <w:rsid w:val="00683FD5"/>
    <w:rsid w:val="00685506"/>
    <w:rsid w:val="006868CA"/>
    <w:rsid w:val="00691734"/>
    <w:rsid w:val="00694620"/>
    <w:rsid w:val="006A21B6"/>
    <w:rsid w:val="006A3E72"/>
    <w:rsid w:val="006A6619"/>
    <w:rsid w:val="006C6FAF"/>
    <w:rsid w:val="006D05D5"/>
    <w:rsid w:val="006D315F"/>
    <w:rsid w:val="006D6F28"/>
    <w:rsid w:val="006E00D4"/>
    <w:rsid w:val="006E1363"/>
    <w:rsid w:val="006E3580"/>
    <w:rsid w:val="006E4DBB"/>
    <w:rsid w:val="006E7B35"/>
    <w:rsid w:val="006F0E9C"/>
    <w:rsid w:val="00710635"/>
    <w:rsid w:val="00712417"/>
    <w:rsid w:val="007129B8"/>
    <w:rsid w:val="00713D60"/>
    <w:rsid w:val="00714F83"/>
    <w:rsid w:val="00721897"/>
    <w:rsid w:val="007232B9"/>
    <w:rsid w:val="00740D2E"/>
    <w:rsid w:val="00741F48"/>
    <w:rsid w:val="00742F31"/>
    <w:rsid w:val="007555C9"/>
    <w:rsid w:val="00757580"/>
    <w:rsid w:val="0076052D"/>
    <w:rsid w:val="00774AC1"/>
    <w:rsid w:val="007770BC"/>
    <w:rsid w:val="007839F5"/>
    <w:rsid w:val="007878B2"/>
    <w:rsid w:val="00792708"/>
    <w:rsid w:val="007A2BED"/>
    <w:rsid w:val="007A46F0"/>
    <w:rsid w:val="007A5707"/>
    <w:rsid w:val="007B7702"/>
    <w:rsid w:val="007C3D85"/>
    <w:rsid w:val="007C50E9"/>
    <w:rsid w:val="007D017F"/>
    <w:rsid w:val="007D38DC"/>
    <w:rsid w:val="007D4B83"/>
    <w:rsid w:val="007D7C07"/>
    <w:rsid w:val="007E0475"/>
    <w:rsid w:val="007E2439"/>
    <w:rsid w:val="007E3547"/>
    <w:rsid w:val="007F1BFB"/>
    <w:rsid w:val="00803F6A"/>
    <w:rsid w:val="00803F88"/>
    <w:rsid w:val="00807C90"/>
    <w:rsid w:val="00807E5D"/>
    <w:rsid w:val="00820490"/>
    <w:rsid w:val="00820B50"/>
    <w:rsid w:val="008355DE"/>
    <w:rsid w:val="00835604"/>
    <w:rsid w:val="00844F08"/>
    <w:rsid w:val="00845795"/>
    <w:rsid w:val="00851AAC"/>
    <w:rsid w:val="008542AB"/>
    <w:rsid w:val="00856DE3"/>
    <w:rsid w:val="008575E4"/>
    <w:rsid w:val="00860E79"/>
    <w:rsid w:val="008627D1"/>
    <w:rsid w:val="0086439C"/>
    <w:rsid w:val="00873DE1"/>
    <w:rsid w:val="00890212"/>
    <w:rsid w:val="008917DA"/>
    <w:rsid w:val="008930B6"/>
    <w:rsid w:val="008A5750"/>
    <w:rsid w:val="008A68A2"/>
    <w:rsid w:val="008A78E7"/>
    <w:rsid w:val="008B11FD"/>
    <w:rsid w:val="008B4252"/>
    <w:rsid w:val="008C6E16"/>
    <w:rsid w:val="008E01D7"/>
    <w:rsid w:val="008E09B9"/>
    <w:rsid w:val="008F516A"/>
    <w:rsid w:val="0091219F"/>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3B93"/>
    <w:rsid w:val="009B61AC"/>
    <w:rsid w:val="009D024F"/>
    <w:rsid w:val="009D16AD"/>
    <w:rsid w:val="009E0593"/>
    <w:rsid w:val="009E0CC7"/>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4155"/>
    <w:rsid w:val="00A9579F"/>
    <w:rsid w:val="00A963C5"/>
    <w:rsid w:val="00AB4EE0"/>
    <w:rsid w:val="00AC6FE0"/>
    <w:rsid w:val="00AC6FF0"/>
    <w:rsid w:val="00AE02C0"/>
    <w:rsid w:val="00AE0EBF"/>
    <w:rsid w:val="00AE1269"/>
    <w:rsid w:val="00AF168E"/>
    <w:rsid w:val="00AF32E4"/>
    <w:rsid w:val="00B00292"/>
    <w:rsid w:val="00B024F7"/>
    <w:rsid w:val="00B036C5"/>
    <w:rsid w:val="00B25CCC"/>
    <w:rsid w:val="00B275A8"/>
    <w:rsid w:val="00B27DCC"/>
    <w:rsid w:val="00B30749"/>
    <w:rsid w:val="00B44E20"/>
    <w:rsid w:val="00B4729A"/>
    <w:rsid w:val="00B47CAA"/>
    <w:rsid w:val="00B51939"/>
    <w:rsid w:val="00B52758"/>
    <w:rsid w:val="00B53D9C"/>
    <w:rsid w:val="00B563E0"/>
    <w:rsid w:val="00B566A2"/>
    <w:rsid w:val="00B64179"/>
    <w:rsid w:val="00B67CA2"/>
    <w:rsid w:val="00B735AC"/>
    <w:rsid w:val="00B739EE"/>
    <w:rsid w:val="00B84600"/>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1633"/>
    <w:rsid w:val="00C239F1"/>
    <w:rsid w:val="00C25B61"/>
    <w:rsid w:val="00C34889"/>
    <w:rsid w:val="00C479A9"/>
    <w:rsid w:val="00C50762"/>
    <w:rsid w:val="00C51049"/>
    <w:rsid w:val="00C558F0"/>
    <w:rsid w:val="00C5609D"/>
    <w:rsid w:val="00C56CAF"/>
    <w:rsid w:val="00C60E37"/>
    <w:rsid w:val="00C65140"/>
    <w:rsid w:val="00C71191"/>
    <w:rsid w:val="00C922D0"/>
    <w:rsid w:val="00C93A59"/>
    <w:rsid w:val="00CA0B48"/>
    <w:rsid w:val="00CA38D5"/>
    <w:rsid w:val="00CA6E2A"/>
    <w:rsid w:val="00CB7487"/>
    <w:rsid w:val="00CB767C"/>
    <w:rsid w:val="00CC2375"/>
    <w:rsid w:val="00CC6B5E"/>
    <w:rsid w:val="00CC6FAB"/>
    <w:rsid w:val="00CD6385"/>
    <w:rsid w:val="00CD6DB7"/>
    <w:rsid w:val="00CE10FE"/>
    <w:rsid w:val="00CE4F04"/>
    <w:rsid w:val="00CF37D2"/>
    <w:rsid w:val="00CF7741"/>
    <w:rsid w:val="00D02366"/>
    <w:rsid w:val="00D03FAC"/>
    <w:rsid w:val="00D04296"/>
    <w:rsid w:val="00D0518F"/>
    <w:rsid w:val="00D074DF"/>
    <w:rsid w:val="00D10EFD"/>
    <w:rsid w:val="00D14003"/>
    <w:rsid w:val="00D1775E"/>
    <w:rsid w:val="00D242D9"/>
    <w:rsid w:val="00D251A1"/>
    <w:rsid w:val="00D25B31"/>
    <w:rsid w:val="00D27EA1"/>
    <w:rsid w:val="00D31CCE"/>
    <w:rsid w:val="00D32706"/>
    <w:rsid w:val="00D32FEA"/>
    <w:rsid w:val="00D51DF1"/>
    <w:rsid w:val="00D5760C"/>
    <w:rsid w:val="00D612BD"/>
    <w:rsid w:val="00D6450C"/>
    <w:rsid w:val="00D65B22"/>
    <w:rsid w:val="00D67863"/>
    <w:rsid w:val="00D67905"/>
    <w:rsid w:val="00D741E0"/>
    <w:rsid w:val="00D7656F"/>
    <w:rsid w:val="00D768A5"/>
    <w:rsid w:val="00D76BF7"/>
    <w:rsid w:val="00D76CD5"/>
    <w:rsid w:val="00D86EA0"/>
    <w:rsid w:val="00D8772E"/>
    <w:rsid w:val="00D918E8"/>
    <w:rsid w:val="00D95F13"/>
    <w:rsid w:val="00DB5043"/>
    <w:rsid w:val="00DB7417"/>
    <w:rsid w:val="00DC5ECD"/>
    <w:rsid w:val="00DD3180"/>
    <w:rsid w:val="00DD32F6"/>
    <w:rsid w:val="00DE0213"/>
    <w:rsid w:val="00DE379B"/>
    <w:rsid w:val="00DE4954"/>
    <w:rsid w:val="00DE4970"/>
    <w:rsid w:val="00DF08D0"/>
    <w:rsid w:val="00DF0E7E"/>
    <w:rsid w:val="00DF6FC9"/>
    <w:rsid w:val="00E108A6"/>
    <w:rsid w:val="00E23841"/>
    <w:rsid w:val="00E244CB"/>
    <w:rsid w:val="00E24CA4"/>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9231D"/>
    <w:rsid w:val="00E95C75"/>
    <w:rsid w:val="00EA10DA"/>
    <w:rsid w:val="00EA3924"/>
    <w:rsid w:val="00EB2585"/>
    <w:rsid w:val="00EB75B3"/>
    <w:rsid w:val="00EC1B24"/>
    <w:rsid w:val="00EC3FF2"/>
    <w:rsid w:val="00EC66F1"/>
    <w:rsid w:val="00EC67D0"/>
    <w:rsid w:val="00ED32A8"/>
    <w:rsid w:val="00EE2FF6"/>
    <w:rsid w:val="00EF35A9"/>
    <w:rsid w:val="00EF3654"/>
    <w:rsid w:val="00F0725B"/>
    <w:rsid w:val="00F10206"/>
    <w:rsid w:val="00F137B9"/>
    <w:rsid w:val="00F22BB7"/>
    <w:rsid w:val="00F23F16"/>
    <w:rsid w:val="00F35E19"/>
    <w:rsid w:val="00F42EE7"/>
    <w:rsid w:val="00F5235D"/>
    <w:rsid w:val="00F52B5A"/>
    <w:rsid w:val="00F71756"/>
    <w:rsid w:val="00F717A2"/>
    <w:rsid w:val="00F75785"/>
    <w:rsid w:val="00F75FCD"/>
    <w:rsid w:val="00F82ACB"/>
    <w:rsid w:val="00F84CDD"/>
    <w:rsid w:val="00F85887"/>
    <w:rsid w:val="00F9100F"/>
    <w:rsid w:val="00F93954"/>
    <w:rsid w:val="00FA6B45"/>
    <w:rsid w:val="00FA75A6"/>
    <w:rsid w:val="00FA7DE1"/>
    <w:rsid w:val="00FB038B"/>
    <w:rsid w:val="00FC229E"/>
    <w:rsid w:val="00FC5928"/>
    <w:rsid w:val="00FD322E"/>
    <w:rsid w:val="00FD49DA"/>
    <w:rsid w:val="00FE520E"/>
    <w:rsid w:val="00FE7352"/>
    <w:rsid w:val="00FF2B1E"/>
    <w:rsid w:val="00FF45BC"/>
    <w:rsid w:val="00FF60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character" w:customStyle="1" w:styleId="titel">
    <w:name w:val="titel"/>
    <w:basedOn w:val="Absatz-Standardschriftart"/>
    <w:rsid w:val="00757580"/>
  </w:style>
  <w:style w:type="character" w:customStyle="1" w:styleId="name">
    <w:name w:val="name"/>
    <w:basedOn w:val="Absatz-Standardschriftart"/>
    <w:rsid w:val="00757580"/>
  </w:style>
  <w:style w:type="character" w:styleId="NichtaufgelsteErwhnung">
    <w:name w:val="Unresolved Mention"/>
    <w:basedOn w:val="Absatz-Standardschriftart"/>
    <w:uiPriority w:val="99"/>
    <w:semiHidden/>
    <w:unhideWhenUsed/>
    <w:rsid w:val="006E4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65728">
      <w:bodyDiv w:val="1"/>
      <w:marLeft w:val="0"/>
      <w:marRight w:val="0"/>
      <w:marTop w:val="0"/>
      <w:marBottom w:val="0"/>
      <w:divBdr>
        <w:top w:val="none" w:sz="0" w:space="0" w:color="auto"/>
        <w:left w:val="none" w:sz="0" w:space="0" w:color="auto"/>
        <w:bottom w:val="none" w:sz="0" w:space="0" w:color="auto"/>
        <w:right w:val="none" w:sz="0" w:space="0" w:color="auto"/>
      </w:divBdr>
    </w:div>
    <w:div w:id="112869002">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392896394">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287467530">
      <w:bodyDiv w:val="1"/>
      <w:marLeft w:val="0"/>
      <w:marRight w:val="0"/>
      <w:marTop w:val="0"/>
      <w:marBottom w:val="0"/>
      <w:divBdr>
        <w:top w:val="none" w:sz="0" w:space="0" w:color="auto"/>
        <w:left w:val="none" w:sz="0" w:space="0" w:color="auto"/>
        <w:bottom w:val="none" w:sz="0" w:space="0" w:color="auto"/>
        <w:right w:val="none" w:sz="0" w:space="0" w:color="auto"/>
      </w:divBdr>
    </w:div>
    <w:div w:id="1529223655">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633055355">
      <w:bodyDiv w:val="1"/>
      <w:marLeft w:val="0"/>
      <w:marRight w:val="0"/>
      <w:marTop w:val="0"/>
      <w:marBottom w:val="0"/>
      <w:divBdr>
        <w:top w:val="none" w:sz="0" w:space="0" w:color="auto"/>
        <w:left w:val="none" w:sz="0" w:space="0" w:color="auto"/>
        <w:bottom w:val="none" w:sz="0" w:space="0" w:color="auto"/>
        <w:right w:val="none" w:sz="0" w:space="0" w:color="auto"/>
      </w:divBdr>
    </w:div>
    <w:div w:id="1729527405">
      <w:bodyDiv w:val="1"/>
      <w:marLeft w:val="0"/>
      <w:marRight w:val="0"/>
      <w:marTop w:val="0"/>
      <w:marBottom w:val="0"/>
      <w:divBdr>
        <w:top w:val="none" w:sz="0" w:space="0" w:color="auto"/>
        <w:left w:val="none" w:sz="0" w:space="0" w:color="auto"/>
        <w:bottom w:val="none" w:sz="0" w:space="0" w:color="auto"/>
        <w:right w:val="none" w:sz="0" w:space="0" w:color="auto"/>
      </w:divBdr>
      <w:divsChild>
        <w:div w:id="1106270072">
          <w:marLeft w:val="0"/>
          <w:marRight w:val="0"/>
          <w:marTop w:val="0"/>
          <w:marBottom w:val="0"/>
          <w:divBdr>
            <w:top w:val="none" w:sz="0" w:space="0" w:color="auto"/>
            <w:left w:val="none" w:sz="0" w:space="0" w:color="auto"/>
            <w:bottom w:val="none" w:sz="0" w:space="0" w:color="auto"/>
            <w:right w:val="none" w:sz="0" w:space="0" w:color="auto"/>
          </w:divBdr>
          <w:divsChild>
            <w:div w:id="1427266408">
              <w:marLeft w:val="0"/>
              <w:marRight w:val="0"/>
              <w:marTop w:val="0"/>
              <w:marBottom w:val="0"/>
              <w:divBdr>
                <w:top w:val="none" w:sz="0" w:space="0" w:color="auto"/>
                <w:left w:val="none" w:sz="0" w:space="0" w:color="auto"/>
                <w:bottom w:val="none" w:sz="0" w:space="0" w:color="auto"/>
                <w:right w:val="none" w:sz="0" w:space="0" w:color="auto"/>
              </w:divBdr>
            </w:div>
          </w:divsChild>
        </w:div>
        <w:div w:id="1676833973">
          <w:marLeft w:val="0"/>
          <w:marRight w:val="0"/>
          <w:marTop w:val="0"/>
          <w:marBottom w:val="0"/>
          <w:divBdr>
            <w:top w:val="none" w:sz="0" w:space="0" w:color="auto"/>
            <w:left w:val="none" w:sz="0" w:space="0" w:color="auto"/>
            <w:bottom w:val="none" w:sz="0" w:space="0" w:color="auto"/>
            <w:right w:val="none" w:sz="0" w:space="0" w:color="auto"/>
          </w:divBdr>
          <w:divsChild>
            <w:div w:id="32593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telefonseelsorge14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facebook.com/TelefonSeelsorge142/"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565</Words>
  <Characters>3851</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9</cp:revision>
  <cp:lastPrinted>2021-12-16T13:17:00Z</cp:lastPrinted>
  <dcterms:created xsi:type="dcterms:W3CDTF">2022-01-11T11:45:00Z</dcterms:created>
  <dcterms:modified xsi:type="dcterms:W3CDTF">2022-01-13T08:46:00Z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