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ACA65" w14:textId="4EFBA133" w:rsidR="00F42EE7" w:rsidRDefault="00204D97" w:rsidP="006E00D4">
      <w:pPr>
        <w:jc w:val="right"/>
        <w:rPr>
          <w:rFonts w:cs="Arial"/>
          <w:szCs w:val="22"/>
        </w:rPr>
      </w:pPr>
      <w:r w:rsidRPr="00DC23C3">
        <w:rPr>
          <w:rFonts w:cs="Arial"/>
          <w:szCs w:val="22"/>
        </w:rPr>
        <w:t>Nr</w:t>
      </w:r>
      <w:r w:rsidRPr="004D1993">
        <w:rPr>
          <w:rFonts w:cs="Arial"/>
          <w:szCs w:val="22"/>
        </w:rPr>
        <w:t xml:space="preserve">. </w:t>
      </w:r>
      <w:r w:rsidR="009A5DA9" w:rsidRPr="004D1993">
        <w:rPr>
          <w:rFonts w:cs="Arial"/>
          <w:szCs w:val="22"/>
        </w:rPr>
        <w:t>10</w:t>
      </w:r>
      <w:r w:rsidR="00E3679A">
        <w:rPr>
          <w:rFonts w:cs="Arial"/>
          <w:szCs w:val="22"/>
        </w:rPr>
        <w:t>8</w:t>
      </w:r>
      <w:r w:rsidRPr="004D1993">
        <w:rPr>
          <w:rFonts w:cs="Arial"/>
          <w:szCs w:val="22"/>
        </w:rPr>
        <w:t xml:space="preserve"> / </w:t>
      </w:r>
      <w:r w:rsidR="007D6D03">
        <w:rPr>
          <w:rFonts w:cs="Arial"/>
          <w:szCs w:val="22"/>
        </w:rPr>
        <w:t>10</w:t>
      </w:r>
      <w:r w:rsidR="00543B0C">
        <w:rPr>
          <w:rFonts w:cs="Arial"/>
          <w:szCs w:val="22"/>
        </w:rPr>
        <w:t xml:space="preserve">. August </w:t>
      </w:r>
      <w:r w:rsidR="00C51049" w:rsidRPr="00DC23C3">
        <w:rPr>
          <w:rFonts w:cs="Arial"/>
          <w:szCs w:val="22"/>
        </w:rPr>
        <w:t>20</w:t>
      </w:r>
      <w:r w:rsidR="00C51049" w:rsidRPr="002F5F95">
        <w:rPr>
          <w:rFonts w:cs="Arial"/>
          <w:szCs w:val="22"/>
        </w:rPr>
        <w:t>2</w:t>
      </w:r>
      <w:r w:rsidR="00E972EB" w:rsidRPr="002F5F95">
        <w:rPr>
          <w:rFonts w:cs="Arial"/>
          <w:szCs w:val="22"/>
        </w:rPr>
        <w:t>2</w:t>
      </w:r>
    </w:p>
    <w:p w14:paraId="5B032E20" w14:textId="77777777" w:rsidR="00B84AAC" w:rsidRPr="00BA7B5D" w:rsidRDefault="00B84AAC" w:rsidP="00430D75">
      <w:pPr>
        <w:rPr>
          <w:rFonts w:cs="Arial"/>
          <w:szCs w:val="22"/>
        </w:rPr>
      </w:pPr>
    </w:p>
    <w:p w14:paraId="369DF145" w14:textId="7D48B19C" w:rsidR="00A34AA9" w:rsidRDefault="00A34AA9" w:rsidP="00BA7B5D">
      <w:pPr>
        <w:rPr>
          <w:rFonts w:cs="Arial"/>
          <w:b/>
          <w:sz w:val="28"/>
          <w:szCs w:val="28"/>
          <w:u w:val="single"/>
        </w:rPr>
      </w:pPr>
    </w:p>
    <w:p w14:paraId="643DBB5B" w14:textId="23729C94" w:rsidR="00BA7B5D" w:rsidRPr="002420C2" w:rsidRDefault="00747340" w:rsidP="007D28FC">
      <w:pPr>
        <w:rPr>
          <w:rFonts w:cs="Arial"/>
          <w:b/>
          <w:sz w:val="28"/>
          <w:szCs w:val="28"/>
          <w:u w:val="single"/>
        </w:rPr>
      </w:pPr>
      <w:bookmarkStart w:id="0" w:name="_Hlk101774893"/>
      <w:bookmarkStart w:id="1" w:name="_Hlk107561366"/>
      <w:r>
        <w:rPr>
          <w:rFonts w:cs="Arial"/>
          <w:b/>
          <w:sz w:val="28"/>
          <w:szCs w:val="28"/>
          <w:u w:val="single"/>
        </w:rPr>
        <w:t>Konsistorialr</w:t>
      </w:r>
      <w:r w:rsidR="006C3CBF">
        <w:rPr>
          <w:rFonts w:cs="Arial"/>
          <w:b/>
          <w:sz w:val="28"/>
          <w:szCs w:val="28"/>
          <w:u w:val="single"/>
        </w:rPr>
        <w:t>at</w:t>
      </w:r>
      <w:r w:rsidR="00E3679A">
        <w:rPr>
          <w:rFonts w:cs="Arial"/>
          <w:b/>
          <w:sz w:val="28"/>
          <w:szCs w:val="28"/>
          <w:u w:val="single"/>
        </w:rPr>
        <w:t xml:space="preserve"> Johann Bernhard</w:t>
      </w:r>
      <w:r w:rsidR="00543B0C">
        <w:rPr>
          <w:rFonts w:cs="Arial"/>
          <w:b/>
          <w:sz w:val="28"/>
          <w:szCs w:val="28"/>
          <w:u w:val="single"/>
        </w:rPr>
        <w:t xml:space="preserve"> </w:t>
      </w:r>
      <w:r w:rsidR="00FE520E" w:rsidRPr="002420C2">
        <w:rPr>
          <w:rFonts w:cs="Arial"/>
          <w:b/>
          <w:sz w:val="28"/>
          <w:szCs w:val="28"/>
          <w:u w:val="single"/>
        </w:rPr>
        <w:t>verstorben</w:t>
      </w:r>
    </w:p>
    <w:p w14:paraId="743C57C7" w14:textId="77777777" w:rsidR="00591ED8" w:rsidRPr="002420C2" w:rsidRDefault="00591ED8" w:rsidP="007D28FC">
      <w:pPr>
        <w:rPr>
          <w:rFonts w:cs="Arial"/>
          <w:lang w:val="de-AT"/>
        </w:rPr>
      </w:pPr>
    </w:p>
    <w:bookmarkEnd w:id="0"/>
    <w:p w14:paraId="76974A0C" w14:textId="25F39B1F" w:rsidR="00E3679A" w:rsidRPr="00E3679A" w:rsidRDefault="00E3679A" w:rsidP="00E3679A">
      <w:pPr>
        <w:jc w:val="both"/>
        <w:rPr>
          <w:rFonts w:cs="Arial"/>
          <w:b/>
        </w:rPr>
      </w:pPr>
      <w:r w:rsidRPr="00E3679A">
        <w:rPr>
          <w:rFonts w:cs="Arial"/>
          <w:b/>
          <w:szCs w:val="24"/>
        </w:rPr>
        <w:t>KonsR Johann Bernhard,</w:t>
      </w:r>
      <w:r w:rsidRPr="00E3679A">
        <w:rPr>
          <w:rFonts w:cs="Arial"/>
          <w:b/>
        </w:rPr>
        <w:t xml:space="preserve"> </w:t>
      </w:r>
      <w:r w:rsidRPr="00E3679A">
        <w:rPr>
          <w:rFonts w:cs="Arial"/>
          <w:b/>
          <w:szCs w:val="24"/>
        </w:rPr>
        <w:t>emeritierter Pfarrer von Linz-Heiligste Dreifaltigkeit,</w:t>
      </w:r>
      <w:r w:rsidRPr="00E3679A">
        <w:rPr>
          <w:rFonts w:cs="Arial"/>
          <w:b/>
        </w:rPr>
        <w:t xml:space="preserve"> ist am 9. August 2022 im 88. Lebensjahr im Ordensklinikum Linz Barmherzige Schwestern verstorben.</w:t>
      </w:r>
    </w:p>
    <w:p w14:paraId="00F94AC6" w14:textId="77777777" w:rsidR="00E3679A" w:rsidRDefault="00E3679A" w:rsidP="00E3679A">
      <w:pPr>
        <w:rPr>
          <w:rFonts w:cs="Arial"/>
        </w:rPr>
      </w:pPr>
    </w:p>
    <w:p w14:paraId="4675F9E3" w14:textId="54C41227" w:rsidR="00E3679A" w:rsidRDefault="00E3679A" w:rsidP="00E3679A">
      <w:pPr>
        <w:spacing w:after="120"/>
        <w:rPr>
          <w:rFonts w:cs="Arial"/>
        </w:rPr>
      </w:pPr>
      <w:r>
        <w:rPr>
          <w:rFonts w:cs="Arial"/>
        </w:rPr>
        <w:t xml:space="preserve">Johann Bernhard wurde am 16. Februar 1935 in Gallneukirchen geboren. Nach der Matura 1954 am </w:t>
      </w:r>
      <w:r w:rsidRPr="00E91747">
        <w:rPr>
          <w:rFonts w:cs="Arial"/>
        </w:rPr>
        <w:t>Bischöfliche</w:t>
      </w:r>
      <w:r>
        <w:rPr>
          <w:rFonts w:cs="Arial"/>
        </w:rPr>
        <w:t>n</w:t>
      </w:r>
      <w:r w:rsidRPr="00E91747">
        <w:rPr>
          <w:rFonts w:cs="Arial"/>
        </w:rPr>
        <w:t xml:space="preserve"> Gymnasium Petrinum </w:t>
      </w:r>
      <w:r>
        <w:rPr>
          <w:rFonts w:cs="Arial"/>
        </w:rPr>
        <w:t xml:space="preserve">in Linz trat er ins Priesterseminar Linz ein und wurde am 29. Juni 1959 im Mariendom Linz zum Priester geweiht. </w:t>
      </w:r>
    </w:p>
    <w:p w14:paraId="37005EFE" w14:textId="1176CFAF" w:rsidR="00E3679A" w:rsidRDefault="00E3679A" w:rsidP="00E3679A">
      <w:pPr>
        <w:spacing w:after="120"/>
        <w:rPr>
          <w:rFonts w:cs="Arial"/>
        </w:rPr>
      </w:pPr>
      <w:r w:rsidRPr="00EF473B">
        <w:rPr>
          <w:rFonts w:cs="Arial"/>
        </w:rPr>
        <w:t>Nach Seelsorgsposten in Oberkappel, Haid, Taufkirchen an der Trattnach und Steyr-Stadtpfarre kam er 1969 als Kaplan in die Pfarre Linz-St. Theresia. Mit der Errichtung der Seelsorgestelle Heiligste Dreifaltigkeit (Linz-Oed), deren Sprengel von St. Theresia abgetrennt wurde, war Bernhard ab 1976 zunächst Pfarrkurat, später Pfarradministrator und von 1982 bis 2004 Pfarrer in Linz-Heiligste Dreifaltigkeit</w:t>
      </w:r>
      <w:r>
        <w:rPr>
          <w:rFonts w:cs="Arial"/>
        </w:rPr>
        <w:t>, wo er auch 2004 emeritierte. Ab 2008 stand er wieder als Kurat für seelsorgliche Aushilfsdienste in dieser Pfarre zur Verfügung, bis er 2020 den wohlverdienten Ruhestand</w:t>
      </w:r>
      <w:r w:rsidRPr="00225BAA">
        <w:rPr>
          <w:rFonts w:cs="Arial"/>
        </w:rPr>
        <w:t xml:space="preserve"> </w:t>
      </w:r>
      <w:r>
        <w:rPr>
          <w:rFonts w:cs="Arial"/>
        </w:rPr>
        <w:t>antrat.</w:t>
      </w:r>
    </w:p>
    <w:p w14:paraId="7E0EABC0" w14:textId="6DEF3734" w:rsidR="00E3679A" w:rsidRPr="00E3679A" w:rsidRDefault="00E3679A" w:rsidP="00E3679A">
      <w:pPr>
        <w:spacing w:after="120"/>
        <w:jc w:val="both"/>
        <w:rPr>
          <w:rFonts w:cs="Arial"/>
          <w:b/>
          <w:bCs/>
        </w:rPr>
      </w:pPr>
      <w:r w:rsidRPr="00E3679A">
        <w:rPr>
          <w:rFonts w:cs="Arial"/>
          <w:b/>
          <w:bCs/>
        </w:rPr>
        <w:t>Für den Verstorbenen wird am Freitag, 19. August 2022, um 1</w:t>
      </w:r>
      <w:r w:rsidR="00AB5A87">
        <w:rPr>
          <w:rFonts w:cs="Arial"/>
          <w:b/>
          <w:bCs/>
        </w:rPr>
        <w:t>8</w:t>
      </w:r>
      <w:r w:rsidRPr="00E3679A">
        <w:rPr>
          <w:rFonts w:cs="Arial"/>
          <w:b/>
          <w:bCs/>
        </w:rPr>
        <w:t xml:space="preserve">.00 Uhr in der Pfarrkirche Linz-Heiligste Dreifaltigkeit gebetet. </w:t>
      </w:r>
    </w:p>
    <w:p w14:paraId="112B21B3" w14:textId="77FA7E57" w:rsidR="00E3679A" w:rsidRPr="00E3679A" w:rsidRDefault="00E3679A" w:rsidP="00E3679A">
      <w:pPr>
        <w:jc w:val="both"/>
        <w:rPr>
          <w:rFonts w:cs="Arial"/>
          <w:b/>
          <w:bCs/>
        </w:rPr>
      </w:pPr>
      <w:r w:rsidRPr="00E3679A">
        <w:rPr>
          <w:rFonts w:cs="Arial"/>
          <w:b/>
          <w:bCs/>
        </w:rPr>
        <w:t xml:space="preserve">Der Begräbnisgottesdienst wird am Samstag, 20. August 2022 um </w:t>
      </w:r>
      <w:r w:rsidRPr="00AB5A87">
        <w:rPr>
          <w:rFonts w:cs="Arial"/>
          <w:b/>
          <w:bCs/>
        </w:rPr>
        <w:t>10.00 Uhr</w:t>
      </w:r>
      <w:r w:rsidRPr="00E3679A">
        <w:rPr>
          <w:rFonts w:cs="Arial"/>
          <w:b/>
          <w:bCs/>
        </w:rPr>
        <w:t xml:space="preserve"> in der Pfarrkirche Linz-Heiligste Dreifaltigkeit </w:t>
      </w:r>
      <w:r w:rsidR="00AB5A87">
        <w:rPr>
          <w:rFonts w:cs="Arial"/>
          <w:b/>
          <w:bCs/>
        </w:rPr>
        <w:t xml:space="preserve">(Wieningerstraße 14) </w:t>
      </w:r>
      <w:r w:rsidRPr="00E3679A">
        <w:rPr>
          <w:rFonts w:cs="Arial"/>
          <w:b/>
          <w:bCs/>
        </w:rPr>
        <w:t xml:space="preserve">gefeiert. Nach dem Requiem erfolgt </w:t>
      </w:r>
      <w:r w:rsidR="00AB5A87">
        <w:rPr>
          <w:rFonts w:cs="Arial"/>
          <w:b/>
          <w:bCs/>
        </w:rPr>
        <w:t xml:space="preserve">um 11.30 Uhr </w:t>
      </w:r>
      <w:r w:rsidRPr="00E3679A">
        <w:rPr>
          <w:rFonts w:cs="Arial"/>
          <w:b/>
          <w:bCs/>
        </w:rPr>
        <w:t xml:space="preserve">die Beisetzung </w:t>
      </w:r>
      <w:r w:rsidRPr="007D6D03">
        <w:rPr>
          <w:rFonts w:cs="Arial"/>
          <w:b/>
          <w:bCs/>
        </w:rPr>
        <w:t>auf dem</w:t>
      </w:r>
      <w:r w:rsidRPr="00E3679A">
        <w:rPr>
          <w:rFonts w:cs="Arial"/>
          <w:b/>
          <w:bCs/>
        </w:rPr>
        <w:t xml:space="preserve"> Stadtfriedhof </w:t>
      </w:r>
      <w:r w:rsidR="007D6D03">
        <w:rPr>
          <w:rFonts w:cs="Arial"/>
          <w:b/>
          <w:bCs/>
        </w:rPr>
        <w:t>Linz-</w:t>
      </w:r>
      <w:r w:rsidRPr="00E3679A">
        <w:rPr>
          <w:rFonts w:cs="Arial"/>
          <w:b/>
          <w:bCs/>
        </w:rPr>
        <w:t>St. Martin.</w:t>
      </w:r>
    </w:p>
    <w:p w14:paraId="7741CC5D" w14:textId="36AC4BEA" w:rsidR="00E3679A" w:rsidRDefault="00E3679A" w:rsidP="00E3679A">
      <w:pPr>
        <w:jc w:val="both"/>
        <w:rPr>
          <w:rFonts w:cs="Arial"/>
        </w:rPr>
      </w:pPr>
    </w:p>
    <w:p w14:paraId="0AE92415" w14:textId="77777777" w:rsidR="001A6602" w:rsidRDefault="001A6602" w:rsidP="00E3679A">
      <w:pPr>
        <w:jc w:val="both"/>
        <w:rPr>
          <w:rFonts w:cs="Arial"/>
        </w:rPr>
      </w:pPr>
    </w:p>
    <w:p w14:paraId="66627AA1" w14:textId="4C3DCBD7" w:rsidR="007770BC" w:rsidRPr="00CB350D" w:rsidRDefault="007770BC" w:rsidP="002D6E8E">
      <w:pPr>
        <w:spacing w:after="120"/>
        <w:rPr>
          <w:rFonts w:cs="Arial"/>
          <w:b/>
          <w:color w:val="000000" w:themeColor="text1"/>
          <w:szCs w:val="22"/>
        </w:rPr>
      </w:pPr>
      <w:r w:rsidRPr="00CB350D">
        <w:rPr>
          <w:rFonts w:cs="Arial"/>
          <w:b/>
          <w:color w:val="000000" w:themeColor="text1"/>
          <w:szCs w:val="22"/>
        </w:rPr>
        <w:t>F</w:t>
      </w:r>
      <w:r w:rsidR="007F1BFB" w:rsidRPr="00CB350D">
        <w:rPr>
          <w:rFonts w:cs="Arial"/>
          <w:b/>
          <w:color w:val="000000" w:themeColor="text1"/>
          <w:szCs w:val="22"/>
        </w:rPr>
        <w:t xml:space="preserve">oto: © </w:t>
      </w:r>
      <w:r w:rsidR="00E3679A">
        <w:rPr>
          <w:rFonts w:cs="Arial"/>
          <w:b/>
          <w:color w:val="000000" w:themeColor="text1"/>
          <w:szCs w:val="22"/>
        </w:rPr>
        <w:t xml:space="preserve">Pfarre Linz-Heiligste Dreifaltigkeit </w:t>
      </w:r>
      <w:r w:rsidR="00E77AA4">
        <w:rPr>
          <w:rFonts w:cs="Arial"/>
          <w:b/>
          <w:color w:val="000000" w:themeColor="text1"/>
          <w:szCs w:val="22"/>
        </w:rPr>
        <w:t xml:space="preserve">/ </w:t>
      </w:r>
      <w:r w:rsidR="00E77AA4" w:rsidRPr="00CB350D">
        <w:rPr>
          <w:rFonts w:cs="Arial"/>
          <w:b/>
          <w:color w:val="000000" w:themeColor="text1"/>
          <w:szCs w:val="22"/>
        </w:rPr>
        <w:t>honorarfrei</w:t>
      </w:r>
    </w:p>
    <w:bookmarkEnd w:id="1"/>
    <w:p w14:paraId="747A6576" w14:textId="745F77A8" w:rsidR="008E4FB2" w:rsidRDefault="00E3679A" w:rsidP="00E77AA4">
      <w:pPr>
        <w:rPr>
          <w:rFonts w:cs="Arial"/>
          <w:bCs/>
          <w:szCs w:val="22"/>
        </w:rPr>
      </w:pPr>
      <w:r w:rsidRPr="00E3679A">
        <w:rPr>
          <w:rFonts w:cs="Arial"/>
          <w:bCs/>
          <w:szCs w:val="22"/>
        </w:rPr>
        <w:t>Konsistorialrat Johann Bernhard ist am 9. August 2022 verstorben</w:t>
      </w:r>
      <w:r>
        <w:rPr>
          <w:rFonts w:cs="Arial"/>
          <w:bCs/>
          <w:szCs w:val="22"/>
        </w:rPr>
        <w:t>.</w:t>
      </w:r>
    </w:p>
    <w:p w14:paraId="0D7E5B0D" w14:textId="4377AE4E" w:rsidR="00AB5A87" w:rsidRDefault="00AB5A87" w:rsidP="00E77AA4">
      <w:pPr>
        <w:rPr>
          <w:rFonts w:cs="Arial"/>
          <w:bCs/>
          <w:szCs w:val="22"/>
        </w:rPr>
      </w:pPr>
    </w:p>
    <w:p w14:paraId="6166C318" w14:textId="7AA0443A" w:rsidR="00AB5A87" w:rsidRPr="00AB5A87" w:rsidRDefault="00AB5A87" w:rsidP="00E77AA4">
      <w:pPr>
        <w:rPr>
          <w:rFonts w:cs="Arial"/>
          <w:b/>
          <w:szCs w:val="22"/>
        </w:rPr>
      </w:pPr>
      <w:r w:rsidRPr="00AB5A87">
        <w:rPr>
          <w:rFonts w:cs="Arial"/>
          <w:b/>
          <w:szCs w:val="22"/>
        </w:rPr>
        <w:t>Parte anbei</w:t>
      </w:r>
    </w:p>
    <w:sectPr w:rsidR="00AB5A87" w:rsidRPr="00AB5A87" w:rsidSect="00591ED8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FBDD0" w14:textId="77777777" w:rsidR="007E3547" w:rsidRDefault="007E3547">
      <w:r>
        <w:separator/>
      </w:r>
    </w:p>
  </w:endnote>
  <w:endnote w:type="continuationSeparator" w:id="0">
    <w:p w14:paraId="0126ACF3" w14:textId="77777777"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2959" w14:textId="77777777" w:rsidR="00325394" w:rsidRDefault="00325394"/>
  <w:p w14:paraId="5C90FFE4" w14:textId="77777777"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 w14:paraId="21883777" w14:textId="77777777">
      <w:tc>
        <w:tcPr>
          <w:tcW w:w="2197" w:type="dxa"/>
        </w:tcPr>
        <w:p w14:paraId="41B5AF63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72162F78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58280BD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135C5ED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59AEA54F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C08ADAE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13FBA7DB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38634683" w14:textId="77777777"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5394F425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4670024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4E7D309B" w14:textId="77777777" w:rsidR="00325394" w:rsidRDefault="00325394" w:rsidP="001B1052">
          <w:pPr>
            <w:pStyle w:val="Fuzeile"/>
            <w:rPr>
              <w:sz w:val="16"/>
            </w:rPr>
          </w:pPr>
        </w:p>
        <w:p w14:paraId="33BE87BF" w14:textId="77777777"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2F6A7145" w14:textId="77777777" w:rsidR="00325394" w:rsidRDefault="00325394" w:rsidP="001B1052">
          <w:pPr>
            <w:pStyle w:val="Fuzeile"/>
            <w:rPr>
              <w:sz w:val="16"/>
            </w:rPr>
          </w:pPr>
        </w:p>
      </w:tc>
    </w:tr>
  </w:tbl>
  <w:p w14:paraId="01C48A14" w14:textId="77777777"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17A53" w14:textId="77777777" w:rsidR="00F93954" w:rsidRDefault="00F93954"/>
  <w:p w14:paraId="402EC4C1" w14:textId="77777777" w:rsidR="00F93954" w:rsidRDefault="00F9395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14:paraId="23514622" w14:textId="77777777" w:rsidTr="00714F83">
      <w:tc>
        <w:tcPr>
          <w:tcW w:w="2124" w:type="dxa"/>
        </w:tcPr>
        <w:p w14:paraId="5D3EEAAA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1BD71B2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6BBF8FC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EFAD401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67A3EBA0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16933AF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94A9191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CBF2E1C" w14:textId="77777777"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D58B81F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F9C4FD6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AAF7EA9" w14:textId="77777777" w:rsidR="00325394" w:rsidRDefault="00325394">
          <w:pPr>
            <w:pStyle w:val="Fuzeile"/>
            <w:rPr>
              <w:sz w:val="16"/>
            </w:rPr>
          </w:pPr>
        </w:p>
        <w:p w14:paraId="399B02E5" w14:textId="77777777"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14:paraId="0ACADB71" w14:textId="77777777" w:rsidR="00325394" w:rsidRDefault="00325394">
          <w:pPr>
            <w:pStyle w:val="Fuzeile"/>
            <w:rPr>
              <w:sz w:val="16"/>
            </w:rPr>
          </w:pPr>
        </w:p>
      </w:tc>
    </w:tr>
  </w:tbl>
  <w:p w14:paraId="7FFC5626" w14:textId="77777777"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4E74D" w14:textId="77777777" w:rsidR="007E3547" w:rsidRDefault="007E3547">
      <w:r>
        <w:separator/>
      </w:r>
    </w:p>
  </w:footnote>
  <w:footnote w:type="continuationSeparator" w:id="0">
    <w:p w14:paraId="4B55A4F8" w14:textId="77777777"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BFB2" w14:textId="77777777"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5BB26963" wp14:editId="6681D241">
          <wp:extent cx="1800225" cy="733425"/>
          <wp:effectExtent l="0" t="0" r="9525" b="9525"/>
          <wp:docPr id="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6EEE74" w14:textId="77777777" w:rsidR="00325394" w:rsidRDefault="00325394">
    <w:pPr>
      <w:pStyle w:val="Kopfzeile"/>
      <w:jc w:val="right"/>
      <w:rPr>
        <w:sz w:val="24"/>
      </w:rPr>
    </w:pPr>
  </w:p>
  <w:p w14:paraId="22BE8300" w14:textId="77777777" w:rsidR="00325394" w:rsidRDefault="00325394">
    <w:pPr>
      <w:pStyle w:val="Kopfzeile"/>
      <w:jc w:val="right"/>
      <w:rPr>
        <w:sz w:val="24"/>
      </w:rPr>
    </w:pPr>
  </w:p>
  <w:p w14:paraId="01B46CF2" w14:textId="77777777"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1C44082" w14:textId="77777777" w:rsidR="00325394" w:rsidRDefault="00325394">
    <w:pPr>
      <w:pStyle w:val="Kopfzeile"/>
      <w:spacing w:before="60"/>
      <w:jc w:val="right"/>
      <w:rPr>
        <w:sz w:val="20"/>
      </w:rPr>
    </w:pPr>
  </w:p>
  <w:p w14:paraId="60EB5E5E" w14:textId="77777777"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5D"/>
    <w:rsid w:val="00006BCB"/>
    <w:rsid w:val="00007F40"/>
    <w:rsid w:val="00016FE9"/>
    <w:rsid w:val="00021908"/>
    <w:rsid w:val="000251BD"/>
    <w:rsid w:val="00030A5E"/>
    <w:rsid w:val="00030CCD"/>
    <w:rsid w:val="00032B46"/>
    <w:rsid w:val="00033BC1"/>
    <w:rsid w:val="00042CEF"/>
    <w:rsid w:val="0005577C"/>
    <w:rsid w:val="000603BD"/>
    <w:rsid w:val="00067A8E"/>
    <w:rsid w:val="00082519"/>
    <w:rsid w:val="00085852"/>
    <w:rsid w:val="00093F35"/>
    <w:rsid w:val="000962E4"/>
    <w:rsid w:val="000A1A29"/>
    <w:rsid w:val="000B3CAF"/>
    <w:rsid w:val="000C2839"/>
    <w:rsid w:val="000C2D68"/>
    <w:rsid w:val="000D085F"/>
    <w:rsid w:val="000D67A1"/>
    <w:rsid w:val="000E683B"/>
    <w:rsid w:val="000F42B3"/>
    <w:rsid w:val="000F477B"/>
    <w:rsid w:val="001020D2"/>
    <w:rsid w:val="00105101"/>
    <w:rsid w:val="0010622A"/>
    <w:rsid w:val="001206AE"/>
    <w:rsid w:val="00124089"/>
    <w:rsid w:val="00124C5D"/>
    <w:rsid w:val="00126243"/>
    <w:rsid w:val="00134453"/>
    <w:rsid w:val="00141001"/>
    <w:rsid w:val="001411F7"/>
    <w:rsid w:val="00141ACD"/>
    <w:rsid w:val="001432E8"/>
    <w:rsid w:val="00147A2A"/>
    <w:rsid w:val="001611DE"/>
    <w:rsid w:val="00162DBC"/>
    <w:rsid w:val="00163FE5"/>
    <w:rsid w:val="00165BE5"/>
    <w:rsid w:val="00173F1F"/>
    <w:rsid w:val="0018480F"/>
    <w:rsid w:val="001876D2"/>
    <w:rsid w:val="001A1253"/>
    <w:rsid w:val="001A1364"/>
    <w:rsid w:val="001A2705"/>
    <w:rsid w:val="001A6602"/>
    <w:rsid w:val="001A6FEC"/>
    <w:rsid w:val="001B1052"/>
    <w:rsid w:val="001B6DB6"/>
    <w:rsid w:val="001C2F4A"/>
    <w:rsid w:val="001C547E"/>
    <w:rsid w:val="001C5DDA"/>
    <w:rsid w:val="001D6AB7"/>
    <w:rsid w:val="001E021A"/>
    <w:rsid w:val="001F3274"/>
    <w:rsid w:val="00204D97"/>
    <w:rsid w:val="002058B6"/>
    <w:rsid w:val="00207326"/>
    <w:rsid w:val="00217E6F"/>
    <w:rsid w:val="00223247"/>
    <w:rsid w:val="00227629"/>
    <w:rsid w:val="0024029F"/>
    <w:rsid w:val="002402FC"/>
    <w:rsid w:val="002420C2"/>
    <w:rsid w:val="002457D1"/>
    <w:rsid w:val="0025016A"/>
    <w:rsid w:val="00250240"/>
    <w:rsid w:val="00252020"/>
    <w:rsid w:val="00260F45"/>
    <w:rsid w:val="002628FD"/>
    <w:rsid w:val="00294225"/>
    <w:rsid w:val="002A708B"/>
    <w:rsid w:val="002B5B6B"/>
    <w:rsid w:val="002D04F5"/>
    <w:rsid w:val="002D6E8E"/>
    <w:rsid w:val="002E5529"/>
    <w:rsid w:val="002E755D"/>
    <w:rsid w:val="002F01DE"/>
    <w:rsid w:val="002F3701"/>
    <w:rsid w:val="002F5F95"/>
    <w:rsid w:val="002F73DE"/>
    <w:rsid w:val="00302C96"/>
    <w:rsid w:val="0031691B"/>
    <w:rsid w:val="00322993"/>
    <w:rsid w:val="0032379F"/>
    <w:rsid w:val="003252B7"/>
    <w:rsid w:val="00325394"/>
    <w:rsid w:val="0033148B"/>
    <w:rsid w:val="00336609"/>
    <w:rsid w:val="00340A7A"/>
    <w:rsid w:val="00342CC2"/>
    <w:rsid w:val="0034470E"/>
    <w:rsid w:val="003453E7"/>
    <w:rsid w:val="00351ACC"/>
    <w:rsid w:val="00366248"/>
    <w:rsid w:val="003726D8"/>
    <w:rsid w:val="003874B8"/>
    <w:rsid w:val="003B102E"/>
    <w:rsid w:val="003D015F"/>
    <w:rsid w:val="003D61BB"/>
    <w:rsid w:val="003D628C"/>
    <w:rsid w:val="003F4505"/>
    <w:rsid w:val="00402656"/>
    <w:rsid w:val="00404F75"/>
    <w:rsid w:val="004144CC"/>
    <w:rsid w:val="00430D75"/>
    <w:rsid w:val="00432835"/>
    <w:rsid w:val="00434F31"/>
    <w:rsid w:val="004378F9"/>
    <w:rsid w:val="0044393C"/>
    <w:rsid w:val="00446690"/>
    <w:rsid w:val="00452803"/>
    <w:rsid w:val="00454F8F"/>
    <w:rsid w:val="004632F0"/>
    <w:rsid w:val="004779BB"/>
    <w:rsid w:val="004836BA"/>
    <w:rsid w:val="004843C1"/>
    <w:rsid w:val="004971BB"/>
    <w:rsid w:val="004B2798"/>
    <w:rsid w:val="004D0913"/>
    <w:rsid w:val="004D1993"/>
    <w:rsid w:val="004D67E7"/>
    <w:rsid w:val="004E1EE7"/>
    <w:rsid w:val="004E6F4E"/>
    <w:rsid w:val="004F5B65"/>
    <w:rsid w:val="004F7149"/>
    <w:rsid w:val="00534589"/>
    <w:rsid w:val="00537D1F"/>
    <w:rsid w:val="00542BEA"/>
    <w:rsid w:val="00543B0C"/>
    <w:rsid w:val="00544032"/>
    <w:rsid w:val="005447F9"/>
    <w:rsid w:val="00547163"/>
    <w:rsid w:val="00554B89"/>
    <w:rsid w:val="00567B3E"/>
    <w:rsid w:val="0057069F"/>
    <w:rsid w:val="00575150"/>
    <w:rsid w:val="0057562B"/>
    <w:rsid w:val="00584FCB"/>
    <w:rsid w:val="00591ED8"/>
    <w:rsid w:val="00594DCB"/>
    <w:rsid w:val="00597385"/>
    <w:rsid w:val="005B3DD7"/>
    <w:rsid w:val="005C70C3"/>
    <w:rsid w:val="005D4B49"/>
    <w:rsid w:val="005E3E3F"/>
    <w:rsid w:val="005F331A"/>
    <w:rsid w:val="005F777F"/>
    <w:rsid w:val="00601035"/>
    <w:rsid w:val="00604689"/>
    <w:rsid w:val="0061142F"/>
    <w:rsid w:val="00621D1F"/>
    <w:rsid w:val="0063501D"/>
    <w:rsid w:val="00641077"/>
    <w:rsid w:val="00642732"/>
    <w:rsid w:val="006448F1"/>
    <w:rsid w:val="00650BC0"/>
    <w:rsid w:val="00655399"/>
    <w:rsid w:val="00664169"/>
    <w:rsid w:val="00665B10"/>
    <w:rsid w:val="006729BD"/>
    <w:rsid w:val="0067643B"/>
    <w:rsid w:val="006868CA"/>
    <w:rsid w:val="00691734"/>
    <w:rsid w:val="00694620"/>
    <w:rsid w:val="006A21B6"/>
    <w:rsid w:val="006A6619"/>
    <w:rsid w:val="006B52C6"/>
    <w:rsid w:val="006C3CBF"/>
    <w:rsid w:val="006C6FAF"/>
    <w:rsid w:val="006D05D5"/>
    <w:rsid w:val="006D315F"/>
    <w:rsid w:val="006D6F28"/>
    <w:rsid w:val="006E00D4"/>
    <w:rsid w:val="006E3580"/>
    <w:rsid w:val="006E7B35"/>
    <w:rsid w:val="006F0E9C"/>
    <w:rsid w:val="0070438A"/>
    <w:rsid w:val="007057D3"/>
    <w:rsid w:val="00710635"/>
    <w:rsid w:val="00712417"/>
    <w:rsid w:val="007129B8"/>
    <w:rsid w:val="00714F83"/>
    <w:rsid w:val="00740D2E"/>
    <w:rsid w:val="00741F48"/>
    <w:rsid w:val="00747340"/>
    <w:rsid w:val="0076052D"/>
    <w:rsid w:val="007624F3"/>
    <w:rsid w:val="00774AC1"/>
    <w:rsid w:val="007770BC"/>
    <w:rsid w:val="007878B2"/>
    <w:rsid w:val="00792708"/>
    <w:rsid w:val="007A2BED"/>
    <w:rsid w:val="007A5707"/>
    <w:rsid w:val="007C50E9"/>
    <w:rsid w:val="007D017F"/>
    <w:rsid w:val="007D28FC"/>
    <w:rsid w:val="007D38DC"/>
    <w:rsid w:val="007D4B83"/>
    <w:rsid w:val="007D514F"/>
    <w:rsid w:val="007D6D03"/>
    <w:rsid w:val="007D7C07"/>
    <w:rsid w:val="007E2439"/>
    <w:rsid w:val="007E3547"/>
    <w:rsid w:val="007F1BFB"/>
    <w:rsid w:val="00803283"/>
    <w:rsid w:val="00803F88"/>
    <w:rsid w:val="00807C90"/>
    <w:rsid w:val="00820490"/>
    <w:rsid w:val="00820B50"/>
    <w:rsid w:val="008355DE"/>
    <w:rsid w:val="0084328A"/>
    <w:rsid w:val="00844F08"/>
    <w:rsid w:val="00851AAC"/>
    <w:rsid w:val="008542AB"/>
    <w:rsid w:val="00856DE3"/>
    <w:rsid w:val="008575E4"/>
    <w:rsid w:val="00860E79"/>
    <w:rsid w:val="008627D1"/>
    <w:rsid w:val="0086439C"/>
    <w:rsid w:val="00890212"/>
    <w:rsid w:val="008917DA"/>
    <w:rsid w:val="008928C3"/>
    <w:rsid w:val="008A5750"/>
    <w:rsid w:val="008A6C64"/>
    <w:rsid w:val="008A78E7"/>
    <w:rsid w:val="008B11FD"/>
    <w:rsid w:val="008C6E16"/>
    <w:rsid w:val="008D4F35"/>
    <w:rsid w:val="008E01D7"/>
    <w:rsid w:val="008E09B9"/>
    <w:rsid w:val="008E4FB2"/>
    <w:rsid w:val="008F516A"/>
    <w:rsid w:val="00913FE4"/>
    <w:rsid w:val="0092211B"/>
    <w:rsid w:val="00926CDF"/>
    <w:rsid w:val="009328F4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95D47"/>
    <w:rsid w:val="009A12C2"/>
    <w:rsid w:val="009A4D73"/>
    <w:rsid w:val="009A5DA9"/>
    <w:rsid w:val="009B1062"/>
    <w:rsid w:val="009C350C"/>
    <w:rsid w:val="009D024F"/>
    <w:rsid w:val="009D16AD"/>
    <w:rsid w:val="009E0593"/>
    <w:rsid w:val="009E29A2"/>
    <w:rsid w:val="009E362A"/>
    <w:rsid w:val="009F50CE"/>
    <w:rsid w:val="00A0136C"/>
    <w:rsid w:val="00A015E3"/>
    <w:rsid w:val="00A06481"/>
    <w:rsid w:val="00A11615"/>
    <w:rsid w:val="00A12B4A"/>
    <w:rsid w:val="00A22283"/>
    <w:rsid w:val="00A23130"/>
    <w:rsid w:val="00A2776D"/>
    <w:rsid w:val="00A27772"/>
    <w:rsid w:val="00A313AB"/>
    <w:rsid w:val="00A34AA9"/>
    <w:rsid w:val="00A47738"/>
    <w:rsid w:val="00A57B1F"/>
    <w:rsid w:val="00A613AC"/>
    <w:rsid w:val="00A704BD"/>
    <w:rsid w:val="00A73A94"/>
    <w:rsid w:val="00A8584B"/>
    <w:rsid w:val="00A9579F"/>
    <w:rsid w:val="00A963C5"/>
    <w:rsid w:val="00AB4EE0"/>
    <w:rsid w:val="00AB5A87"/>
    <w:rsid w:val="00AC07B6"/>
    <w:rsid w:val="00AC6FE0"/>
    <w:rsid w:val="00AC6FF0"/>
    <w:rsid w:val="00AE02C0"/>
    <w:rsid w:val="00AE0EBF"/>
    <w:rsid w:val="00AE41D1"/>
    <w:rsid w:val="00AE5EF6"/>
    <w:rsid w:val="00AF168E"/>
    <w:rsid w:val="00AF32E4"/>
    <w:rsid w:val="00AF4472"/>
    <w:rsid w:val="00B00627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57C64"/>
    <w:rsid w:val="00B64179"/>
    <w:rsid w:val="00B65753"/>
    <w:rsid w:val="00B67CA2"/>
    <w:rsid w:val="00B729F3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3A"/>
    <w:rsid w:val="00BC036E"/>
    <w:rsid w:val="00BC7CEB"/>
    <w:rsid w:val="00BD0F15"/>
    <w:rsid w:val="00BD4CBE"/>
    <w:rsid w:val="00BD775A"/>
    <w:rsid w:val="00BE180C"/>
    <w:rsid w:val="00BF2B6D"/>
    <w:rsid w:val="00BF59F6"/>
    <w:rsid w:val="00BF776F"/>
    <w:rsid w:val="00C07CA3"/>
    <w:rsid w:val="00C239F1"/>
    <w:rsid w:val="00C25B61"/>
    <w:rsid w:val="00C2778A"/>
    <w:rsid w:val="00C50762"/>
    <w:rsid w:val="00C51049"/>
    <w:rsid w:val="00C558F0"/>
    <w:rsid w:val="00C5609D"/>
    <w:rsid w:val="00C56CAF"/>
    <w:rsid w:val="00C65140"/>
    <w:rsid w:val="00C71191"/>
    <w:rsid w:val="00C80EE8"/>
    <w:rsid w:val="00C90E89"/>
    <w:rsid w:val="00C922D0"/>
    <w:rsid w:val="00C93A59"/>
    <w:rsid w:val="00CA0B48"/>
    <w:rsid w:val="00CA6E2A"/>
    <w:rsid w:val="00CB0359"/>
    <w:rsid w:val="00CB350D"/>
    <w:rsid w:val="00CB7487"/>
    <w:rsid w:val="00CB767C"/>
    <w:rsid w:val="00CC6FAB"/>
    <w:rsid w:val="00CE4F04"/>
    <w:rsid w:val="00CF37D2"/>
    <w:rsid w:val="00CF7741"/>
    <w:rsid w:val="00D02366"/>
    <w:rsid w:val="00D04296"/>
    <w:rsid w:val="00D0518F"/>
    <w:rsid w:val="00D05E26"/>
    <w:rsid w:val="00D10EFD"/>
    <w:rsid w:val="00D1775E"/>
    <w:rsid w:val="00D242D9"/>
    <w:rsid w:val="00D251A1"/>
    <w:rsid w:val="00D25B31"/>
    <w:rsid w:val="00D27EA1"/>
    <w:rsid w:val="00D31CCE"/>
    <w:rsid w:val="00D32FEA"/>
    <w:rsid w:val="00D44FB5"/>
    <w:rsid w:val="00D5760C"/>
    <w:rsid w:val="00D612BD"/>
    <w:rsid w:val="00D6450C"/>
    <w:rsid w:val="00D67863"/>
    <w:rsid w:val="00D75657"/>
    <w:rsid w:val="00D7656F"/>
    <w:rsid w:val="00D76CD5"/>
    <w:rsid w:val="00D86EA0"/>
    <w:rsid w:val="00D8772E"/>
    <w:rsid w:val="00D918E8"/>
    <w:rsid w:val="00D95F13"/>
    <w:rsid w:val="00DA0787"/>
    <w:rsid w:val="00DB5043"/>
    <w:rsid w:val="00DB7417"/>
    <w:rsid w:val="00DC23C3"/>
    <w:rsid w:val="00DC3612"/>
    <w:rsid w:val="00DC5ECD"/>
    <w:rsid w:val="00DD01E1"/>
    <w:rsid w:val="00DD0E23"/>
    <w:rsid w:val="00DD3180"/>
    <w:rsid w:val="00DD3184"/>
    <w:rsid w:val="00DE0213"/>
    <w:rsid w:val="00DE4954"/>
    <w:rsid w:val="00DE4970"/>
    <w:rsid w:val="00DF08D0"/>
    <w:rsid w:val="00DF0E7E"/>
    <w:rsid w:val="00DF6FC9"/>
    <w:rsid w:val="00E019B2"/>
    <w:rsid w:val="00E1723C"/>
    <w:rsid w:val="00E23841"/>
    <w:rsid w:val="00E244CB"/>
    <w:rsid w:val="00E27969"/>
    <w:rsid w:val="00E3349C"/>
    <w:rsid w:val="00E36132"/>
    <w:rsid w:val="00E3679A"/>
    <w:rsid w:val="00E3792E"/>
    <w:rsid w:val="00E37B4C"/>
    <w:rsid w:val="00E44646"/>
    <w:rsid w:val="00E50F64"/>
    <w:rsid w:val="00E707CB"/>
    <w:rsid w:val="00E718C2"/>
    <w:rsid w:val="00E72269"/>
    <w:rsid w:val="00E741B2"/>
    <w:rsid w:val="00E75249"/>
    <w:rsid w:val="00E77AA4"/>
    <w:rsid w:val="00E8537E"/>
    <w:rsid w:val="00E86A99"/>
    <w:rsid w:val="00E972EB"/>
    <w:rsid w:val="00EA10DA"/>
    <w:rsid w:val="00EA3924"/>
    <w:rsid w:val="00EA62BF"/>
    <w:rsid w:val="00EB2585"/>
    <w:rsid w:val="00EB6DF9"/>
    <w:rsid w:val="00EB75B3"/>
    <w:rsid w:val="00EC1B24"/>
    <w:rsid w:val="00EC3FF2"/>
    <w:rsid w:val="00EC66F1"/>
    <w:rsid w:val="00EC67D0"/>
    <w:rsid w:val="00ED32A8"/>
    <w:rsid w:val="00EE03DE"/>
    <w:rsid w:val="00EE2FF6"/>
    <w:rsid w:val="00EF7AF1"/>
    <w:rsid w:val="00F04B5F"/>
    <w:rsid w:val="00F0725B"/>
    <w:rsid w:val="00F10206"/>
    <w:rsid w:val="00F22BB7"/>
    <w:rsid w:val="00F23F16"/>
    <w:rsid w:val="00F35E19"/>
    <w:rsid w:val="00F42EE7"/>
    <w:rsid w:val="00F5235D"/>
    <w:rsid w:val="00F52B5A"/>
    <w:rsid w:val="00F71756"/>
    <w:rsid w:val="00F717A2"/>
    <w:rsid w:val="00F75FCD"/>
    <w:rsid w:val="00F82ACB"/>
    <w:rsid w:val="00F84CDD"/>
    <w:rsid w:val="00F9100F"/>
    <w:rsid w:val="00F930BD"/>
    <w:rsid w:val="00F93954"/>
    <w:rsid w:val="00FA6B45"/>
    <w:rsid w:val="00FA75A6"/>
    <w:rsid w:val="00FA7DE1"/>
    <w:rsid w:val="00FC5928"/>
    <w:rsid w:val="00FD322E"/>
    <w:rsid w:val="00FD49DA"/>
    <w:rsid w:val="00FE520E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5238A855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30BBA-41B2-451F-9E20-E5E3560E2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219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1582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Barbara Eckerstorfer</cp:lastModifiedBy>
  <cp:revision>7</cp:revision>
  <cp:lastPrinted>2022-08-08T10:35:00Z</cp:lastPrinted>
  <dcterms:created xsi:type="dcterms:W3CDTF">2022-08-09T14:00:00Z</dcterms:created>
  <dcterms:modified xsi:type="dcterms:W3CDTF">2022-08-10T09:59:00Z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