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01256" w14:textId="5E443A7F" w:rsidR="00956201" w:rsidRPr="0036479E" w:rsidRDefault="00D81AF5" w:rsidP="00367B5F">
      <w:pPr>
        <w:jc w:val="right"/>
        <w:rPr>
          <w:rFonts w:cs="Arial"/>
          <w:szCs w:val="22"/>
        </w:rPr>
      </w:pPr>
      <w:r w:rsidRPr="0036479E">
        <w:rPr>
          <w:rFonts w:cs="Arial"/>
          <w:szCs w:val="22"/>
        </w:rPr>
        <w:t>Februar 202</w:t>
      </w:r>
      <w:r w:rsidR="002C545F">
        <w:rPr>
          <w:rFonts w:cs="Arial"/>
          <w:szCs w:val="22"/>
        </w:rPr>
        <w:t>3</w:t>
      </w:r>
    </w:p>
    <w:p w14:paraId="629C6187" w14:textId="77777777" w:rsidR="00956201" w:rsidRPr="0036479E" w:rsidRDefault="00956201" w:rsidP="00367B5F">
      <w:pPr>
        <w:rPr>
          <w:rFonts w:cs="Arial"/>
          <w:szCs w:val="22"/>
        </w:rPr>
      </w:pPr>
    </w:p>
    <w:p w14:paraId="245674A7" w14:textId="77777777" w:rsidR="006C317F" w:rsidRPr="0036479E" w:rsidRDefault="006C317F" w:rsidP="00367B5F">
      <w:pPr>
        <w:rPr>
          <w:rFonts w:cs="Arial"/>
          <w:szCs w:val="22"/>
        </w:rPr>
      </w:pPr>
    </w:p>
    <w:p w14:paraId="23C5E0C5" w14:textId="77777777" w:rsidR="00032E4F" w:rsidRPr="0036479E" w:rsidRDefault="00032E4F" w:rsidP="00367B5F">
      <w:pPr>
        <w:rPr>
          <w:rFonts w:cs="Arial"/>
          <w:szCs w:val="22"/>
        </w:rPr>
      </w:pPr>
    </w:p>
    <w:p w14:paraId="794C9E95" w14:textId="32A0C3A2" w:rsidR="00956201" w:rsidRPr="0036479E" w:rsidRDefault="00956201" w:rsidP="00BF1281">
      <w:pPr>
        <w:rPr>
          <w:rFonts w:cs="Arial"/>
          <w:b/>
          <w:sz w:val="28"/>
          <w:szCs w:val="28"/>
          <w:u w:val="single"/>
        </w:rPr>
      </w:pPr>
      <w:r w:rsidRPr="0036479E">
        <w:rPr>
          <w:rFonts w:cs="Arial"/>
          <w:b/>
          <w:sz w:val="28"/>
          <w:szCs w:val="28"/>
          <w:u w:val="single"/>
        </w:rPr>
        <w:t>Valentinsgottesdien</w:t>
      </w:r>
      <w:r w:rsidR="00EA3646" w:rsidRPr="0036479E">
        <w:rPr>
          <w:rFonts w:cs="Arial"/>
          <w:b/>
          <w:sz w:val="28"/>
          <w:szCs w:val="28"/>
          <w:u w:val="single"/>
        </w:rPr>
        <w:t>ste und -veranstaltungen</w:t>
      </w:r>
      <w:r w:rsidR="00DE207C">
        <w:rPr>
          <w:rFonts w:cs="Arial"/>
          <w:b/>
          <w:sz w:val="28"/>
          <w:szCs w:val="28"/>
          <w:u w:val="single"/>
        </w:rPr>
        <w:t xml:space="preserve"> 202</w:t>
      </w:r>
      <w:r w:rsidR="00640042">
        <w:rPr>
          <w:rFonts w:cs="Arial"/>
          <w:b/>
          <w:sz w:val="28"/>
          <w:szCs w:val="28"/>
          <w:u w:val="single"/>
        </w:rPr>
        <w:t>3</w:t>
      </w:r>
      <w:r w:rsidR="00F531CE">
        <w:rPr>
          <w:rFonts w:cs="Arial"/>
          <w:b/>
          <w:sz w:val="28"/>
          <w:szCs w:val="28"/>
          <w:u w:val="single"/>
        </w:rPr>
        <w:t xml:space="preserve"> </w:t>
      </w:r>
      <w:r w:rsidR="00EA3646" w:rsidRPr="0036479E">
        <w:rPr>
          <w:rFonts w:cs="Arial"/>
          <w:b/>
          <w:sz w:val="28"/>
          <w:szCs w:val="28"/>
          <w:u w:val="single"/>
        </w:rPr>
        <w:t xml:space="preserve">in </w:t>
      </w:r>
      <w:r w:rsidRPr="0036479E">
        <w:rPr>
          <w:rFonts w:cs="Arial"/>
          <w:b/>
          <w:sz w:val="28"/>
          <w:szCs w:val="28"/>
          <w:u w:val="single"/>
        </w:rPr>
        <w:t>oö. Pfarren</w:t>
      </w:r>
      <w:r w:rsidR="00F12F5F" w:rsidRPr="0036479E">
        <w:rPr>
          <w:rFonts w:cs="Arial"/>
          <w:b/>
          <w:sz w:val="28"/>
          <w:szCs w:val="28"/>
          <w:u w:val="single"/>
        </w:rPr>
        <w:t xml:space="preserve"> </w:t>
      </w:r>
    </w:p>
    <w:p w14:paraId="0B6CC31A" w14:textId="77777777" w:rsidR="00956201" w:rsidRPr="0036479E" w:rsidRDefault="00956201" w:rsidP="00BF1281">
      <w:pPr>
        <w:rPr>
          <w:rFonts w:cs="Arial"/>
          <w:szCs w:val="22"/>
        </w:rPr>
      </w:pPr>
    </w:p>
    <w:p w14:paraId="6685716B" w14:textId="77777777" w:rsidR="00D73D6C" w:rsidRPr="00BF1281" w:rsidRDefault="00CB5A1D" w:rsidP="00BF1281">
      <w:pPr>
        <w:rPr>
          <w:rFonts w:cs="Arial"/>
          <w:i/>
          <w:szCs w:val="22"/>
        </w:rPr>
      </w:pPr>
      <w:r w:rsidRPr="00BF1281">
        <w:rPr>
          <w:rFonts w:cs="Arial"/>
          <w:i/>
          <w:szCs w:val="22"/>
        </w:rPr>
        <w:t>(eine Auswahl)</w:t>
      </w:r>
    </w:p>
    <w:p w14:paraId="12CEEEFD" w14:textId="77777777" w:rsidR="007B0DBE" w:rsidRPr="00BF1281" w:rsidRDefault="007B0DBE" w:rsidP="00BF1281">
      <w:pPr>
        <w:rPr>
          <w:rFonts w:cs="Arial"/>
          <w:szCs w:val="22"/>
        </w:rPr>
      </w:pPr>
    </w:p>
    <w:p w14:paraId="27B30F44" w14:textId="1BA5DDCF" w:rsidR="00032E4F" w:rsidRDefault="00032E4F" w:rsidP="00BF1281">
      <w:pPr>
        <w:rPr>
          <w:rFonts w:cs="Arial"/>
          <w:szCs w:val="22"/>
        </w:rPr>
      </w:pPr>
    </w:p>
    <w:p w14:paraId="4CE097A7" w14:textId="058512A3" w:rsidR="00FC3CF1" w:rsidRPr="00FC3CF1" w:rsidRDefault="00FC3CF1" w:rsidP="00BF1281">
      <w:pPr>
        <w:rPr>
          <w:rFonts w:cs="Arial"/>
          <w:b/>
          <w:bCs/>
          <w:szCs w:val="22"/>
        </w:rPr>
      </w:pPr>
      <w:r w:rsidRPr="00FC3CF1">
        <w:rPr>
          <w:rFonts w:cs="Arial"/>
          <w:b/>
          <w:bCs/>
          <w:szCs w:val="22"/>
        </w:rPr>
        <w:t>Altenberg</w:t>
      </w:r>
    </w:p>
    <w:p w14:paraId="32380853" w14:textId="7F20B4BB" w:rsidR="00FC3CF1" w:rsidRDefault="00FC3CF1" w:rsidP="00BF1281">
      <w:pPr>
        <w:rPr>
          <w:rFonts w:cs="Arial"/>
          <w:szCs w:val="22"/>
        </w:rPr>
      </w:pPr>
      <w:r>
        <w:rPr>
          <w:rFonts w:cs="Arial"/>
          <w:szCs w:val="22"/>
        </w:rPr>
        <w:t>17. Februar, 19.00 Uhr, Pfarrkirche</w:t>
      </w:r>
    </w:p>
    <w:p w14:paraId="24C26019" w14:textId="3C0E1591" w:rsidR="00FC3CF1" w:rsidRDefault="00FC3CF1" w:rsidP="00BF1281">
      <w:pPr>
        <w:rPr>
          <w:rFonts w:cs="Arial"/>
          <w:szCs w:val="22"/>
        </w:rPr>
      </w:pPr>
      <w:r>
        <w:rPr>
          <w:rFonts w:cs="Arial"/>
          <w:szCs w:val="22"/>
        </w:rPr>
        <w:t>Valentinsmesse mit Paarsegnung, anschließend Sektempfang und Film „Glück auf einer Skala von 1-10“</w:t>
      </w:r>
    </w:p>
    <w:p w14:paraId="035E1F7D" w14:textId="4B5B998C" w:rsidR="002009E8" w:rsidRDefault="002009E8" w:rsidP="00BF1281">
      <w:pPr>
        <w:rPr>
          <w:rFonts w:cs="Arial"/>
          <w:szCs w:val="22"/>
        </w:rPr>
      </w:pPr>
    </w:p>
    <w:p w14:paraId="141E6CD9" w14:textId="73AB8EEE" w:rsidR="00B81C41" w:rsidRPr="00B81C41" w:rsidRDefault="00B81C41" w:rsidP="00BF1281">
      <w:pPr>
        <w:rPr>
          <w:rFonts w:cs="Arial"/>
          <w:b/>
          <w:bCs/>
          <w:szCs w:val="22"/>
        </w:rPr>
      </w:pPr>
      <w:r w:rsidRPr="00B81C41">
        <w:rPr>
          <w:rFonts w:cs="Arial"/>
          <w:b/>
          <w:bCs/>
          <w:szCs w:val="22"/>
        </w:rPr>
        <w:t>Aschach an der Steyr</w:t>
      </w:r>
    </w:p>
    <w:p w14:paraId="2A76A460" w14:textId="4082884B" w:rsidR="00B81C41" w:rsidRDefault="00B81C41" w:rsidP="00BF1281">
      <w:pPr>
        <w:rPr>
          <w:rFonts w:cs="Arial"/>
          <w:szCs w:val="22"/>
        </w:rPr>
      </w:pPr>
      <w:r>
        <w:rPr>
          <w:rFonts w:cs="Arial"/>
          <w:szCs w:val="22"/>
        </w:rPr>
        <w:t>19. Februar, 8.30 Uhr, Pfarrkirche</w:t>
      </w:r>
    </w:p>
    <w:p w14:paraId="7439DEA9" w14:textId="0746ECA2" w:rsidR="00B81C41" w:rsidRDefault="00B81C41" w:rsidP="00BF1281">
      <w:pPr>
        <w:rPr>
          <w:rFonts w:cs="Arial"/>
          <w:szCs w:val="22"/>
        </w:rPr>
      </w:pPr>
      <w:r>
        <w:rPr>
          <w:rFonts w:cs="Arial"/>
          <w:szCs w:val="22"/>
        </w:rPr>
        <w:t>Valentinsmesse</w:t>
      </w:r>
    </w:p>
    <w:p w14:paraId="08D910D4" w14:textId="77777777" w:rsidR="00B81C41" w:rsidRDefault="00B81C41" w:rsidP="00BF1281">
      <w:pPr>
        <w:rPr>
          <w:rFonts w:cs="Arial"/>
          <w:szCs w:val="22"/>
        </w:rPr>
      </w:pPr>
    </w:p>
    <w:p w14:paraId="64ED69A8" w14:textId="1F08FD69" w:rsidR="002009E8" w:rsidRDefault="002009E8" w:rsidP="00BF1281">
      <w:pPr>
        <w:rPr>
          <w:rFonts w:cs="Arial"/>
          <w:szCs w:val="22"/>
        </w:rPr>
      </w:pPr>
      <w:r w:rsidRPr="002009E8">
        <w:rPr>
          <w:rFonts w:cs="Arial"/>
          <w:b/>
          <w:bCs/>
          <w:szCs w:val="22"/>
        </w:rPr>
        <w:t>Brunnenthal</w:t>
      </w:r>
    </w:p>
    <w:p w14:paraId="2B2636D2" w14:textId="4C7BB674" w:rsidR="002009E8" w:rsidRDefault="002009E8" w:rsidP="00BF1281">
      <w:pPr>
        <w:rPr>
          <w:rFonts w:cs="Arial"/>
          <w:szCs w:val="22"/>
        </w:rPr>
      </w:pPr>
      <w:r>
        <w:rPr>
          <w:rFonts w:cs="Arial"/>
          <w:szCs w:val="22"/>
        </w:rPr>
        <w:t xml:space="preserve">14. </w:t>
      </w:r>
      <w:r w:rsidRPr="006F11D3">
        <w:rPr>
          <w:rFonts w:cs="Arial"/>
          <w:szCs w:val="22"/>
        </w:rPr>
        <w:t xml:space="preserve">Februar, </w:t>
      </w:r>
      <w:r w:rsidR="00B81C41" w:rsidRPr="006F11D3">
        <w:rPr>
          <w:rFonts w:cs="Arial"/>
          <w:szCs w:val="22"/>
        </w:rPr>
        <w:t>19.30 Uhr</w:t>
      </w:r>
      <w:r w:rsidRPr="006F11D3">
        <w:rPr>
          <w:rFonts w:cs="Arial"/>
          <w:szCs w:val="22"/>
        </w:rPr>
        <w:t>, Pfarrki</w:t>
      </w:r>
      <w:r w:rsidR="00D92580" w:rsidRPr="006F11D3">
        <w:rPr>
          <w:rFonts w:cs="Arial"/>
          <w:szCs w:val="22"/>
        </w:rPr>
        <w:t>r</w:t>
      </w:r>
      <w:r w:rsidRPr="006F11D3">
        <w:rPr>
          <w:rFonts w:cs="Arial"/>
          <w:szCs w:val="22"/>
        </w:rPr>
        <w:t>che</w:t>
      </w:r>
    </w:p>
    <w:p w14:paraId="5FDB47FF" w14:textId="25E046DA" w:rsidR="002009E8" w:rsidRPr="00BF1281" w:rsidRDefault="002009E8" w:rsidP="00BF1281">
      <w:pPr>
        <w:rPr>
          <w:rFonts w:cs="Arial"/>
          <w:szCs w:val="22"/>
        </w:rPr>
      </w:pPr>
      <w:r>
        <w:rPr>
          <w:rFonts w:cs="Arial"/>
          <w:szCs w:val="22"/>
        </w:rPr>
        <w:t>Segensfeier für Liebende zum Valentinstag</w:t>
      </w:r>
    </w:p>
    <w:p w14:paraId="06684675" w14:textId="5BC87FAB" w:rsidR="00111225" w:rsidRDefault="00111225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highlight w:val="yellow"/>
        </w:rPr>
      </w:pPr>
    </w:p>
    <w:p w14:paraId="6DEFBB65" w14:textId="040BF2FE" w:rsidR="00640042" w:rsidRPr="006D33B8" w:rsidRDefault="00640042" w:rsidP="00640042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Burgkirche</w:t>
      </w:r>
      <w:r w:rsidRPr="006D33B8">
        <w:rPr>
          <w:rFonts w:ascii="Arial" w:hAnsi="Arial" w:cs="Arial"/>
          <w:b/>
          <w:sz w:val="22"/>
          <w:szCs w:val="22"/>
        </w:rPr>
        <w:t>n</w:t>
      </w:r>
    </w:p>
    <w:p w14:paraId="0E941E1A" w14:textId="77777777" w:rsidR="00640042" w:rsidRDefault="00640042" w:rsidP="00640042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Pr="006D33B8">
        <w:rPr>
          <w:rFonts w:ascii="Arial" w:hAnsi="Arial" w:cs="Arial"/>
          <w:bCs/>
          <w:sz w:val="22"/>
          <w:szCs w:val="22"/>
        </w:rPr>
        <w:t>. Februar, 1</w:t>
      </w:r>
      <w:r>
        <w:rPr>
          <w:rFonts w:ascii="Arial" w:hAnsi="Arial" w:cs="Arial"/>
          <w:bCs/>
          <w:sz w:val="22"/>
          <w:szCs w:val="22"/>
        </w:rPr>
        <w:t>0.0</w:t>
      </w:r>
      <w:r w:rsidRPr="006D33B8">
        <w:rPr>
          <w:rFonts w:ascii="Arial" w:hAnsi="Arial" w:cs="Arial"/>
          <w:bCs/>
          <w:sz w:val="22"/>
          <w:szCs w:val="22"/>
        </w:rPr>
        <w:t xml:space="preserve">0 Uhr, </w:t>
      </w:r>
      <w:r>
        <w:rPr>
          <w:rFonts w:ascii="Arial" w:hAnsi="Arial" w:cs="Arial"/>
          <w:bCs/>
          <w:sz w:val="22"/>
          <w:szCs w:val="22"/>
        </w:rPr>
        <w:t>Pfarrkirche</w:t>
      </w:r>
    </w:p>
    <w:p w14:paraId="70979FBB" w14:textId="635391F3" w:rsidR="00640042" w:rsidRPr="006D33B8" w:rsidRDefault="00640042" w:rsidP="00640042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Dankgottesdienst zum Valentinstag</w:t>
      </w:r>
    </w:p>
    <w:p w14:paraId="14F09E25" w14:textId="027163CC" w:rsidR="00640042" w:rsidRDefault="00640042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481A9EF0" w14:textId="3CDD4146" w:rsidR="00740631" w:rsidRPr="006D33B8" w:rsidRDefault="00740631" w:rsidP="0074063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Frankenburg</w:t>
      </w:r>
    </w:p>
    <w:p w14:paraId="4050336E" w14:textId="41D244B4" w:rsidR="00740631" w:rsidRDefault="00740631" w:rsidP="0074063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14</w:t>
      </w:r>
      <w:r w:rsidRPr="006D33B8">
        <w:rPr>
          <w:rFonts w:ascii="Arial" w:hAnsi="Arial" w:cs="Arial"/>
          <w:bCs/>
          <w:sz w:val="22"/>
          <w:szCs w:val="22"/>
        </w:rPr>
        <w:t>. Februar, 1</w:t>
      </w:r>
      <w:r>
        <w:rPr>
          <w:rFonts w:ascii="Arial" w:hAnsi="Arial" w:cs="Arial"/>
          <w:bCs/>
          <w:sz w:val="22"/>
          <w:szCs w:val="22"/>
        </w:rPr>
        <w:t>9.0</w:t>
      </w:r>
      <w:r w:rsidRPr="006D33B8">
        <w:rPr>
          <w:rFonts w:ascii="Arial" w:hAnsi="Arial" w:cs="Arial"/>
          <w:bCs/>
          <w:sz w:val="22"/>
          <w:szCs w:val="22"/>
        </w:rPr>
        <w:t xml:space="preserve">0 Uhr, </w:t>
      </w:r>
      <w:r>
        <w:rPr>
          <w:rFonts w:ascii="Arial" w:hAnsi="Arial" w:cs="Arial"/>
          <w:bCs/>
          <w:sz w:val="22"/>
          <w:szCs w:val="22"/>
        </w:rPr>
        <w:t>Pfarrkirche</w:t>
      </w:r>
    </w:p>
    <w:p w14:paraId="530E2F52" w14:textId="5A824D13" w:rsidR="00740631" w:rsidRDefault="00740631" w:rsidP="0074063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Segensfeier für Paare</w:t>
      </w:r>
    </w:p>
    <w:p w14:paraId="71F7BD00" w14:textId="77777777" w:rsidR="00740631" w:rsidRPr="00FC3CF1" w:rsidRDefault="0074063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5E0A1731" w14:textId="455DE7EE" w:rsidR="00FC3CF1" w:rsidRPr="00FC3CF1" w:rsidRDefault="006D33B8" w:rsidP="00FC3CF1">
      <w:pPr>
        <w:rPr>
          <w:rFonts w:cs="Arial"/>
          <w:bCs/>
          <w:szCs w:val="22"/>
        </w:rPr>
      </w:pPr>
      <w:r w:rsidRPr="00FC3CF1">
        <w:rPr>
          <w:rFonts w:cs="Arial"/>
          <w:b/>
          <w:szCs w:val="22"/>
        </w:rPr>
        <w:t>Gramastetten</w:t>
      </w:r>
    </w:p>
    <w:p w14:paraId="2BAF3F75" w14:textId="51FD60F6" w:rsidR="00FC3CF1" w:rsidRPr="00FC3CF1" w:rsidRDefault="006D33B8" w:rsidP="00FC3CF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FC3CF1">
        <w:rPr>
          <w:rFonts w:ascii="Arial" w:hAnsi="Arial" w:cs="Arial"/>
          <w:bCs/>
          <w:sz w:val="22"/>
          <w:szCs w:val="22"/>
        </w:rPr>
        <w:t>1</w:t>
      </w:r>
      <w:r w:rsidR="00FC3CF1">
        <w:rPr>
          <w:rFonts w:ascii="Arial" w:hAnsi="Arial" w:cs="Arial"/>
          <w:bCs/>
          <w:sz w:val="22"/>
          <w:szCs w:val="22"/>
        </w:rPr>
        <w:t>7</w:t>
      </w:r>
      <w:r w:rsidRPr="00FC3CF1">
        <w:rPr>
          <w:rFonts w:ascii="Arial" w:hAnsi="Arial" w:cs="Arial"/>
          <w:bCs/>
          <w:sz w:val="22"/>
          <w:szCs w:val="22"/>
        </w:rPr>
        <w:t>. Februar, 19</w:t>
      </w:r>
      <w:r w:rsidR="00B16C4C">
        <w:rPr>
          <w:rFonts w:ascii="Arial" w:hAnsi="Arial" w:cs="Arial"/>
          <w:bCs/>
          <w:sz w:val="22"/>
          <w:szCs w:val="22"/>
        </w:rPr>
        <w:t>.</w:t>
      </w:r>
      <w:r w:rsidRPr="00FC3CF1">
        <w:rPr>
          <w:rFonts w:ascii="Arial" w:hAnsi="Arial" w:cs="Arial"/>
          <w:bCs/>
          <w:sz w:val="22"/>
          <w:szCs w:val="22"/>
        </w:rPr>
        <w:t xml:space="preserve">30 Uhr, </w:t>
      </w:r>
      <w:r w:rsidR="00D92580">
        <w:rPr>
          <w:rFonts w:ascii="Arial" w:hAnsi="Arial" w:cs="Arial"/>
          <w:bCs/>
          <w:sz w:val="22"/>
          <w:szCs w:val="22"/>
        </w:rPr>
        <w:t>Pfarrkirche</w:t>
      </w:r>
    </w:p>
    <w:p w14:paraId="16817426" w14:textId="6B616014" w:rsidR="006D33B8" w:rsidRDefault="006D33B8" w:rsidP="00BF128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FC3CF1">
        <w:rPr>
          <w:rFonts w:ascii="Arial" w:hAnsi="Arial" w:cs="Arial"/>
          <w:bCs/>
          <w:sz w:val="22"/>
          <w:szCs w:val="22"/>
        </w:rPr>
        <w:t>Segensfeier</w:t>
      </w:r>
      <w:r w:rsidR="00FC3CF1">
        <w:rPr>
          <w:rFonts w:ascii="Arial" w:hAnsi="Arial" w:cs="Arial"/>
          <w:bCs/>
          <w:sz w:val="22"/>
          <w:szCs w:val="22"/>
        </w:rPr>
        <w:t xml:space="preserve"> zum Valentinstag</w:t>
      </w:r>
    </w:p>
    <w:p w14:paraId="11AFC0FA" w14:textId="1E8AF071" w:rsidR="00740631" w:rsidRDefault="00740631" w:rsidP="00BF128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</w:p>
    <w:p w14:paraId="7D228994" w14:textId="4CEA68DE" w:rsidR="00740631" w:rsidRDefault="00740631" w:rsidP="0074063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Haag am Hausruck</w:t>
      </w:r>
    </w:p>
    <w:p w14:paraId="3104DFB6" w14:textId="51DB9097" w:rsidR="00740631" w:rsidRPr="00FC3CF1" w:rsidRDefault="00740631" w:rsidP="0074063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FC3CF1">
        <w:rPr>
          <w:rFonts w:ascii="Arial" w:hAnsi="Arial" w:cs="Arial"/>
          <w:bCs/>
          <w:sz w:val="22"/>
          <w:szCs w:val="22"/>
        </w:rPr>
        <w:t>1</w:t>
      </w:r>
      <w:r>
        <w:rPr>
          <w:rFonts w:ascii="Arial" w:hAnsi="Arial" w:cs="Arial"/>
          <w:bCs/>
          <w:sz w:val="22"/>
          <w:szCs w:val="22"/>
        </w:rPr>
        <w:t>4</w:t>
      </w:r>
      <w:r w:rsidRPr="00FC3CF1">
        <w:rPr>
          <w:rFonts w:ascii="Arial" w:hAnsi="Arial" w:cs="Arial"/>
          <w:bCs/>
          <w:sz w:val="22"/>
          <w:szCs w:val="22"/>
        </w:rPr>
        <w:t>. Februar, 19.</w:t>
      </w:r>
      <w:r>
        <w:rPr>
          <w:rFonts w:ascii="Arial" w:hAnsi="Arial" w:cs="Arial"/>
          <w:bCs/>
          <w:sz w:val="22"/>
          <w:szCs w:val="22"/>
        </w:rPr>
        <w:t>00</w:t>
      </w:r>
      <w:r w:rsidRPr="00FC3CF1">
        <w:rPr>
          <w:rFonts w:ascii="Arial" w:hAnsi="Arial" w:cs="Arial"/>
          <w:bCs/>
          <w:sz w:val="22"/>
          <w:szCs w:val="22"/>
        </w:rPr>
        <w:t xml:space="preserve"> Uhr, Pfarrkirche</w:t>
      </w:r>
    </w:p>
    <w:p w14:paraId="23072727" w14:textId="5A9E594B" w:rsidR="00740631" w:rsidRPr="00FC3CF1" w:rsidRDefault="00740631" w:rsidP="0074063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740631">
        <w:rPr>
          <w:rFonts w:ascii="Arial" w:hAnsi="Arial" w:cs="Arial"/>
          <w:bCs/>
          <w:sz w:val="22"/>
          <w:szCs w:val="22"/>
        </w:rPr>
        <w:t xml:space="preserve">Wort-Gottes-Feier zum Valentinstag. Eingeladen sind alle Menschen zur Feier der liebenden Aufmerksamkeit Gottes </w:t>
      </w:r>
      <w:r>
        <w:rPr>
          <w:rFonts w:ascii="Arial" w:hAnsi="Arial" w:cs="Arial"/>
          <w:bCs/>
          <w:sz w:val="22"/>
          <w:szCs w:val="22"/>
        </w:rPr>
        <w:t xml:space="preserve">– mit </w:t>
      </w:r>
      <w:r w:rsidRPr="00740631">
        <w:rPr>
          <w:rFonts w:ascii="Arial" w:hAnsi="Arial" w:cs="Arial"/>
          <w:bCs/>
          <w:sz w:val="22"/>
          <w:szCs w:val="22"/>
        </w:rPr>
        <w:t>Liebessegen für Einzelpersonen, Paare und Familien</w:t>
      </w:r>
    </w:p>
    <w:p w14:paraId="6926FA88" w14:textId="0E23B12B" w:rsidR="00980895" w:rsidRPr="00FC3CF1" w:rsidRDefault="00980895" w:rsidP="00BF128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</w:p>
    <w:p w14:paraId="25AA177C" w14:textId="2A44DA6B" w:rsidR="00FC3CF1" w:rsidRPr="00FC3CF1" w:rsidRDefault="00FC3CF1" w:rsidP="00FC3CF1">
      <w:pPr>
        <w:rPr>
          <w:rFonts w:cs="Arial"/>
          <w:bCs/>
          <w:szCs w:val="22"/>
        </w:rPr>
      </w:pPr>
      <w:r>
        <w:rPr>
          <w:rFonts w:cs="Arial"/>
          <w:b/>
          <w:bCs/>
          <w:szCs w:val="22"/>
        </w:rPr>
        <w:t>Hag</w:t>
      </w:r>
      <w:r w:rsidRPr="00FC3CF1">
        <w:rPr>
          <w:rFonts w:cs="Arial"/>
          <w:b/>
          <w:bCs/>
          <w:szCs w:val="22"/>
        </w:rPr>
        <w:t>enbe</w:t>
      </w:r>
      <w:r w:rsidR="00B16C4C">
        <w:rPr>
          <w:rFonts w:cs="Arial"/>
          <w:b/>
          <w:bCs/>
          <w:szCs w:val="22"/>
        </w:rPr>
        <w:t>rg</w:t>
      </w:r>
    </w:p>
    <w:p w14:paraId="3CE85F5E" w14:textId="4F972CF2" w:rsidR="00FC3CF1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FC3CF1">
        <w:rPr>
          <w:rFonts w:ascii="Arial" w:hAnsi="Arial" w:cs="Arial"/>
          <w:bCs/>
          <w:sz w:val="22"/>
          <w:szCs w:val="22"/>
        </w:rPr>
        <w:t>12. Februar</w:t>
      </w:r>
      <w:r>
        <w:rPr>
          <w:rFonts w:ascii="Arial" w:hAnsi="Arial" w:cs="Arial"/>
          <w:bCs/>
          <w:sz w:val="22"/>
          <w:szCs w:val="22"/>
        </w:rPr>
        <w:t>, 9.15 Uhr, Pfarrkirche</w:t>
      </w:r>
    </w:p>
    <w:p w14:paraId="75A42BE2" w14:textId="45402F8D" w:rsidR="00FC3CF1" w:rsidRPr="00FC3CF1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Segensgottesdienst für Menschen, die einander lieben</w:t>
      </w:r>
    </w:p>
    <w:p w14:paraId="5D220039" w14:textId="77777777" w:rsidR="00FC3CF1" w:rsidRPr="00FC3CF1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</w:p>
    <w:p w14:paraId="7D702E85" w14:textId="476C74E1" w:rsidR="00640042" w:rsidRDefault="00640042" w:rsidP="00BF128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Kirchdorf </w:t>
      </w:r>
      <w:proofErr w:type="gramStart"/>
      <w:r>
        <w:rPr>
          <w:rFonts w:ascii="Arial" w:hAnsi="Arial" w:cs="Arial"/>
          <w:b/>
          <w:sz w:val="22"/>
          <w:szCs w:val="22"/>
        </w:rPr>
        <w:t>an der Krems</w:t>
      </w:r>
      <w:proofErr w:type="gramEnd"/>
    </w:p>
    <w:p w14:paraId="26CCB594" w14:textId="2B6A38FA" w:rsidR="00640042" w:rsidRPr="00FC3CF1" w:rsidRDefault="00640042" w:rsidP="00BF128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FC3CF1">
        <w:rPr>
          <w:rFonts w:ascii="Arial" w:hAnsi="Arial" w:cs="Arial"/>
          <w:bCs/>
          <w:sz w:val="22"/>
          <w:szCs w:val="22"/>
        </w:rPr>
        <w:t>13. Februar, 19.15 Uhr, Pfarrkirche</w:t>
      </w:r>
    </w:p>
    <w:p w14:paraId="2518999A" w14:textId="002326C3" w:rsidR="00640042" w:rsidRPr="00FC3CF1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FC3CF1">
        <w:rPr>
          <w:rFonts w:ascii="Arial" w:hAnsi="Arial" w:cs="Arial"/>
          <w:bCs/>
          <w:sz w:val="22"/>
          <w:szCs w:val="22"/>
        </w:rPr>
        <w:t>Segensfeier für Liebende</w:t>
      </w:r>
    </w:p>
    <w:p w14:paraId="797B3F3D" w14:textId="77777777" w:rsidR="00640042" w:rsidRPr="00640042" w:rsidRDefault="00640042" w:rsidP="00BF1281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</w:p>
    <w:p w14:paraId="034CE00E" w14:textId="7EB5E58D" w:rsidR="00923168" w:rsidRPr="00640042" w:rsidRDefault="00923168" w:rsidP="00923168">
      <w:pPr>
        <w:rPr>
          <w:rFonts w:cs="Arial"/>
          <w:b/>
          <w:szCs w:val="22"/>
        </w:rPr>
      </w:pPr>
      <w:r w:rsidRPr="00640042">
        <w:rPr>
          <w:rFonts w:cs="Arial"/>
          <w:b/>
          <w:szCs w:val="22"/>
        </w:rPr>
        <w:t>Lenzin</w:t>
      </w:r>
      <w:r w:rsidR="00740631">
        <w:rPr>
          <w:rFonts w:cs="Arial"/>
          <w:b/>
          <w:szCs w:val="22"/>
        </w:rPr>
        <w:t>g</w:t>
      </w:r>
    </w:p>
    <w:p w14:paraId="373C3C4C" w14:textId="3C2907B3" w:rsidR="00923168" w:rsidRPr="00640042" w:rsidRDefault="00640042" w:rsidP="00923168">
      <w:pPr>
        <w:rPr>
          <w:rFonts w:cs="Arial"/>
          <w:szCs w:val="22"/>
        </w:rPr>
      </w:pPr>
      <w:r>
        <w:rPr>
          <w:rFonts w:cs="Arial"/>
          <w:szCs w:val="22"/>
        </w:rPr>
        <w:t>12</w:t>
      </w:r>
      <w:r w:rsidR="00923168" w:rsidRPr="00640042">
        <w:rPr>
          <w:rFonts w:cs="Arial"/>
          <w:szCs w:val="22"/>
        </w:rPr>
        <w:t>. Februar, 9.00 Uhr, Pfarrkirche</w:t>
      </w:r>
    </w:p>
    <w:p w14:paraId="1CE206D5" w14:textId="61FECF16" w:rsidR="00923168" w:rsidRPr="00640042" w:rsidRDefault="00923168" w:rsidP="00923168">
      <w:pPr>
        <w:rPr>
          <w:rFonts w:cs="Arial"/>
          <w:szCs w:val="22"/>
        </w:rPr>
      </w:pPr>
      <w:r w:rsidRPr="00640042">
        <w:rPr>
          <w:rFonts w:cs="Arial"/>
          <w:szCs w:val="22"/>
        </w:rPr>
        <w:t>Gottesdienst mit Paarsegnung</w:t>
      </w:r>
    </w:p>
    <w:p w14:paraId="262CCDFB" w14:textId="77777777" w:rsidR="00923168" w:rsidRPr="00740631" w:rsidRDefault="00923168" w:rsidP="00923168">
      <w:pPr>
        <w:rPr>
          <w:rFonts w:cs="Arial"/>
          <w:i/>
          <w:iCs/>
          <w:szCs w:val="22"/>
        </w:rPr>
      </w:pPr>
      <w:r w:rsidRPr="00740631">
        <w:rPr>
          <w:rFonts w:cs="Arial"/>
          <w:i/>
          <w:iCs/>
          <w:szCs w:val="22"/>
        </w:rPr>
        <w:t>(Aushänge und Verlautbarungen auf der Pfarrhomepage beachten!)</w:t>
      </w:r>
    </w:p>
    <w:p w14:paraId="35055185" w14:textId="77777777" w:rsidR="0036479E" w:rsidRPr="00640042" w:rsidRDefault="0036479E" w:rsidP="00BF1281">
      <w:pPr>
        <w:rPr>
          <w:rFonts w:cs="Arial"/>
          <w:b/>
          <w:szCs w:val="22"/>
        </w:rPr>
      </w:pPr>
    </w:p>
    <w:p w14:paraId="1BC26A2F" w14:textId="095CF4CF" w:rsidR="0093135B" w:rsidRPr="0093135B" w:rsidRDefault="0093135B" w:rsidP="00BF1281">
      <w:pPr>
        <w:autoSpaceDE w:val="0"/>
        <w:autoSpaceDN w:val="0"/>
        <w:adjustRightInd w:val="0"/>
        <w:rPr>
          <w:rFonts w:cs="Arial"/>
          <w:b/>
          <w:bCs/>
          <w:szCs w:val="22"/>
        </w:rPr>
      </w:pPr>
      <w:r w:rsidRPr="0093135B">
        <w:rPr>
          <w:rFonts w:cs="Arial"/>
          <w:b/>
          <w:bCs/>
          <w:szCs w:val="22"/>
        </w:rPr>
        <w:t>Magdalenaberg</w:t>
      </w:r>
    </w:p>
    <w:p w14:paraId="4E2854E2" w14:textId="005489FE" w:rsidR="0093135B" w:rsidRDefault="0093135B" w:rsidP="00BF1281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>12. Februar, 19.30 Uhr, Pfarrkirche</w:t>
      </w:r>
    </w:p>
    <w:p w14:paraId="463E8B4C" w14:textId="3E879E94" w:rsidR="0093135B" w:rsidRDefault="0093135B" w:rsidP="00BF1281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>Valentins-Segensfeier</w:t>
      </w:r>
    </w:p>
    <w:p w14:paraId="521CF746" w14:textId="154CB341" w:rsidR="0093135B" w:rsidRPr="00740631" w:rsidRDefault="0093135B" w:rsidP="00BF1281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Davor lädt die Kath. Jugend/Region Kremstal zu einer Fackelwanderung auf den Magdalenaberg ein. Treffpunkt um 18 Uhr bei der Forststraße Inslingbach/Inzersdorf. Nach der Segensfeier gibt es einen </w:t>
      </w:r>
      <w:r w:rsidRPr="00740631">
        <w:rPr>
          <w:rFonts w:cs="Arial"/>
          <w:szCs w:val="22"/>
        </w:rPr>
        <w:t>aufwärmenden Punsch.</w:t>
      </w:r>
    </w:p>
    <w:p w14:paraId="49F04CD1" w14:textId="77777777" w:rsidR="0093135B" w:rsidRPr="00740631" w:rsidRDefault="0093135B" w:rsidP="00BF1281">
      <w:pPr>
        <w:autoSpaceDE w:val="0"/>
        <w:autoSpaceDN w:val="0"/>
        <w:adjustRightInd w:val="0"/>
        <w:rPr>
          <w:rFonts w:cs="Arial"/>
          <w:szCs w:val="22"/>
        </w:rPr>
      </w:pPr>
    </w:p>
    <w:p w14:paraId="100266D2" w14:textId="77777777" w:rsidR="00784606" w:rsidRPr="00740631" w:rsidRDefault="00784606" w:rsidP="00BF1281">
      <w:pPr>
        <w:autoSpaceDE w:val="0"/>
        <w:autoSpaceDN w:val="0"/>
        <w:adjustRightInd w:val="0"/>
        <w:rPr>
          <w:rFonts w:cs="Arial"/>
          <w:szCs w:val="22"/>
        </w:rPr>
      </w:pPr>
      <w:r w:rsidRPr="00740631">
        <w:rPr>
          <w:rFonts w:cs="Arial"/>
          <w:b/>
          <w:szCs w:val="22"/>
        </w:rPr>
        <w:t>Maria Ach</w:t>
      </w:r>
    </w:p>
    <w:p w14:paraId="472F4887" w14:textId="1A118AA0" w:rsidR="00784606" w:rsidRPr="00740631" w:rsidRDefault="00784606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740631">
        <w:rPr>
          <w:rFonts w:ascii="Arial" w:hAnsi="Arial" w:cs="Arial"/>
          <w:sz w:val="22"/>
          <w:szCs w:val="22"/>
        </w:rPr>
        <w:t>1</w:t>
      </w:r>
      <w:r w:rsidR="00740631" w:rsidRPr="00740631">
        <w:rPr>
          <w:rFonts w:ascii="Arial" w:hAnsi="Arial" w:cs="Arial"/>
          <w:sz w:val="22"/>
          <w:szCs w:val="22"/>
        </w:rPr>
        <w:t>1</w:t>
      </w:r>
      <w:r w:rsidRPr="00740631">
        <w:rPr>
          <w:rFonts w:ascii="Arial" w:hAnsi="Arial" w:cs="Arial"/>
          <w:sz w:val="22"/>
          <w:szCs w:val="22"/>
        </w:rPr>
        <w:t>. Februar, 19.00 Uhr, Pfarrkirche</w:t>
      </w:r>
    </w:p>
    <w:p w14:paraId="2B900D54" w14:textId="558FAEEB" w:rsidR="00594A86" w:rsidRDefault="0074063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740631">
        <w:rPr>
          <w:rFonts w:ascii="Arial" w:hAnsi="Arial" w:cs="Arial"/>
          <w:sz w:val="22"/>
          <w:szCs w:val="22"/>
        </w:rPr>
        <w:t>G</w:t>
      </w:r>
      <w:r w:rsidR="00594A86" w:rsidRPr="00740631">
        <w:rPr>
          <w:rFonts w:ascii="Arial" w:hAnsi="Arial" w:cs="Arial"/>
          <w:sz w:val="22"/>
          <w:szCs w:val="22"/>
        </w:rPr>
        <w:t>ottesdienst mit Paarsegnung</w:t>
      </w:r>
    </w:p>
    <w:p w14:paraId="043642F1" w14:textId="30B2DBA9" w:rsidR="009A2747" w:rsidRDefault="009A2747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58A1C081" w14:textId="7EC27E38" w:rsidR="009A2747" w:rsidRPr="009A2747" w:rsidRDefault="009A2747" w:rsidP="00BF1281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</w:rPr>
      </w:pPr>
      <w:r w:rsidRPr="009A2747">
        <w:rPr>
          <w:rFonts w:ascii="Arial" w:hAnsi="Arial" w:cs="Arial"/>
          <w:b/>
          <w:bCs/>
          <w:sz w:val="22"/>
          <w:szCs w:val="22"/>
        </w:rPr>
        <w:t>Neukirchen am Walde</w:t>
      </w:r>
    </w:p>
    <w:p w14:paraId="06713258" w14:textId="425543F2" w:rsidR="009A2747" w:rsidRDefault="009A2747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 Februar, 19.00 Uhr, Pfarrkirche</w:t>
      </w:r>
    </w:p>
    <w:p w14:paraId="5C1C6025" w14:textId="101C6354" w:rsidR="009A2747" w:rsidRDefault="009A2747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Valentinsgottesdienst unter dem Motto „Die Liebe macht nicht blind – sondern sehend“.</w:t>
      </w:r>
    </w:p>
    <w:p w14:paraId="4F528FB5" w14:textId="07C4721E" w:rsidR="009A2747" w:rsidRDefault="009A2747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Musikalische Gestaltung durch Birgit Eizenberger (Gesang) und Thomas Dinböck (Orgel).</w:t>
      </w:r>
    </w:p>
    <w:p w14:paraId="165AAFDC" w14:textId="2C1B4EDB" w:rsidR="009A2747" w:rsidRPr="00740631" w:rsidRDefault="009A2747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Anschließend sind die Paare eingeladen, zu einem Ausklang in das Gasthaus mitzukommen.</w:t>
      </w:r>
    </w:p>
    <w:p w14:paraId="6EC92AF5" w14:textId="77777777" w:rsidR="00366571" w:rsidRPr="00740631" w:rsidRDefault="00366571" w:rsidP="00BF1281">
      <w:pPr>
        <w:rPr>
          <w:rFonts w:cs="Arial"/>
          <w:b/>
          <w:bCs/>
          <w:szCs w:val="22"/>
          <w:shd w:val="clear" w:color="auto" w:fill="FFFFFF"/>
        </w:rPr>
      </w:pPr>
    </w:p>
    <w:p w14:paraId="65A76A9E" w14:textId="1570C1BA" w:rsidR="00FC3CF1" w:rsidRPr="00FC3CF1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C3CF1">
        <w:rPr>
          <w:rFonts w:ascii="Arial" w:hAnsi="Arial" w:cs="Arial"/>
          <w:b/>
          <w:bCs/>
          <w:sz w:val="22"/>
          <w:szCs w:val="22"/>
        </w:rPr>
        <w:t>Ottnang am Hausruck</w:t>
      </w:r>
    </w:p>
    <w:p w14:paraId="12473B18" w14:textId="4E7D4622" w:rsidR="00FC3CF1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14. Februar, 19.00 Uhr, Barbarakirche (Thomasroith)</w:t>
      </w:r>
    </w:p>
    <w:p w14:paraId="662138C8" w14:textId="2D7AF6C4" w:rsidR="00FC3CF1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Valentinsfeier</w:t>
      </w:r>
    </w:p>
    <w:p w14:paraId="6712CD0C" w14:textId="5C12B3D1" w:rsidR="00FC3CF1" w:rsidRPr="00FC3CF1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(keine hl. Messe in Ottnang)</w:t>
      </w:r>
    </w:p>
    <w:p w14:paraId="63ACF992" w14:textId="77777777" w:rsidR="00FC3CF1" w:rsidRPr="00FC3CF1" w:rsidRDefault="00FC3CF1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07E50C1E" w14:textId="29EED6F5" w:rsidR="00D14FFB" w:rsidRDefault="00D14FFB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D14FFB">
        <w:rPr>
          <w:rFonts w:ascii="Arial" w:hAnsi="Arial" w:cs="Arial"/>
          <w:b/>
          <w:bCs/>
          <w:sz w:val="22"/>
          <w:szCs w:val="22"/>
          <w:shd w:val="clear" w:color="auto" w:fill="FFFFFF"/>
        </w:rPr>
        <w:t>Pucking</w:t>
      </w:r>
    </w:p>
    <w:p w14:paraId="10FC443F" w14:textId="188C7B77" w:rsidR="00D14FFB" w:rsidRDefault="00D14FFB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11. Februar, 19.00 Uhr, Pfarrkirche</w:t>
      </w:r>
    </w:p>
    <w:p w14:paraId="60693E73" w14:textId="214E89A7" w:rsidR="00D14FFB" w:rsidRDefault="00D14FFB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Segensfeier für Liebende, anschließend Sektagape im Pfarrheim</w:t>
      </w:r>
    </w:p>
    <w:p w14:paraId="5D039253" w14:textId="6D115F01" w:rsidR="009E765D" w:rsidRDefault="009E765D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</w:p>
    <w:p w14:paraId="4E7695EF" w14:textId="0B3C092E" w:rsidR="009E765D" w:rsidRPr="009E765D" w:rsidRDefault="009E765D" w:rsidP="00BF1281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  <w:r w:rsidRPr="009E765D">
        <w:rPr>
          <w:rFonts w:ascii="Arial" w:hAnsi="Arial" w:cs="Arial"/>
          <w:b/>
          <w:bCs/>
          <w:sz w:val="22"/>
          <w:szCs w:val="22"/>
          <w:shd w:val="clear" w:color="auto" w:fill="FFFFFF"/>
        </w:rPr>
        <w:t>Ried im Innkreis, Franziskushaus</w:t>
      </w:r>
    </w:p>
    <w:p w14:paraId="1938E31C" w14:textId="74730102" w:rsidR="009E765D" w:rsidRDefault="009E765D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14. Februar, 19.00 Uhr</w:t>
      </w:r>
    </w:p>
    <w:p w14:paraId="0245EF7B" w14:textId="77777777" w:rsidR="009E765D" w:rsidRDefault="009E765D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Valentinsdinner mit Clownkunst „Olga &amp; Valentina“ (Irene Speichert und Andrea Hofbauer). </w:t>
      </w:r>
    </w:p>
    <w:p w14:paraId="7D9E1F0A" w14:textId="552B897A" w:rsidR="009E765D" w:rsidRDefault="009E765D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Mit Humor durch den Beziehungsalltag.</w:t>
      </w:r>
    </w:p>
    <w:p w14:paraId="68687ACD" w14:textId="4D967EB2" w:rsidR="009E765D" w:rsidRDefault="009E765D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Anmeldung im Franziskushaus!</w:t>
      </w:r>
    </w:p>
    <w:p w14:paraId="40EB6E5B" w14:textId="77777777" w:rsidR="00D14FFB" w:rsidRDefault="00D14FFB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</w:p>
    <w:p w14:paraId="7E66F44F" w14:textId="6F3FD5CC" w:rsidR="00D14FFB" w:rsidRDefault="00D14FFB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D14FFB">
        <w:rPr>
          <w:rFonts w:ascii="Arial" w:hAnsi="Arial" w:cs="Arial"/>
          <w:b/>
          <w:bCs/>
          <w:sz w:val="22"/>
          <w:szCs w:val="22"/>
          <w:shd w:val="clear" w:color="auto" w:fill="FFFFFF"/>
        </w:rPr>
        <w:t>Riedau</w:t>
      </w:r>
    </w:p>
    <w:p w14:paraId="7A679A4E" w14:textId="49F7295B" w:rsidR="00D14FFB" w:rsidRDefault="00D14FFB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14. Februar, 19.00 Uhr, Pfarrkirche</w:t>
      </w:r>
    </w:p>
    <w:p w14:paraId="29FA6CB0" w14:textId="13EEEB5E" w:rsidR="00D14FFB" w:rsidRDefault="00D14FFB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Valentinsmesse mit Paarsegnung</w:t>
      </w:r>
    </w:p>
    <w:p w14:paraId="7093BA6B" w14:textId="77777777" w:rsidR="00D14FFB" w:rsidRPr="00FC3CF1" w:rsidRDefault="00D14FFB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</w:p>
    <w:p w14:paraId="3E7C107E" w14:textId="04EEA1A1" w:rsidR="00923168" w:rsidRPr="00FC3CF1" w:rsidRDefault="00923168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FC3CF1">
        <w:rPr>
          <w:rFonts w:ascii="Arial" w:hAnsi="Arial" w:cs="Arial"/>
          <w:b/>
          <w:bCs/>
          <w:sz w:val="22"/>
          <w:szCs w:val="22"/>
          <w:shd w:val="clear" w:color="auto" w:fill="FFFFFF"/>
        </w:rPr>
        <w:t>Rohrbach</w:t>
      </w:r>
    </w:p>
    <w:p w14:paraId="64056022" w14:textId="6133C433" w:rsidR="00923168" w:rsidRPr="00FC3CF1" w:rsidRDefault="00923168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FC3CF1">
        <w:rPr>
          <w:rFonts w:ascii="Arial" w:hAnsi="Arial" w:cs="Arial"/>
          <w:sz w:val="22"/>
          <w:szCs w:val="22"/>
          <w:shd w:val="clear" w:color="auto" w:fill="FFFFFF"/>
        </w:rPr>
        <w:t>1</w:t>
      </w:r>
      <w:r w:rsidR="00FC3CF1">
        <w:rPr>
          <w:rFonts w:ascii="Arial" w:hAnsi="Arial" w:cs="Arial"/>
          <w:sz w:val="22"/>
          <w:szCs w:val="22"/>
          <w:shd w:val="clear" w:color="auto" w:fill="FFFFFF"/>
        </w:rPr>
        <w:t>2</w:t>
      </w:r>
      <w:r w:rsidRPr="00FC3CF1">
        <w:rPr>
          <w:rFonts w:ascii="Arial" w:hAnsi="Arial" w:cs="Arial"/>
          <w:sz w:val="22"/>
          <w:szCs w:val="22"/>
          <w:shd w:val="clear" w:color="auto" w:fill="FFFFFF"/>
        </w:rPr>
        <w:t>. Februar, 1</w:t>
      </w:r>
      <w:r w:rsidR="00FC3CF1">
        <w:rPr>
          <w:rFonts w:ascii="Arial" w:hAnsi="Arial" w:cs="Arial"/>
          <w:sz w:val="22"/>
          <w:szCs w:val="22"/>
          <w:shd w:val="clear" w:color="auto" w:fill="FFFFFF"/>
        </w:rPr>
        <w:t>9.3</w:t>
      </w:r>
      <w:r w:rsidR="00341710" w:rsidRPr="00FC3CF1">
        <w:rPr>
          <w:rFonts w:ascii="Arial" w:hAnsi="Arial" w:cs="Arial"/>
          <w:sz w:val="22"/>
          <w:szCs w:val="22"/>
          <w:shd w:val="clear" w:color="auto" w:fill="FFFFFF"/>
        </w:rPr>
        <w:t>0</w:t>
      </w:r>
      <w:r w:rsidRPr="00FC3CF1">
        <w:rPr>
          <w:rFonts w:ascii="Arial" w:hAnsi="Arial" w:cs="Arial"/>
          <w:sz w:val="22"/>
          <w:szCs w:val="22"/>
          <w:shd w:val="clear" w:color="auto" w:fill="FFFFFF"/>
        </w:rPr>
        <w:t xml:space="preserve"> Uhr</w:t>
      </w:r>
      <w:r w:rsidR="00341710" w:rsidRPr="00FC3CF1">
        <w:rPr>
          <w:rFonts w:ascii="Arial" w:hAnsi="Arial" w:cs="Arial"/>
          <w:sz w:val="22"/>
          <w:szCs w:val="22"/>
          <w:shd w:val="clear" w:color="auto" w:fill="FFFFFF"/>
        </w:rPr>
        <w:t>, Pfarrkirche</w:t>
      </w:r>
    </w:p>
    <w:p w14:paraId="6EFF3CCB" w14:textId="07A6BF51" w:rsidR="00923168" w:rsidRPr="00FC3CF1" w:rsidRDefault="00A654B9" w:rsidP="00BF1281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Valentinsmesse mit Paarsegnung</w:t>
      </w:r>
    </w:p>
    <w:p w14:paraId="0B49897D" w14:textId="35405B2D" w:rsidR="0036479E" w:rsidRPr="00640042" w:rsidRDefault="0036479E" w:rsidP="00BF1281">
      <w:pPr>
        <w:rPr>
          <w:rFonts w:cs="Arial"/>
          <w:szCs w:val="22"/>
        </w:rPr>
      </w:pPr>
    </w:p>
    <w:p w14:paraId="00F6A1B9" w14:textId="0526B8A6" w:rsidR="00640042" w:rsidRPr="00640042" w:rsidRDefault="00640042" w:rsidP="00BF1281">
      <w:pPr>
        <w:rPr>
          <w:rFonts w:cs="Arial"/>
          <w:b/>
          <w:bCs/>
          <w:szCs w:val="22"/>
        </w:rPr>
      </w:pPr>
      <w:r w:rsidRPr="00640042">
        <w:rPr>
          <w:rFonts w:cs="Arial"/>
          <w:b/>
          <w:bCs/>
          <w:szCs w:val="22"/>
        </w:rPr>
        <w:t>St. Georgen an der Gusen</w:t>
      </w:r>
    </w:p>
    <w:p w14:paraId="39866078" w14:textId="3396ABDA" w:rsidR="00640042" w:rsidRDefault="00640042" w:rsidP="00BF1281">
      <w:pPr>
        <w:rPr>
          <w:rFonts w:cs="Arial"/>
          <w:szCs w:val="22"/>
        </w:rPr>
      </w:pPr>
      <w:r>
        <w:rPr>
          <w:rFonts w:cs="Arial"/>
          <w:szCs w:val="22"/>
        </w:rPr>
        <w:t>14. Februar, 18.30 Uhr, Pfarrkirche</w:t>
      </w:r>
    </w:p>
    <w:p w14:paraId="364BA250" w14:textId="10BA5F89" w:rsidR="00640042" w:rsidRDefault="00640042" w:rsidP="00BF1281">
      <w:pPr>
        <w:rPr>
          <w:rFonts w:cs="Arial"/>
          <w:szCs w:val="22"/>
        </w:rPr>
      </w:pPr>
      <w:r>
        <w:rPr>
          <w:rFonts w:cs="Arial"/>
          <w:szCs w:val="22"/>
        </w:rPr>
        <w:t>Segnung für alle Einander-Liebenden, mit anschließendem romantischen Kurzkonzert mit der SingAG im Johann Gruber Pfarrheim</w:t>
      </w:r>
    </w:p>
    <w:p w14:paraId="4E71E0C9" w14:textId="01C9606E" w:rsidR="00D14FFB" w:rsidRDefault="00D14FFB" w:rsidP="00BF1281">
      <w:pPr>
        <w:rPr>
          <w:rFonts w:cs="Arial"/>
          <w:szCs w:val="22"/>
        </w:rPr>
      </w:pPr>
    </w:p>
    <w:p w14:paraId="25851489" w14:textId="7652EBD1" w:rsidR="00D14FFB" w:rsidRDefault="00D14FFB" w:rsidP="00BF1281">
      <w:pPr>
        <w:rPr>
          <w:rFonts w:cs="Arial"/>
          <w:szCs w:val="22"/>
        </w:rPr>
      </w:pPr>
      <w:r w:rsidRPr="00D14FFB">
        <w:rPr>
          <w:rFonts w:cs="Arial"/>
          <w:b/>
          <w:bCs/>
          <w:szCs w:val="22"/>
        </w:rPr>
        <w:t>Steyr-Christkindl</w:t>
      </w:r>
    </w:p>
    <w:p w14:paraId="2A16F771" w14:textId="3DA974C9" w:rsidR="00D14FFB" w:rsidRDefault="00D14FFB" w:rsidP="00BF1281">
      <w:pPr>
        <w:rPr>
          <w:rFonts w:cs="Arial"/>
          <w:szCs w:val="22"/>
        </w:rPr>
      </w:pPr>
      <w:r>
        <w:rPr>
          <w:rFonts w:cs="Arial"/>
          <w:szCs w:val="22"/>
        </w:rPr>
        <w:t>19. Februar, 9.00 Uhr, Pfarrkirche</w:t>
      </w:r>
    </w:p>
    <w:p w14:paraId="28F21465" w14:textId="477F3C69" w:rsidR="00D14FFB" w:rsidRPr="006A6AE9" w:rsidRDefault="00D14FFB" w:rsidP="00BF1281">
      <w:pPr>
        <w:rPr>
          <w:rFonts w:cs="Arial"/>
          <w:szCs w:val="22"/>
        </w:rPr>
      </w:pPr>
      <w:r w:rsidRPr="006A6AE9">
        <w:rPr>
          <w:rFonts w:cs="Arial"/>
          <w:szCs w:val="22"/>
        </w:rPr>
        <w:t>Pfarrgottesdienst unter dem Motto „Fest der Liebe“, mit anschließender Agape</w:t>
      </w:r>
    </w:p>
    <w:p w14:paraId="6BA80F8B" w14:textId="77777777" w:rsidR="00640042" w:rsidRPr="006A6AE9" w:rsidRDefault="00640042" w:rsidP="00BF1281">
      <w:pPr>
        <w:rPr>
          <w:rFonts w:cs="Arial"/>
          <w:szCs w:val="22"/>
        </w:rPr>
      </w:pPr>
    </w:p>
    <w:p w14:paraId="1F2C4738" w14:textId="77777777" w:rsidR="00150F77" w:rsidRPr="006A6AE9" w:rsidRDefault="00150F77" w:rsidP="00BF1281">
      <w:pPr>
        <w:rPr>
          <w:rFonts w:cs="Arial"/>
          <w:b/>
          <w:szCs w:val="22"/>
        </w:rPr>
      </w:pPr>
      <w:r w:rsidRPr="006A6AE9">
        <w:rPr>
          <w:rFonts w:cs="Arial"/>
          <w:b/>
          <w:szCs w:val="22"/>
        </w:rPr>
        <w:t>Timelkam</w:t>
      </w:r>
    </w:p>
    <w:p w14:paraId="00B4FBC6" w14:textId="11B3BA66" w:rsidR="00150F77" w:rsidRPr="006A6AE9" w:rsidRDefault="00A1399F" w:rsidP="00BF1281">
      <w:pPr>
        <w:rPr>
          <w:rFonts w:cs="Arial"/>
          <w:szCs w:val="22"/>
        </w:rPr>
      </w:pPr>
      <w:r w:rsidRPr="006A6AE9">
        <w:rPr>
          <w:rFonts w:cs="Arial"/>
          <w:szCs w:val="22"/>
        </w:rPr>
        <w:t>1</w:t>
      </w:r>
      <w:r w:rsidR="006A6AE9" w:rsidRPr="006A6AE9">
        <w:rPr>
          <w:rFonts w:cs="Arial"/>
          <w:szCs w:val="22"/>
        </w:rPr>
        <w:t>4</w:t>
      </w:r>
      <w:r w:rsidR="00150F77" w:rsidRPr="006A6AE9">
        <w:rPr>
          <w:rFonts w:cs="Arial"/>
          <w:szCs w:val="22"/>
        </w:rPr>
        <w:t>. Februar, 19.00 Uhr</w:t>
      </w:r>
      <w:r w:rsidR="006A6AE9" w:rsidRPr="006A6AE9">
        <w:rPr>
          <w:rFonts w:cs="Arial"/>
          <w:szCs w:val="22"/>
        </w:rPr>
        <w:t xml:space="preserve"> </w:t>
      </w:r>
    </w:p>
    <w:p w14:paraId="3A2B98E5" w14:textId="45D89420" w:rsidR="00A13C7C" w:rsidRPr="006A6AE9" w:rsidRDefault="006A6AE9" w:rsidP="00BF1281">
      <w:pPr>
        <w:shd w:val="clear" w:color="auto" w:fill="FFFFFF"/>
        <w:rPr>
          <w:rFonts w:cs="Arial"/>
          <w:szCs w:val="22"/>
        </w:rPr>
      </w:pPr>
      <w:r w:rsidRPr="006A6AE9">
        <w:rPr>
          <w:rFonts w:cs="Arial"/>
          <w:szCs w:val="22"/>
        </w:rPr>
        <w:t>Segensfeier für alle Paare, mit Sabine Kranzinger</w:t>
      </w:r>
    </w:p>
    <w:p w14:paraId="3B5474D3" w14:textId="5FEA8104" w:rsidR="006A6AE9" w:rsidRPr="006A6AE9" w:rsidRDefault="006A6AE9" w:rsidP="00BF1281">
      <w:pPr>
        <w:shd w:val="clear" w:color="auto" w:fill="FFFFFF"/>
        <w:rPr>
          <w:rFonts w:cs="Arial"/>
          <w:szCs w:val="22"/>
        </w:rPr>
      </w:pPr>
      <w:r w:rsidRPr="006A6AE9">
        <w:rPr>
          <w:rFonts w:cs="Arial"/>
          <w:szCs w:val="22"/>
        </w:rPr>
        <w:t>20.00 Uhr, Vortrag von Max Födinger „Glück kann man sich zur Gewohnheit machen“</w:t>
      </w:r>
    </w:p>
    <w:p w14:paraId="46725591" w14:textId="6FCF355C" w:rsidR="00640042" w:rsidRPr="006A6AE9" w:rsidRDefault="00640042" w:rsidP="00BF1281">
      <w:pPr>
        <w:shd w:val="clear" w:color="auto" w:fill="FFFFFF"/>
        <w:rPr>
          <w:rFonts w:cs="Arial"/>
          <w:szCs w:val="22"/>
        </w:rPr>
      </w:pPr>
    </w:p>
    <w:p w14:paraId="7B3EFA70" w14:textId="337CEBFB" w:rsidR="00640042" w:rsidRPr="00640042" w:rsidRDefault="00640042" w:rsidP="00BF1281">
      <w:pPr>
        <w:shd w:val="clear" w:color="auto" w:fill="FFFFFF"/>
        <w:rPr>
          <w:rFonts w:cs="Arial"/>
          <w:b/>
          <w:bCs/>
          <w:szCs w:val="22"/>
        </w:rPr>
      </w:pPr>
      <w:r w:rsidRPr="006A6AE9">
        <w:rPr>
          <w:rFonts w:cs="Arial"/>
          <w:b/>
          <w:bCs/>
          <w:szCs w:val="22"/>
        </w:rPr>
        <w:t>Traun, Stadtpfarre</w:t>
      </w:r>
    </w:p>
    <w:p w14:paraId="5A75DA71" w14:textId="23088010" w:rsidR="00640042" w:rsidRDefault="00640042" w:rsidP="00BF1281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 xml:space="preserve">14. Februar, 19.00 Uhr, Stadtpfarrkirche </w:t>
      </w:r>
    </w:p>
    <w:p w14:paraId="1825A7C1" w14:textId="548945DF" w:rsidR="00640042" w:rsidRDefault="00640042" w:rsidP="00BF1281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Valentins-Paarsegnung</w:t>
      </w:r>
    </w:p>
    <w:p w14:paraId="314A59E6" w14:textId="0C6796E3" w:rsidR="00D14FFB" w:rsidRDefault="00D14FFB" w:rsidP="00BF1281">
      <w:pPr>
        <w:shd w:val="clear" w:color="auto" w:fill="FFFFFF"/>
        <w:rPr>
          <w:rFonts w:cs="Arial"/>
          <w:szCs w:val="22"/>
        </w:rPr>
      </w:pPr>
    </w:p>
    <w:p w14:paraId="7D143D21" w14:textId="11F2C695" w:rsidR="00D14FFB" w:rsidRDefault="00D14FFB" w:rsidP="00BF1281">
      <w:pPr>
        <w:shd w:val="clear" w:color="auto" w:fill="FFFFFF"/>
        <w:rPr>
          <w:rFonts w:cs="Arial"/>
          <w:szCs w:val="22"/>
        </w:rPr>
      </w:pPr>
      <w:r w:rsidRPr="00D14FFB">
        <w:rPr>
          <w:rFonts w:cs="Arial"/>
          <w:b/>
          <w:bCs/>
          <w:szCs w:val="22"/>
        </w:rPr>
        <w:t>Vöcklabruck</w:t>
      </w:r>
    </w:p>
    <w:p w14:paraId="364AD672" w14:textId="3DD0BAD4" w:rsidR="00D14FFB" w:rsidRDefault="00D14FFB" w:rsidP="00BF1281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17. Februar, 19.00 Uhr, Stadtpfarrkirche</w:t>
      </w:r>
    </w:p>
    <w:p w14:paraId="0B9C3CB2" w14:textId="74B8836E" w:rsidR="00D14FFB" w:rsidRDefault="00D14FFB" w:rsidP="00BF1281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Paarsegnung zum Valentinstag</w:t>
      </w:r>
    </w:p>
    <w:p w14:paraId="48A48834" w14:textId="77777777" w:rsidR="00640042" w:rsidRPr="00640042" w:rsidRDefault="00640042" w:rsidP="00BF1281">
      <w:pPr>
        <w:shd w:val="clear" w:color="auto" w:fill="FFFFFF"/>
        <w:rPr>
          <w:rFonts w:cs="Arial"/>
          <w:szCs w:val="22"/>
        </w:rPr>
      </w:pPr>
    </w:p>
    <w:p w14:paraId="3AD80A04" w14:textId="4042CEAD" w:rsidR="00640042" w:rsidRPr="00640042" w:rsidRDefault="00640042" w:rsidP="00BF1281">
      <w:pPr>
        <w:shd w:val="clear" w:color="auto" w:fill="FFFFFF"/>
        <w:rPr>
          <w:rFonts w:cs="Arial"/>
          <w:b/>
          <w:bCs/>
          <w:szCs w:val="22"/>
        </w:rPr>
      </w:pPr>
      <w:r w:rsidRPr="00640042">
        <w:rPr>
          <w:rFonts w:cs="Arial"/>
          <w:b/>
          <w:bCs/>
          <w:szCs w:val="22"/>
        </w:rPr>
        <w:t>Vorchdorf</w:t>
      </w:r>
    </w:p>
    <w:p w14:paraId="5DFF89E1" w14:textId="051EB29E" w:rsidR="00640042" w:rsidRDefault="00640042" w:rsidP="00BF1281">
      <w:pPr>
        <w:shd w:val="clear" w:color="auto" w:fill="FFFFFF"/>
        <w:rPr>
          <w:rFonts w:cs="Arial"/>
          <w:szCs w:val="22"/>
        </w:rPr>
      </w:pPr>
      <w:r w:rsidRPr="00640042">
        <w:rPr>
          <w:rFonts w:cs="Arial"/>
          <w:szCs w:val="22"/>
        </w:rPr>
        <w:t>13. Februar, 19.00 Uhr, Pfarrkirche</w:t>
      </w:r>
    </w:p>
    <w:p w14:paraId="05B70A94" w14:textId="20E202DE" w:rsidR="00640042" w:rsidRPr="00640042" w:rsidRDefault="00640042" w:rsidP="00BF1281">
      <w:pPr>
        <w:shd w:val="clear" w:color="auto" w:fill="FFFFFF"/>
        <w:rPr>
          <w:rFonts w:cs="Arial"/>
          <w:szCs w:val="22"/>
        </w:rPr>
      </w:pPr>
      <w:r>
        <w:rPr>
          <w:rFonts w:cs="Arial"/>
          <w:szCs w:val="22"/>
        </w:rPr>
        <w:t>Gottesdienst mit Paarsegnung</w:t>
      </w:r>
    </w:p>
    <w:p w14:paraId="2E3CE0EC" w14:textId="2D71896A" w:rsidR="00150F77" w:rsidRPr="00640042" w:rsidRDefault="00150F77" w:rsidP="00BF1281">
      <w:pPr>
        <w:rPr>
          <w:rFonts w:cs="Arial"/>
          <w:szCs w:val="22"/>
          <w:lang w:eastAsia="de-AT"/>
        </w:rPr>
      </w:pPr>
      <w:r w:rsidRPr="00640042">
        <w:rPr>
          <w:rFonts w:cs="Arial"/>
          <w:szCs w:val="22"/>
          <w:lang w:eastAsia="de-AT"/>
        </w:rPr>
        <w:tab/>
      </w:r>
    </w:p>
    <w:p w14:paraId="337E6477" w14:textId="077F15F9" w:rsidR="006E014E" w:rsidRPr="00640042" w:rsidRDefault="006E014E" w:rsidP="006E014E">
      <w:pPr>
        <w:rPr>
          <w:rFonts w:cs="Arial"/>
          <w:b/>
          <w:szCs w:val="22"/>
          <w:shd w:val="clear" w:color="auto" w:fill="FFFFFF"/>
        </w:rPr>
      </w:pPr>
      <w:r w:rsidRPr="00640042">
        <w:rPr>
          <w:rFonts w:cs="Arial"/>
          <w:b/>
          <w:szCs w:val="22"/>
          <w:shd w:val="clear" w:color="auto" w:fill="FFFFFF"/>
        </w:rPr>
        <w:t xml:space="preserve">Wels-St. </w:t>
      </w:r>
      <w:r>
        <w:rPr>
          <w:rFonts w:cs="Arial"/>
          <w:b/>
          <w:szCs w:val="22"/>
          <w:shd w:val="clear" w:color="auto" w:fill="FFFFFF"/>
        </w:rPr>
        <w:t>Franziskus</w:t>
      </w:r>
    </w:p>
    <w:p w14:paraId="12E0EADF" w14:textId="199CD4FE" w:rsidR="006E014E" w:rsidRPr="00640042" w:rsidRDefault="006E014E" w:rsidP="006E014E">
      <w:pPr>
        <w:rPr>
          <w:rFonts w:cs="Arial"/>
          <w:szCs w:val="22"/>
          <w:shd w:val="clear" w:color="auto" w:fill="FFFFFF"/>
        </w:rPr>
      </w:pPr>
      <w:r w:rsidRPr="00640042">
        <w:rPr>
          <w:rFonts w:cs="Arial"/>
          <w:szCs w:val="22"/>
          <w:shd w:val="clear" w:color="auto" w:fill="FFFFFF"/>
        </w:rPr>
        <w:t>1</w:t>
      </w:r>
      <w:r>
        <w:rPr>
          <w:rFonts w:cs="Arial"/>
          <w:szCs w:val="22"/>
          <w:shd w:val="clear" w:color="auto" w:fill="FFFFFF"/>
        </w:rPr>
        <w:t>2</w:t>
      </w:r>
      <w:r w:rsidRPr="00640042">
        <w:rPr>
          <w:rFonts w:cs="Arial"/>
          <w:szCs w:val="22"/>
          <w:shd w:val="clear" w:color="auto" w:fill="FFFFFF"/>
        </w:rPr>
        <w:t>. Februar, 9.30 Uhr, Pfarrkirche (</w:t>
      </w:r>
      <w:r>
        <w:rPr>
          <w:rFonts w:cs="Arial"/>
          <w:szCs w:val="22"/>
          <w:shd w:val="clear" w:color="auto" w:fill="FFFFFF"/>
        </w:rPr>
        <w:t>St. Franziskus-Straße 1</w:t>
      </w:r>
      <w:r w:rsidRPr="00640042">
        <w:rPr>
          <w:rFonts w:cs="Arial"/>
          <w:szCs w:val="22"/>
          <w:shd w:val="clear" w:color="auto" w:fill="FFFFFF"/>
        </w:rPr>
        <w:t>)</w:t>
      </w:r>
    </w:p>
    <w:p w14:paraId="599F24FB" w14:textId="31018FBD" w:rsidR="006E014E" w:rsidRDefault="006E014E" w:rsidP="006E014E">
      <w:pPr>
        <w:rPr>
          <w:rFonts w:cs="Arial"/>
          <w:szCs w:val="22"/>
          <w:shd w:val="clear" w:color="auto" w:fill="FFFFFF"/>
        </w:rPr>
      </w:pPr>
      <w:r w:rsidRPr="00640042">
        <w:rPr>
          <w:rFonts w:cs="Arial"/>
          <w:szCs w:val="22"/>
          <w:shd w:val="clear" w:color="auto" w:fill="FFFFFF"/>
        </w:rPr>
        <w:t xml:space="preserve">Gottesdienst </w:t>
      </w:r>
      <w:r>
        <w:rPr>
          <w:rFonts w:cs="Arial"/>
          <w:szCs w:val="22"/>
          <w:shd w:val="clear" w:color="auto" w:fill="FFFFFF"/>
        </w:rPr>
        <w:t>mit Paarsegnung</w:t>
      </w:r>
    </w:p>
    <w:p w14:paraId="23F40966" w14:textId="14DCF234" w:rsidR="00EA28E6" w:rsidRDefault="00EA28E6" w:rsidP="00EA28E6">
      <w:pPr>
        <w:spacing w:before="60"/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>14. Februar, 19.30 Uhr, Pfarrkirche</w:t>
      </w:r>
    </w:p>
    <w:p w14:paraId="3DE5B774" w14:textId="5CC2D73A" w:rsidR="00EA28E6" w:rsidRDefault="00EA28E6" w:rsidP="006E014E">
      <w:pPr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 xml:space="preserve">„1 Abend für 2“ – kbw-Abend für Paare am Valentinstag. Ein Abend mit </w:t>
      </w:r>
      <w:proofErr w:type="gramStart"/>
      <w:r>
        <w:rPr>
          <w:rFonts w:cs="Arial"/>
          <w:szCs w:val="22"/>
          <w:shd w:val="clear" w:color="auto" w:fill="FFFFFF"/>
        </w:rPr>
        <w:t>dem:der</w:t>
      </w:r>
      <w:proofErr w:type="gramEnd"/>
      <w:r>
        <w:rPr>
          <w:rFonts w:cs="Arial"/>
          <w:szCs w:val="22"/>
          <w:shd w:val="clear" w:color="auto" w:fill="FFFFFF"/>
        </w:rPr>
        <w:t xml:space="preserve"> Partner:in mit Live-Musik, schönen Texten und kleinen kulinarischen Köstlichkeiten. </w:t>
      </w:r>
      <w:r w:rsidR="009E765D">
        <w:rPr>
          <w:rFonts w:cs="Arial"/>
          <w:szCs w:val="22"/>
          <w:shd w:val="clear" w:color="auto" w:fill="FFFFFF"/>
        </w:rPr>
        <w:t xml:space="preserve">Mit </w:t>
      </w:r>
      <w:r>
        <w:rPr>
          <w:rFonts w:cs="Arial"/>
          <w:szCs w:val="22"/>
          <w:shd w:val="clear" w:color="auto" w:fill="FFFFFF"/>
        </w:rPr>
        <w:t>Anmeldung im Pfarrbüro</w:t>
      </w:r>
      <w:r w:rsidR="009E765D">
        <w:rPr>
          <w:rFonts w:cs="Arial"/>
          <w:szCs w:val="22"/>
          <w:shd w:val="clear" w:color="auto" w:fill="FFFFFF"/>
        </w:rPr>
        <w:t>!</w:t>
      </w:r>
    </w:p>
    <w:p w14:paraId="35852976" w14:textId="77777777" w:rsidR="006E014E" w:rsidRPr="00640042" w:rsidRDefault="006E014E" w:rsidP="006E014E">
      <w:pPr>
        <w:rPr>
          <w:rFonts w:cs="Arial"/>
          <w:szCs w:val="22"/>
          <w:shd w:val="clear" w:color="auto" w:fill="FFFFFF"/>
        </w:rPr>
      </w:pPr>
    </w:p>
    <w:p w14:paraId="0228ECF5" w14:textId="77777777" w:rsidR="00D94314" w:rsidRPr="00640042" w:rsidRDefault="00EE4B07" w:rsidP="00BF1281">
      <w:pPr>
        <w:rPr>
          <w:rFonts w:cs="Arial"/>
          <w:b/>
          <w:szCs w:val="22"/>
          <w:shd w:val="clear" w:color="auto" w:fill="FFFFFF"/>
        </w:rPr>
      </w:pPr>
      <w:r w:rsidRPr="00640042">
        <w:rPr>
          <w:rFonts w:cs="Arial"/>
          <w:b/>
          <w:szCs w:val="22"/>
          <w:shd w:val="clear" w:color="auto" w:fill="FFFFFF"/>
        </w:rPr>
        <w:t>Wels-</w:t>
      </w:r>
      <w:r w:rsidR="00D94314" w:rsidRPr="00640042">
        <w:rPr>
          <w:rFonts w:cs="Arial"/>
          <w:b/>
          <w:szCs w:val="22"/>
          <w:shd w:val="clear" w:color="auto" w:fill="FFFFFF"/>
        </w:rPr>
        <w:t>St. Josef</w:t>
      </w:r>
    </w:p>
    <w:p w14:paraId="77171565" w14:textId="722B4F32" w:rsidR="00D94314" w:rsidRPr="00640042" w:rsidRDefault="00923168" w:rsidP="00BF1281">
      <w:pPr>
        <w:rPr>
          <w:rFonts w:cs="Arial"/>
          <w:szCs w:val="22"/>
          <w:shd w:val="clear" w:color="auto" w:fill="FFFFFF"/>
        </w:rPr>
      </w:pPr>
      <w:r w:rsidRPr="00640042">
        <w:rPr>
          <w:rFonts w:cs="Arial"/>
          <w:szCs w:val="22"/>
          <w:shd w:val="clear" w:color="auto" w:fill="FFFFFF"/>
        </w:rPr>
        <w:t>1</w:t>
      </w:r>
      <w:r w:rsidR="00640042">
        <w:rPr>
          <w:rFonts w:cs="Arial"/>
          <w:szCs w:val="22"/>
          <w:shd w:val="clear" w:color="auto" w:fill="FFFFFF"/>
        </w:rPr>
        <w:t>2</w:t>
      </w:r>
      <w:r w:rsidR="00D94314" w:rsidRPr="00640042">
        <w:rPr>
          <w:rFonts w:cs="Arial"/>
          <w:szCs w:val="22"/>
          <w:shd w:val="clear" w:color="auto" w:fill="FFFFFF"/>
        </w:rPr>
        <w:t>. Februar, 9.30 Uhr, Pfarrkirche</w:t>
      </w:r>
      <w:r w:rsidR="00BF1281" w:rsidRPr="00640042">
        <w:rPr>
          <w:rFonts w:cs="Arial"/>
          <w:szCs w:val="22"/>
          <w:shd w:val="clear" w:color="auto" w:fill="FFFFFF"/>
        </w:rPr>
        <w:t xml:space="preserve"> (Haidlweg 58)</w:t>
      </w:r>
    </w:p>
    <w:p w14:paraId="73E438E7" w14:textId="75B1BBA1" w:rsidR="00876CBD" w:rsidRPr="00640042" w:rsidRDefault="00876CBD" w:rsidP="00BF1281">
      <w:pPr>
        <w:rPr>
          <w:rFonts w:cs="Arial"/>
          <w:szCs w:val="22"/>
          <w:shd w:val="clear" w:color="auto" w:fill="FFFFFF"/>
        </w:rPr>
      </w:pPr>
      <w:r w:rsidRPr="00640042">
        <w:rPr>
          <w:rFonts w:cs="Arial"/>
          <w:szCs w:val="22"/>
          <w:shd w:val="clear" w:color="auto" w:fill="FFFFFF"/>
        </w:rPr>
        <w:t xml:space="preserve">Gottesdienst </w:t>
      </w:r>
      <w:r w:rsidR="00FC3CF1">
        <w:rPr>
          <w:rFonts w:cs="Arial"/>
          <w:szCs w:val="22"/>
          <w:shd w:val="clear" w:color="auto" w:fill="FFFFFF"/>
        </w:rPr>
        <w:t>mit Paarsegnung</w:t>
      </w:r>
    </w:p>
    <w:p w14:paraId="54795A74" w14:textId="77777777" w:rsidR="0036479E" w:rsidRPr="00640042" w:rsidRDefault="0036479E" w:rsidP="00BF1281">
      <w:pPr>
        <w:rPr>
          <w:rFonts w:cs="Arial"/>
          <w:szCs w:val="22"/>
          <w:shd w:val="clear" w:color="auto" w:fill="FFFFFF"/>
        </w:rPr>
      </w:pPr>
    </w:p>
    <w:p w14:paraId="4E8FFDF0" w14:textId="77777777" w:rsidR="0036479E" w:rsidRPr="00A654B9" w:rsidRDefault="0036479E" w:rsidP="00BF1281">
      <w:pPr>
        <w:rPr>
          <w:rFonts w:cs="Arial"/>
          <w:b/>
          <w:szCs w:val="22"/>
          <w:shd w:val="clear" w:color="auto" w:fill="FFFFFF"/>
        </w:rPr>
      </w:pPr>
      <w:r w:rsidRPr="00A654B9">
        <w:rPr>
          <w:rFonts w:cs="Arial"/>
          <w:b/>
          <w:szCs w:val="22"/>
          <w:shd w:val="clear" w:color="auto" w:fill="FFFFFF"/>
        </w:rPr>
        <w:t>Zell an der Pram</w:t>
      </w:r>
    </w:p>
    <w:p w14:paraId="050DCC50" w14:textId="1B3D5879" w:rsidR="0036479E" w:rsidRPr="00A654B9" w:rsidRDefault="0036479E" w:rsidP="00BF1281">
      <w:pPr>
        <w:rPr>
          <w:rFonts w:cs="Arial"/>
          <w:szCs w:val="22"/>
          <w:shd w:val="clear" w:color="auto" w:fill="FFFFFF"/>
        </w:rPr>
      </w:pPr>
      <w:r w:rsidRPr="00A654B9">
        <w:rPr>
          <w:rFonts w:cs="Arial"/>
          <w:szCs w:val="22"/>
          <w:shd w:val="clear" w:color="auto" w:fill="FFFFFF"/>
        </w:rPr>
        <w:t>1</w:t>
      </w:r>
      <w:r w:rsidR="00A654B9">
        <w:rPr>
          <w:rFonts w:cs="Arial"/>
          <w:szCs w:val="22"/>
          <w:shd w:val="clear" w:color="auto" w:fill="FFFFFF"/>
        </w:rPr>
        <w:t>2</w:t>
      </w:r>
      <w:r w:rsidRPr="00A654B9">
        <w:rPr>
          <w:rFonts w:cs="Arial"/>
          <w:szCs w:val="22"/>
          <w:shd w:val="clear" w:color="auto" w:fill="FFFFFF"/>
        </w:rPr>
        <w:t>. Februar, 19.00 Uhr, Pfarrkirche</w:t>
      </w:r>
    </w:p>
    <w:p w14:paraId="7548C749" w14:textId="79550344" w:rsidR="0036479E" w:rsidRDefault="00A654B9" w:rsidP="00BF1281">
      <w:pPr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>Valentinsg</w:t>
      </w:r>
      <w:r w:rsidR="00D92580" w:rsidRPr="00A654B9">
        <w:rPr>
          <w:rFonts w:cs="Arial"/>
          <w:szCs w:val="22"/>
          <w:shd w:val="clear" w:color="auto" w:fill="FFFFFF"/>
        </w:rPr>
        <w:t>ottesdienst</w:t>
      </w:r>
      <w:r>
        <w:rPr>
          <w:rFonts w:cs="Arial"/>
          <w:szCs w:val="22"/>
          <w:shd w:val="clear" w:color="auto" w:fill="FFFFFF"/>
        </w:rPr>
        <w:t xml:space="preserve"> unter dem Motto „Gemeinsam ist man weniger allein“</w:t>
      </w:r>
    </w:p>
    <w:p w14:paraId="4D6B3672" w14:textId="6B0CEBF2" w:rsidR="00A654B9" w:rsidRPr="00BF1281" w:rsidRDefault="00A654B9" w:rsidP="00BF1281">
      <w:pPr>
        <w:rPr>
          <w:rFonts w:cs="Arial"/>
          <w:szCs w:val="22"/>
          <w:lang w:eastAsia="de-AT"/>
        </w:rPr>
      </w:pPr>
      <w:r>
        <w:rPr>
          <w:rFonts w:cs="Arial"/>
          <w:szCs w:val="22"/>
          <w:shd w:val="clear" w:color="auto" w:fill="FFFFFF"/>
        </w:rPr>
        <w:t>Anschließend (ca. 20.00 Uhr</w:t>
      </w:r>
      <w:r w:rsidR="0095606E">
        <w:rPr>
          <w:rFonts w:cs="Arial"/>
          <w:szCs w:val="22"/>
          <w:shd w:val="clear" w:color="auto" w:fill="FFFFFF"/>
        </w:rPr>
        <w:t>, Pfarrzentrum</w:t>
      </w:r>
      <w:r>
        <w:rPr>
          <w:rFonts w:cs="Arial"/>
          <w:szCs w:val="22"/>
          <w:shd w:val="clear" w:color="auto" w:fill="FFFFFF"/>
        </w:rPr>
        <w:t>) Musikvideos rund um das Thema „Liebe“</w:t>
      </w:r>
      <w:r w:rsidR="000E0D65">
        <w:rPr>
          <w:rFonts w:cs="Arial"/>
          <w:szCs w:val="22"/>
          <w:shd w:val="clear" w:color="auto" w:fill="FFFFFF"/>
        </w:rPr>
        <w:t xml:space="preserve"> und</w:t>
      </w:r>
      <w:r>
        <w:rPr>
          <w:rFonts w:cs="Arial"/>
          <w:szCs w:val="22"/>
          <w:shd w:val="clear" w:color="auto" w:fill="FFFFFF"/>
        </w:rPr>
        <w:t xml:space="preserve"> gemütliche</w:t>
      </w:r>
      <w:r w:rsidR="000E0D65">
        <w:rPr>
          <w:rFonts w:cs="Arial"/>
          <w:szCs w:val="22"/>
          <w:shd w:val="clear" w:color="auto" w:fill="FFFFFF"/>
        </w:rPr>
        <w:t>r</w:t>
      </w:r>
      <w:r>
        <w:rPr>
          <w:rFonts w:cs="Arial"/>
          <w:szCs w:val="22"/>
          <w:shd w:val="clear" w:color="auto" w:fill="FFFFFF"/>
        </w:rPr>
        <w:t xml:space="preserve"> Ausklang</w:t>
      </w:r>
      <w:r w:rsidR="0095606E">
        <w:rPr>
          <w:rFonts w:cs="Arial"/>
          <w:szCs w:val="22"/>
          <w:shd w:val="clear" w:color="auto" w:fill="FFFFFF"/>
        </w:rPr>
        <w:t>.</w:t>
      </w:r>
    </w:p>
    <w:sectPr w:rsidR="00A654B9" w:rsidRPr="00BF1281" w:rsidSect="009A106C">
      <w:footerReference w:type="default" r:id="rId7"/>
      <w:headerReference w:type="first" r:id="rId8"/>
      <w:footerReference w:type="first" r:id="rId9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01BFA" w14:textId="77777777" w:rsidR="00956201" w:rsidRDefault="00956201">
      <w:r>
        <w:separator/>
      </w:r>
    </w:p>
  </w:endnote>
  <w:endnote w:type="continuationSeparator" w:id="0">
    <w:p w14:paraId="577CC230" w14:textId="77777777" w:rsidR="00956201" w:rsidRDefault="00956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398F0" w14:textId="77777777" w:rsidR="00CB767C" w:rsidRDefault="00CB767C"/>
  <w:p w14:paraId="65AF3622" w14:textId="77777777" w:rsidR="004659FF" w:rsidRDefault="004659FF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A6C97E3" w14:textId="77777777">
      <w:tc>
        <w:tcPr>
          <w:tcW w:w="2197" w:type="dxa"/>
        </w:tcPr>
        <w:p w14:paraId="0DBC9570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6BDB06C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0625E4B2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76C342BF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BE4A188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D15B9E5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558957B6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10F6D2F0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6806F14A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D63953F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20618B46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5928B9CB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030B8B9A" w14:textId="77777777" w:rsidR="00CB767C" w:rsidRDefault="00CB767C"/>
  <w:p w14:paraId="6CF745E5" w14:textId="77777777"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99F7A" w14:textId="77777777" w:rsidR="00CB767C" w:rsidRDefault="00CB767C"/>
  <w:p w14:paraId="6F07D605" w14:textId="77777777" w:rsidR="009C5F58" w:rsidRDefault="009C5F58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50D302F2" w14:textId="77777777" w:rsidTr="00714F83">
      <w:tc>
        <w:tcPr>
          <w:tcW w:w="2124" w:type="dxa"/>
        </w:tcPr>
        <w:p w14:paraId="1AAA81B1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A3E3127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EF07471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49AFF3A2" w14:textId="77777777"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7E226CDB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9B71A0E" w14:textId="77777777"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506F2E60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545307EB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1063A38E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5986489D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0F9C9A8F" w14:textId="77777777" w:rsidR="00CB767C" w:rsidRDefault="00CB767C">
          <w:pPr>
            <w:pStyle w:val="Fuzeile"/>
            <w:rPr>
              <w:sz w:val="16"/>
            </w:rPr>
          </w:pPr>
        </w:p>
        <w:p w14:paraId="05E22C88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4A24D7D4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22566" w14:textId="77777777" w:rsidR="00956201" w:rsidRDefault="00956201">
      <w:r>
        <w:separator/>
      </w:r>
    </w:p>
  </w:footnote>
  <w:footnote w:type="continuationSeparator" w:id="0">
    <w:p w14:paraId="4C4FA295" w14:textId="77777777" w:rsidR="00956201" w:rsidRDefault="00956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FC571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74D38A92" wp14:editId="727808A2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664297" w14:textId="77777777" w:rsidR="00CB767C" w:rsidRDefault="00CB767C">
    <w:pPr>
      <w:pStyle w:val="Kopfzeile"/>
      <w:jc w:val="right"/>
      <w:rPr>
        <w:sz w:val="24"/>
      </w:rPr>
    </w:pPr>
  </w:p>
  <w:p w14:paraId="471559B8" w14:textId="77777777" w:rsidR="00CB767C" w:rsidRDefault="00CB767C">
    <w:pPr>
      <w:pStyle w:val="Kopfzeile"/>
      <w:jc w:val="right"/>
      <w:rPr>
        <w:sz w:val="24"/>
      </w:rPr>
    </w:pPr>
  </w:p>
  <w:p w14:paraId="191FD0E5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749DADFD" w14:textId="77777777" w:rsidR="00CB767C" w:rsidRDefault="00CB767C">
    <w:pPr>
      <w:pStyle w:val="Kopfzeile"/>
      <w:spacing w:before="60"/>
      <w:jc w:val="right"/>
      <w:rPr>
        <w:sz w:val="20"/>
      </w:rPr>
    </w:pPr>
  </w:p>
  <w:p w14:paraId="6028CA14" w14:textId="77777777"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80622"/>
    <w:multiLevelType w:val="multilevel"/>
    <w:tmpl w:val="F34C526A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abstractNum w:abstractNumId="1" w15:restartNumberingAfterBreak="0">
    <w:nsid w:val="392B5592"/>
    <w:multiLevelType w:val="multilevel"/>
    <w:tmpl w:val="F696976E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abstractNum w:abstractNumId="2" w15:restartNumberingAfterBreak="0">
    <w:nsid w:val="45EF237E"/>
    <w:multiLevelType w:val="multilevel"/>
    <w:tmpl w:val="8A14C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9B3D7C"/>
    <w:multiLevelType w:val="multilevel"/>
    <w:tmpl w:val="11066EF8"/>
    <w:lvl w:ilvl="0">
      <w:start w:val="20"/>
      <w:numFmt w:val="decimal"/>
      <w:lvlText w:val="%1.0"/>
      <w:lvlJc w:val="left"/>
      <w:pPr>
        <w:ind w:left="540" w:hanging="540"/>
      </w:pPr>
      <w:rPr>
        <w:rFonts w:hint="default"/>
        <w:color w:val="auto"/>
        <w:sz w:val="22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auto"/>
        <w:sz w:val="22"/>
      </w:rPr>
    </w:lvl>
  </w:abstractNum>
  <w:num w:numId="1" w16cid:durableId="1820927085">
    <w:abstractNumId w:val="2"/>
  </w:num>
  <w:num w:numId="2" w16cid:durableId="556816599">
    <w:abstractNumId w:val="1"/>
  </w:num>
  <w:num w:numId="3" w16cid:durableId="2114813690">
    <w:abstractNumId w:val="3"/>
  </w:num>
  <w:num w:numId="4" w16cid:durableId="1803961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201"/>
    <w:rsid w:val="000243E5"/>
    <w:rsid w:val="00032E4F"/>
    <w:rsid w:val="0004279A"/>
    <w:rsid w:val="0005577C"/>
    <w:rsid w:val="000603BD"/>
    <w:rsid w:val="00062B9A"/>
    <w:rsid w:val="00095E4F"/>
    <w:rsid w:val="000973A7"/>
    <w:rsid w:val="000A3E24"/>
    <w:rsid w:val="000B3CAF"/>
    <w:rsid w:val="000B730D"/>
    <w:rsid w:val="000D22EE"/>
    <w:rsid w:val="000E0D65"/>
    <w:rsid w:val="000F5CB7"/>
    <w:rsid w:val="00111225"/>
    <w:rsid w:val="001239F9"/>
    <w:rsid w:val="00130CF0"/>
    <w:rsid w:val="00141001"/>
    <w:rsid w:val="00143887"/>
    <w:rsid w:val="00145164"/>
    <w:rsid w:val="00150F77"/>
    <w:rsid w:val="00163AAF"/>
    <w:rsid w:val="0018480F"/>
    <w:rsid w:val="00185CD2"/>
    <w:rsid w:val="00196138"/>
    <w:rsid w:val="001A2E46"/>
    <w:rsid w:val="001A77F8"/>
    <w:rsid w:val="001C0F3B"/>
    <w:rsid w:val="001C56CE"/>
    <w:rsid w:val="001C5DDA"/>
    <w:rsid w:val="001D55E5"/>
    <w:rsid w:val="001E4533"/>
    <w:rsid w:val="001E5834"/>
    <w:rsid w:val="002009E8"/>
    <w:rsid w:val="00230921"/>
    <w:rsid w:val="002402FC"/>
    <w:rsid w:val="00262C83"/>
    <w:rsid w:val="00270E5E"/>
    <w:rsid w:val="0027515F"/>
    <w:rsid w:val="00276FB7"/>
    <w:rsid w:val="002A708B"/>
    <w:rsid w:val="002B0640"/>
    <w:rsid w:val="002B2A7B"/>
    <w:rsid w:val="002C545F"/>
    <w:rsid w:val="002D2720"/>
    <w:rsid w:val="002E5529"/>
    <w:rsid w:val="002F3701"/>
    <w:rsid w:val="003357DE"/>
    <w:rsid w:val="00341710"/>
    <w:rsid w:val="00353890"/>
    <w:rsid w:val="00354572"/>
    <w:rsid w:val="00356572"/>
    <w:rsid w:val="0036479E"/>
    <w:rsid w:val="00366248"/>
    <w:rsid w:val="00366571"/>
    <w:rsid w:val="00367B5F"/>
    <w:rsid w:val="003726D8"/>
    <w:rsid w:val="00375749"/>
    <w:rsid w:val="003B46D2"/>
    <w:rsid w:val="003B46FF"/>
    <w:rsid w:val="003D61BB"/>
    <w:rsid w:val="003E6F30"/>
    <w:rsid w:val="00430D75"/>
    <w:rsid w:val="004329D0"/>
    <w:rsid w:val="0043441D"/>
    <w:rsid w:val="004378B9"/>
    <w:rsid w:val="00460823"/>
    <w:rsid w:val="004659FF"/>
    <w:rsid w:val="004677F7"/>
    <w:rsid w:val="00482339"/>
    <w:rsid w:val="00487ACA"/>
    <w:rsid w:val="0049783C"/>
    <w:rsid w:val="004A1458"/>
    <w:rsid w:val="004A4CA3"/>
    <w:rsid w:val="004A5061"/>
    <w:rsid w:val="004B3237"/>
    <w:rsid w:val="004C2194"/>
    <w:rsid w:val="004C3A3E"/>
    <w:rsid w:val="004E45AA"/>
    <w:rsid w:val="004E6F4E"/>
    <w:rsid w:val="004F0149"/>
    <w:rsid w:val="00505B3F"/>
    <w:rsid w:val="00517A98"/>
    <w:rsid w:val="005236B2"/>
    <w:rsid w:val="00523753"/>
    <w:rsid w:val="00526C99"/>
    <w:rsid w:val="00532C43"/>
    <w:rsid w:val="00532C4F"/>
    <w:rsid w:val="0053561B"/>
    <w:rsid w:val="00537D1F"/>
    <w:rsid w:val="00542BEA"/>
    <w:rsid w:val="005447F9"/>
    <w:rsid w:val="005621A8"/>
    <w:rsid w:val="00567B3E"/>
    <w:rsid w:val="0057069F"/>
    <w:rsid w:val="00583E38"/>
    <w:rsid w:val="00591525"/>
    <w:rsid w:val="00594A86"/>
    <w:rsid w:val="005C6B7D"/>
    <w:rsid w:val="005E690C"/>
    <w:rsid w:val="00601035"/>
    <w:rsid w:val="00613086"/>
    <w:rsid w:val="00635012"/>
    <w:rsid w:val="00640042"/>
    <w:rsid w:val="00671031"/>
    <w:rsid w:val="0067643B"/>
    <w:rsid w:val="00694620"/>
    <w:rsid w:val="006A6AE9"/>
    <w:rsid w:val="006B4478"/>
    <w:rsid w:val="006C317F"/>
    <w:rsid w:val="006D227F"/>
    <w:rsid w:val="006D33B8"/>
    <w:rsid w:val="006D6912"/>
    <w:rsid w:val="006E014E"/>
    <w:rsid w:val="006E55A1"/>
    <w:rsid w:val="006F11D3"/>
    <w:rsid w:val="007102DE"/>
    <w:rsid w:val="00710D07"/>
    <w:rsid w:val="00712417"/>
    <w:rsid w:val="00714F83"/>
    <w:rsid w:val="00721979"/>
    <w:rsid w:val="007315E2"/>
    <w:rsid w:val="00740631"/>
    <w:rsid w:val="007406FF"/>
    <w:rsid w:val="00741F48"/>
    <w:rsid w:val="007453B2"/>
    <w:rsid w:val="0074632D"/>
    <w:rsid w:val="007535E5"/>
    <w:rsid w:val="007707B1"/>
    <w:rsid w:val="00784606"/>
    <w:rsid w:val="007B0DBE"/>
    <w:rsid w:val="007B6E7A"/>
    <w:rsid w:val="007D1895"/>
    <w:rsid w:val="007D38DC"/>
    <w:rsid w:val="007E10BC"/>
    <w:rsid w:val="007E4E6E"/>
    <w:rsid w:val="00807C90"/>
    <w:rsid w:val="00820955"/>
    <w:rsid w:val="00832BAF"/>
    <w:rsid w:val="008355DE"/>
    <w:rsid w:val="00870F4B"/>
    <w:rsid w:val="00874D0D"/>
    <w:rsid w:val="00876CBD"/>
    <w:rsid w:val="008955FA"/>
    <w:rsid w:val="008A1AB1"/>
    <w:rsid w:val="008A5750"/>
    <w:rsid w:val="008C6EFC"/>
    <w:rsid w:val="008D2AFB"/>
    <w:rsid w:val="008E01D7"/>
    <w:rsid w:val="008F2CD9"/>
    <w:rsid w:val="008F6AC1"/>
    <w:rsid w:val="00902921"/>
    <w:rsid w:val="0090298C"/>
    <w:rsid w:val="00902F65"/>
    <w:rsid w:val="00923168"/>
    <w:rsid w:val="0093135B"/>
    <w:rsid w:val="0093496A"/>
    <w:rsid w:val="0094025B"/>
    <w:rsid w:val="00945814"/>
    <w:rsid w:val="0095606E"/>
    <w:rsid w:val="00956201"/>
    <w:rsid w:val="00956261"/>
    <w:rsid w:val="00967AA0"/>
    <w:rsid w:val="00976A15"/>
    <w:rsid w:val="00980895"/>
    <w:rsid w:val="009A106C"/>
    <w:rsid w:val="009A2747"/>
    <w:rsid w:val="009A56C1"/>
    <w:rsid w:val="009C5F58"/>
    <w:rsid w:val="009C6A48"/>
    <w:rsid w:val="009C72C2"/>
    <w:rsid w:val="009D7B77"/>
    <w:rsid w:val="009E765D"/>
    <w:rsid w:val="009F040A"/>
    <w:rsid w:val="00A00CE2"/>
    <w:rsid w:val="00A1399F"/>
    <w:rsid w:val="00A13C7C"/>
    <w:rsid w:val="00A452FD"/>
    <w:rsid w:val="00A654B9"/>
    <w:rsid w:val="00A76F0D"/>
    <w:rsid w:val="00A86E0B"/>
    <w:rsid w:val="00A9103A"/>
    <w:rsid w:val="00AA5EA9"/>
    <w:rsid w:val="00AA6957"/>
    <w:rsid w:val="00AB404D"/>
    <w:rsid w:val="00AC404B"/>
    <w:rsid w:val="00AC6FE0"/>
    <w:rsid w:val="00AE0EBF"/>
    <w:rsid w:val="00AF6696"/>
    <w:rsid w:val="00B065A9"/>
    <w:rsid w:val="00B1432B"/>
    <w:rsid w:val="00B16C4C"/>
    <w:rsid w:val="00B275A8"/>
    <w:rsid w:val="00B31A75"/>
    <w:rsid w:val="00B338DE"/>
    <w:rsid w:val="00B36036"/>
    <w:rsid w:val="00B566A2"/>
    <w:rsid w:val="00B7047E"/>
    <w:rsid w:val="00B735AC"/>
    <w:rsid w:val="00B81C41"/>
    <w:rsid w:val="00B955D9"/>
    <w:rsid w:val="00B97EE3"/>
    <w:rsid w:val="00BF1281"/>
    <w:rsid w:val="00C06ECD"/>
    <w:rsid w:val="00C13079"/>
    <w:rsid w:val="00C2263E"/>
    <w:rsid w:val="00C362C7"/>
    <w:rsid w:val="00C53C73"/>
    <w:rsid w:val="00C60731"/>
    <w:rsid w:val="00C62D14"/>
    <w:rsid w:val="00C73714"/>
    <w:rsid w:val="00C80F37"/>
    <w:rsid w:val="00C92028"/>
    <w:rsid w:val="00CA595A"/>
    <w:rsid w:val="00CB5A1D"/>
    <w:rsid w:val="00CB7487"/>
    <w:rsid w:val="00CB767C"/>
    <w:rsid w:val="00CB7C95"/>
    <w:rsid w:val="00CC7ED6"/>
    <w:rsid w:val="00CE5FE9"/>
    <w:rsid w:val="00CF37D2"/>
    <w:rsid w:val="00D14FFB"/>
    <w:rsid w:val="00D17C40"/>
    <w:rsid w:val="00D267DE"/>
    <w:rsid w:val="00D31CCE"/>
    <w:rsid w:val="00D3775E"/>
    <w:rsid w:val="00D47FD7"/>
    <w:rsid w:val="00D6518F"/>
    <w:rsid w:val="00D73D6C"/>
    <w:rsid w:val="00D76655"/>
    <w:rsid w:val="00D81AF5"/>
    <w:rsid w:val="00D85C8C"/>
    <w:rsid w:val="00D9015A"/>
    <w:rsid w:val="00D92580"/>
    <w:rsid w:val="00D94314"/>
    <w:rsid w:val="00DB567E"/>
    <w:rsid w:val="00DC6547"/>
    <w:rsid w:val="00DD467F"/>
    <w:rsid w:val="00DE207C"/>
    <w:rsid w:val="00DF27F9"/>
    <w:rsid w:val="00DF6169"/>
    <w:rsid w:val="00DF6FC9"/>
    <w:rsid w:val="00E341F0"/>
    <w:rsid w:val="00E61453"/>
    <w:rsid w:val="00E86A99"/>
    <w:rsid w:val="00E86AAB"/>
    <w:rsid w:val="00E9530F"/>
    <w:rsid w:val="00EA10DA"/>
    <w:rsid w:val="00EA28E6"/>
    <w:rsid w:val="00EA3004"/>
    <w:rsid w:val="00EA3646"/>
    <w:rsid w:val="00EB79A4"/>
    <w:rsid w:val="00ED32A8"/>
    <w:rsid w:val="00ED6402"/>
    <w:rsid w:val="00ED7004"/>
    <w:rsid w:val="00EE4B07"/>
    <w:rsid w:val="00EF659D"/>
    <w:rsid w:val="00F01E72"/>
    <w:rsid w:val="00F065CC"/>
    <w:rsid w:val="00F12F5F"/>
    <w:rsid w:val="00F27BF8"/>
    <w:rsid w:val="00F3122A"/>
    <w:rsid w:val="00F531CE"/>
    <w:rsid w:val="00F71756"/>
    <w:rsid w:val="00F926D3"/>
    <w:rsid w:val="00FA11A0"/>
    <w:rsid w:val="00FA3C5A"/>
    <w:rsid w:val="00FB74BC"/>
    <w:rsid w:val="00FC3CF1"/>
    <w:rsid w:val="00FC7B4F"/>
    <w:rsid w:val="00FD7AE5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686A0"/>
  <w15:chartTrackingRefBased/>
  <w15:docId w15:val="{5CB8A33E-495C-4642-A792-9FEC880F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56201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AF6696"/>
  </w:style>
  <w:style w:type="paragraph" w:styleId="Sprechblasentext">
    <w:name w:val="Balloon Text"/>
    <w:basedOn w:val="Standard"/>
    <w:link w:val="SprechblasentextZchn"/>
    <w:rsid w:val="0061308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13086"/>
    <w:rPr>
      <w:rFonts w:ascii="Segoe UI" w:hAnsi="Segoe UI" w:cs="Segoe UI"/>
      <w:sz w:val="18"/>
      <w:szCs w:val="18"/>
    </w:rPr>
  </w:style>
  <w:style w:type="character" w:customStyle="1" w:styleId="label">
    <w:name w:val="label"/>
    <w:basedOn w:val="Absatz-Standardschriftart"/>
    <w:rsid w:val="00A1399F"/>
  </w:style>
  <w:style w:type="paragraph" w:styleId="Listenabsatz">
    <w:name w:val="List Paragraph"/>
    <w:basedOn w:val="Standard"/>
    <w:uiPriority w:val="34"/>
    <w:qFormat/>
    <w:rsid w:val="00A139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5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0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6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7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9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9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7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2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3</Pages>
  <Words>486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3835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21</cp:revision>
  <cp:lastPrinted>2019-02-04T08:10:00Z</cp:lastPrinted>
  <dcterms:created xsi:type="dcterms:W3CDTF">2023-01-09T12:53:00Z</dcterms:created>
  <dcterms:modified xsi:type="dcterms:W3CDTF">2023-02-02T11:12:00Z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