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61B6B344" w:rsidR="00F42EE7" w:rsidRDefault="00204D97" w:rsidP="006E00D4">
      <w:pPr>
        <w:jc w:val="right"/>
        <w:rPr>
          <w:rFonts w:cs="Arial"/>
          <w:szCs w:val="22"/>
        </w:rPr>
      </w:pPr>
      <w:r w:rsidRPr="00267BC3">
        <w:rPr>
          <w:rFonts w:cs="Arial"/>
          <w:szCs w:val="22"/>
        </w:rPr>
        <w:t>Nr</w:t>
      </w:r>
      <w:r w:rsidRPr="009C1CEA">
        <w:rPr>
          <w:rFonts w:cs="Arial"/>
          <w:szCs w:val="22"/>
        </w:rPr>
        <w:t xml:space="preserve">. </w:t>
      </w:r>
      <w:r w:rsidR="009C1CEA" w:rsidRPr="009C1CEA">
        <w:rPr>
          <w:rFonts w:cs="Arial"/>
          <w:szCs w:val="22"/>
        </w:rPr>
        <w:t>2</w:t>
      </w:r>
      <w:r w:rsidRPr="009C1CEA">
        <w:rPr>
          <w:rFonts w:cs="Arial"/>
          <w:szCs w:val="22"/>
        </w:rPr>
        <w:t xml:space="preserve"> / </w:t>
      </w:r>
      <w:r w:rsidR="00E65933" w:rsidRPr="009C1CEA">
        <w:rPr>
          <w:rFonts w:cs="Arial"/>
          <w:szCs w:val="22"/>
        </w:rPr>
        <w:t>3</w:t>
      </w:r>
      <w:r w:rsidR="00B50A38" w:rsidRPr="009C1CEA">
        <w:rPr>
          <w:rFonts w:cs="Arial"/>
          <w:szCs w:val="22"/>
        </w:rPr>
        <w:t xml:space="preserve">. </w:t>
      </w:r>
      <w:r w:rsidR="003C5811" w:rsidRPr="009C1CEA">
        <w:rPr>
          <w:rFonts w:cs="Arial"/>
          <w:szCs w:val="22"/>
        </w:rPr>
        <w:t>Jä</w:t>
      </w:r>
      <w:r w:rsidR="003C5811" w:rsidRPr="003C5811">
        <w:rPr>
          <w:rFonts w:cs="Arial"/>
          <w:szCs w:val="22"/>
        </w:rPr>
        <w:t>nn</w:t>
      </w:r>
      <w:r w:rsidR="00B50A38" w:rsidRPr="003C5811">
        <w:rPr>
          <w:rFonts w:cs="Arial"/>
          <w:szCs w:val="22"/>
        </w:rPr>
        <w:t>er</w:t>
      </w:r>
      <w:r w:rsidR="00543B0C" w:rsidRPr="003C5811">
        <w:rPr>
          <w:rFonts w:cs="Arial"/>
          <w:szCs w:val="22"/>
        </w:rPr>
        <w:t xml:space="preserve"> </w:t>
      </w:r>
      <w:r w:rsidR="00C51049" w:rsidRPr="003C5811">
        <w:rPr>
          <w:rFonts w:cs="Arial"/>
          <w:szCs w:val="22"/>
        </w:rPr>
        <w:t>202</w:t>
      </w:r>
      <w:r w:rsidR="003C5811" w:rsidRPr="003C5811">
        <w:rPr>
          <w:rFonts w:cs="Arial"/>
          <w:szCs w:val="22"/>
        </w:rPr>
        <w:t>4</w:t>
      </w:r>
    </w:p>
    <w:p w14:paraId="5B032E20" w14:textId="51CF3EBA" w:rsidR="00B84AAC" w:rsidRDefault="00B84AAC" w:rsidP="00430D75">
      <w:pPr>
        <w:rPr>
          <w:rFonts w:cs="Arial"/>
          <w:szCs w:val="22"/>
        </w:rPr>
      </w:pPr>
    </w:p>
    <w:p w14:paraId="16A64E3F" w14:textId="7920D590" w:rsidR="00301EED" w:rsidRDefault="00301EED" w:rsidP="00430D75">
      <w:pPr>
        <w:rPr>
          <w:rFonts w:cs="Arial"/>
          <w:szCs w:val="22"/>
        </w:rPr>
      </w:pPr>
    </w:p>
    <w:p w14:paraId="7BADF6C9" w14:textId="4B0AAC78" w:rsidR="00ED248D" w:rsidRDefault="00ED248D" w:rsidP="00430D75">
      <w:pPr>
        <w:rPr>
          <w:rFonts w:cs="Arial"/>
          <w:szCs w:val="22"/>
        </w:rPr>
      </w:pPr>
      <w:bookmarkStart w:id="0" w:name="_Hlk155163245"/>
    </w:p>
    <w:p w14:paraId="73876416" w14:textId="77777777" w:rsidR="00B5298F" w:rsidRDefault="00B5298F" w:rsidP="00430D75">
      <w:pPr>
        <w:rPr>
          <w:rFonts w:cs="Arial"/>
          <w:szCs w:val="22"/>
        </w:rPr>
      </w:pPr>
    </w:p>
    <w:p w14:paraId="643DBB5B" w14:textId="54991A31" w:rsidR="00BA7B5D" w:rsidRPr="002420C2" w:rsidRDefault="00D8028E" w:rsidP="00F27488">
      <w:pPr>
        <w:rPr>
          <w:rFonts w:cs="Arial"/>
          <w:b/>
          <w:sz w:val="28"/>
          <w:szCs w:val="28"/>
          <w:u w:val="single"/>
        </w:rPr>
      </w:pPr>
      <w:bookmarkStart w:id="1" w:name="_Hlk101774893"/>
      <w:bookmarkStart w:id="2" w:name="_Hlk107561366"/>
      <w:bookmarkStart w:id="3" w:name="_Hlk113267864"/>
      <w:r>
        <w:rPr>
          <w:rFonts w:cs="Arial"/>
          <w:b/>
          <w:sz w:val="28"/>
          <w:szCs w:val="28"/>
          <w:u w:val="single"/>
        </w:rPr>
        <w:t>Mag. Karl Kirchweger</w:t>
      </w:r>
      <w:r w:rsidR="00B50A38">
        <w:rPr>
          <w:rFonts w:cs="Arial"/>
          <w:b/>
          <w:sz w:val="28"/>
          <w:szCs w:val="28"/>
          <w:u w:val="single"/>
        </w:rPr>
        <w:t xml:space="preserve"> </w:t>
      </w:r>
      <w:r w:rsidR="00E84826">
        <w:rPr>
          <w:rFonts w:cs="Arial"/>
          <w:b/>
          <w:sz w:val="28"/>
          <w:szCs w:val="28"/>
          <w:u w:val="single"/>
        </w:rPr>
        <w:t>verstorben</w:t>
      </w:r>
    </w:p>
    <w:bookmarkEnd w:id="1"/>
    <w:p w14:paraId="3D5A55B5" w14:textId="77777777" w:rsidR="00277698" w:rsidRDefault="00277698" w:rsidP="00D371B7">
      <w:pPr>
        <w:rPr>
          <w:rFonts w:cs="Arial"/>
          <w:bCs/>
          <w:szCs w:val="24"/>
        </w:rPr>
      </w:pPr>
    </w:p>
    <w:p w14:paraId="3CDDE11A" w14:textId="70EBE916" w:rsidR="003C5811" w:rsidRPr="003C5811" w:rsidRDefault="003C5811" w:rsidP="003C5811">
      <w:pPr>
        <w:rPr>
          <w:rFonts w:cs="Arial"/>
          <w:b/>
          <w:szCs w:val="22"/>
        </w:rPr>
      </w:pPr>
      <w:r w:rsidRPr="003C5811">
        <w:rPr>
          <w:rFonts w:cs="Arial"/>
          <w:b/>
          <w:szCs w:val="22"/>
        </w:rPr>
        <w:t>Karl Kirchweger, Kurat von Wels-Stadtpfarre, ist am 30. November 2023 im 68. Lebensjahr in Lambach verstorben.</w:t>
      </w:r>
    </w:p>
    <w:p w14:paraId="271177A4" w14:textId="77777777" w:rsidR="003C5811" w:rsidRPr="003C5811" w:rsidRDefault="003C5811" w:rsidP="003C5811">
      <w:pPr>
        <w:rPr>
          <w:rFonts w:cs="Arial"/>
          <w:bCs/>
          <w:szCs w:val="22"/>
        </w:rPr>
      </w:pPr>
    </w:p>
    <w:p w14:paraId="64279635" w14:textId="77777777" w:rsidR="003C5811" w:rsidRPr="003C5811" w:rsidRDefault="003C5811" w:rsidP="003C5811">
      <w:pPr>
        <w:rPr>
          <w:rFonts w:cs="Arial"/>
          <w:bCs/>
          <w:szCs w:val="22"/>
        </w:rPr>
      </w:pPr>
      <w:r w:rsidRPr="003C5811">
        <w:rPr>
          <w:rFonts w:cs="Arial"/>
          <w:bCs/>
          <w:szCs w:val="22"/>
        </w:rPr>
        <w:t xml:space="preserve">Karl Kirchweger wurde am 22. Mai 1956 in Frauenstein geboren. Nach der Matura an der Mittelschule der Salesianer Don Boscos in Unterwaltersdorf (Niederösterreich) erfolgte das Theologiestudium in Linz und Wien. Am 29. Juni 1981 wurde er im Mariendom Linz zum Priester geweiht. </w:t>
      </w:r>
    </w:p>
    <w:p w14:paraId="5DBA61F8" w14:textId="509695F9" w:rsidR="003C5811" w:rsidRPr="003C5811" w:rsidRDefault="003C5811" w:rsidP="003C5811">
      <w:pPr>
        <w:rPr>
          <w:rFonts w:cs="Arial"/>
          <w:bCs/>
          <w:szCs w:val="22"/>
        </w:rPr>
      </w:pPr>
      <w:r w:rsidRPr="003C5811">
        <w:rPr>
          <w:rFonts w:cs="Arial"/>
          <w:bCs/>
          <w:szCs w:val="22"/>
        </w:rPr>
        <w:t>Zunächst kam er als Kooperator nach Windischgarsten</w:t>
      </w:r>
      <w:r w:rsidR="002A76F3">
        <w:rPr>
          <w:rFonts w:cs="Arial"/>
          <w:bCs/>
          <w:szCs w:val="22"/>
        </w:rPr>
        <w:t xml:space="preserve"> </w:t>
      </w:r>
      <w:r w:rsidR="002A76F3" w:rsidRPr="002A76F3">
        <w:rPr>
          <w:rFonts w:cs="Arial"/>
          <w:bCs/>
          <w:szCs w:val="22"/>
        </w:rPr>
        <w:t>und</w:t>
      </w:r>
      <w:r w:rsidRPr="002A76F3">
        <w:rPr>
          <w:rFonts w:cs="Arial"/>
          <w:bCs/>
          <w:szCs w:val="22"/>
        </w:rPr>
        <w:t xml:space="preserve"> 1984 in die </w:t>
      </w:r>
      <w:r w:rsidR="009C1CEA">
        <w:rPr>
          <w:rFonts w:cs="Arial"/>
          <w:bCs/>
          <w:szCs w:val="22"/>
        </w:rPr>
        <w:t>Stadtp</w:t>
      </w:r>
      <w:r w:rsidRPr="002A76F3">
        <w:rPr>
          <w:rFonts w:cs="Arial"/>
          <w:bCs/>
          <w:szCs w:val="22"/>
        </w:rPr>
        <w:t>farre Traun.</w:t>
      </w:r>
      <w:r w:rsidRPr="003C5811">
        <w:rPr>
          <w:rFonts w:cs="Arial"/>
          <w:bCs/>
          <w:szCs w:val="22"/>
        </w:rPr>
        <w:t xml:space="preserve"> </w:t>
      </w:r>
    </w:p>
    <w:p w14:paraId="71826CE5" w14:textId="77777777" w:rsidR="002A76F3" w:rsidRDefault="003C5811" w:rsidP="003C5811">
      <w:pPr>
        <w:rPr>
          <w:rFonts w:cs="Arial"/>
          <w:bCs/>
          <w:szCs w:val="22"/>
        </w:rPr>
      </w:pPr>
      <w:r w:rsidRPr="003C5811">
        <w:rPr>
          <w:rFonts w:cs="Arial"/>
          <w:bCs/>
          <w:szCs w:val="22"/>
        </w:rPr>
        <w:t>Eine weitere Station in seiner Tätigkeit war Bad Goisern, wo er von 1987 bis 1988 zunächst Pfarradministrator</w:t>
      </w:r>
      <w:r w:rsidR="002A76F3">
        <w:rPr>
          <w:rFonts w:cs="Arial"/>
          <w:bCs/>
          <w:szCs w:val="22"/>
        </w:rPr>
        <w:t xml:space="preserve"> war</w:t>
      </w:r>
      <w:r w:rsidRPr="003C5811">
        <w:rPr>
          <w:rFonts w:cs="Arial"/>
          <w:bCs/>
          <w:szCs w:val="22"/>
        </w:rPr>
        <w:t xml:space="preserve">, anschließend zum Pfarrer ernannt wurde und dort bis 2001 wirkte. </w:t>
      </w:r>
    </w:p>
    <w:p w14:paraId="524D4474" w14:textId="69D09E76" w:rsidR="003C5811" w:rsidRPr="003C5811" w:rsidRDefault="003C5811" w:rsidP="003C5811">
      <w:pPr>
        <w:rPr>
          <w:rFonts w:cs="Arial"/>
          <w:bCs/>
          <w:szCs w:val="22"/>
        </w:rPr>
      </w:pPr>
      <w:r w:rsidRPr="003C5811">
        <w:rPr>
          <w:rFonts w:cs="Arial"/>
          <w:bCs/>
          <w:szCs w:val="22"/>
        </w:rPr>
        <w:t xml:space="preserve">Von 2008 bis zuletzt war </w:t>
      </w:r>
      <w:r w:rsidR="00471B68">
        <w:rPr>
          <w:rFonts w:cs="Arial"/>
          <w:bCs/>
          <w:szCs w:val="22"/>
        </w:rPr>
        <w:t>Karl Kirchweger</w:t>
      </w:r>
      <w:r w:rsidRPr="003C5811">
        <w:rPr>
          <w:rFonts w:cs="Arial"/>
          <w:bCs/>
          <w:szCs w:val="22"/>
        </w:rPr>
        <w:t xml:space="preserve"> als Kurat in der Stadtpfarre Wels tätig.</w:t>
      </w:r>
    </w:p>
    <w:p w14:paraId="7947FC6A" w14:textId="77777777" w:rsidR="003C5811" w:rsidRPr="003C5811" w:rsidRDefault="003C5811" w:rsidP="003C5811">
      <w:pPr>
        <w:rPr>
          <w:rFonts w:cs="Arial"/>
          <w:bCs/>
          <w:szCs w:val="22"/>
        </w:rPr>
      </w:pPr>
    </w:p>
    <w:p w14:paraId="59AB6C63" w14:textId="77777777" w:rsidR="003C5811" w:rsidRPr="003C5811" w:rsidRDefault="003C5811" w:rsidP="003C5811">
      <w:pPr>
        <w:rPr>
          <w:rFonts w:cs="Arial"/>
          <w:bCs/>
          <w:szCs w:val="22"/>
        </w:rPr>
      </w:pPr>
      <w:r w:rsidRPr="003C5811">
        <w:rPr>
          <w:rFonts w:cs="Arial"/>
          <w:bCs/>
          <w:szCs w:val="22"/>
        </w:rPr>
        <w:t xml:space="preserve">Das Requiem wird am Samstag, 13. Jänner 2024 um 10.00 Uhr in der Wallfahrtskirche Frauenstein gefeiert. </w:t>
      </w:r>
    </w:p>
    <w:p w14:paraId="2069F1CD" w14:textId="77777777" w:rsidR="003C5811" w:rsidRDefault="003C5811" w:rsidP="003C5811">
      <w:pPr>
        <w:rPr>
          <w:rFonts w:cs="Arial"/>
          <w:bCs/>
          <w:szCs w:val="22"/>
        </w:rPr>
      </w:pPr>
      <w:r w:rsidRPr="003C5811">
        <w:rPr>
          <w:rFonts w:cs="Arial"/>
          <w:bCs/>
          <w:szCs w:val="22"/>
        </w:rPr>
        <w:tab/>
      </w:r>
    </w:p>
    <w:p w14:paraId="40F6D2E8" w14:textId="5805E99E" w:rsidR="00D8028E" w:rsidRDefault="00D8028E" w:rsidP="00D8028E">
      <w:pPr>
        <w:tabs>
          <w:tab w:val="left" w:pos="1290"/>
        </w:tabs>
        <w:rPr>
          <w:rFonts w:cs="Arial"/>
        </w:rPr>
      </w:pPr>
    </w:p>
    <w:p w14:paraId="75E03C58" w14:textId="77777777" w:rsidR="00D8028E" w:rsidRDefault="00D8028E" w:rsidP="00D8028E">
      <w:pPr>
        <w:tabs>
          <w:tab w:val="left" w:pos="1290"/>
        </w:tabs>
      </w:pPr>
    </w:p>
    <w:p w14:paraId="66627AA1" w14:textId="02F99EFA" w:rsidR="007770BC" w:rsidRPr="007B3FEB"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w:t>
      </w:r>
      <w:r w:rsidR="0065334B" w:rsidRPr="007B3FEB">
        <w:rPr>
          <w:rFonts w:cs="Arial"/>
          <w:b/>
          <w:color w:val="000000" w:themeColor="text1"/>
          <w:szCs w:val="22"/>
        </w:rPr>
        <w:t>honorar</w:t>
      </w:r>
      <w:r w:rsidR="0065334B" w:rsidRPr="009C1CEA">
        <w:rPr>
          <w:rFonts w:cs="Arial"/>
          <w:b/>
          <w:color w:val="000000" w:themeColor="text1"/>
          <w:szCs w:val="22"/>
        </w:rPr>
        <w:t>frei</w:t>
      </w:r>
      <w:r w:rsidR="007F1BFB" w:rsidRPr="009C1CEA">
        <w:rPr>
          <w:rFonts w:cs="Arial"/>
          <w:b/>
          <w:color w:val="000000" w:themeColor="text1"/>
          <w:szCs w:val="22"/>
        </w:rPr>
        <w:t xml:space="preserve"> ©</w:t>
      </w:r>
      <w:r w:rsidR="00842E25" w:rsidRPr="009C1CEA">
        <w:rPr>
          <w:rFonts w:cs="Arial"/>
          <w:b/>
          <w:color w:val="000000" w:themeColor="text1"/>
          <w:szCs w:val="22"/>
        </w:rPr>
        <w:t xml:space="preserve"> </w:t>
      </w:r>
      <w:r w:rsidR="00277698" w:rsidRPr="009C1CEA">
        <w:rPr>
          <w:rFonts w:cs="Arial"/>
          <w:b/>
          <w:color w:val="000000" w:themeColor="text1"/>
          <w:szCs w:val="22"/>
        </w:rPr>
        <w:t>privat</w:t>
      </w:r>
    </w:p>
    <w:bookmarkEnd w:id="2"/>
    <w:p w14:paraId="747A6576" w14:textId="64ABFD79" w:rsidR="008E4FB2" w:rsidRDefault="00D8028E" w:rsidP="00F27488">
      <w:pPr>
        <w:rPr>
          <w:rFonts w:cs="Arial"/>
          <w:bCs/>
          <w:szCs w:val="22"/>
        </w:rPr>
      </w:pPr>
      <w:r>
        <w:rPr>
          <w:rFonts w:cs="Arial"/>
          <w:bCs/>
          <w:szCs w:val="22"/>
        </w:rPr>
        <w:t>Karl Kirchweger</w:t>
      </w:r>
      <w:r w:rsidR="00D371B7">
        <w:rPr>
          <w:rFonts w:cs="Arial"/>
          <w:bCs/>
          <w:szCs w:val="22"/>
        </w:rPr>
        <w:t xml:space="preserve"> ist am </w:t>
      </w:r>
      <w:r w:rsidR="003C5811">
        <w:rPr>
          <w:rFonts w:cs="Arial"/>
          <w:bCs/>
          <w:szCs w:val="22"/>
        </w:rPr>
        <w:t>30. Nov</w:t>
      </w:r>
      <w:r w:rsidR="00D371B7">
        <w:rPr>
          <w:rFonts w:cs="Arial"/>
          <w:bCs/>
          <w:szCs w:val="22"/>
        </w:rPr>
        <w:t xml:space="preserve">ember 2023 </w:t>
      </w:r>
      <w:r w:rsidR="00E3679A" w:rsidRPr="00D352F2">
        <w:rPr>
          <w:rFonts w:cs="Arial"/>
          <w:bCs/>
          <w:szCs w:val="22"/>
        </w:rPr>
        <w:t>verstorben.</w:t>
      </w:r>
    </w:p>
    <w:bookmarkEnd w:id="3"/>
    <w:p w14:paraId="24DA196D" w14:textId="1A01DA76" w:rsidR="00740AC9" w:rsidRDefault="00740AC9" w:rsidP="00F27488">
      <w:pPr>
        <w:rPr>
          <w:rFonts w:cs="Arial"/>
          <w:bCs/>
          <w:szCs w:val="22"/>
        </w:rPr>
      </w:pPr>
    </w:p>
    <w:bookmarkEnd w:id="0"/>
    <w:p w14:paraId="628D0E7D" w14:textId="77777777" w:rsidR="003C5811" w:rsidRDefault="003C5811" w:rsidP="003C5811">
      <w:pPr>
        <w:rPr>
          <w:rFonts w:cs="Arial"/>
          <w:bCs/>
          <w:szCs w:val="22"/>
        </w:rPr>
      </w:pPr>
    </w:p>
    <w:sectPr w:rsidR="003C581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1C7D"/>
    <w:rsid w:val="00032B46"/>
    <w:rsid w:val="00033BC1"/>
    <w:rsid w:val="00042CEF"/>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708B"/>
    <w:rsid w:val="002A76F3"/>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74B8"/>
    <w:rsid w:val="003A12B7"/>
    <w:rsid w:val="003B102E"/>
    <w:rsid w:val="003C5811"/>
    <w:rsid w:val="003D015F"/>
    <w:rsid w:val="003D61BB"/>
    <w:rsid w:val="003D628C"/>
    <w:rsid w:val="003D6E86"/>
    <w:rsid w:val="003F4505"/>
    <w:rsid w:val="00402656"/>
    <w:rsid w:val="00404F75"/>
    <w:rsid w:val="004144CC"/>
    <w:rsid w:val="00414896"/>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12"/>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438A"/>
    <w:rsid w:val="007057D3"/>
    <w:rsid w:val="00710635"/>
    <w:rsid w:val="007111EC"/>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50726"/>
    <w:rsid w:val="00954957"/>
    <w:rsid w:val="00956261"/>
    <w:rsid w:val="009610E9"/>
    <w:rsid w:val="00961DBB"/>
    <w:rsid w:val="00966182"/>
    <w:rsid w:val="009665B4"/>
    <w:rsid w:val="00967AA0"/>
    <w:rsid w:val="00974464"/>
    <w:rsid w:val="00976A8E"/>
    <w:rsid w:val="00983692"/>
    <w:rsid w:val="00990FC5"/>
    <w:rsid w:val="00995D47"/>
    <w:rsid w:val="009A12C2"/>
    <w:rsid w:val="009A4D73"/>
    <w:rsid w:val="009A5DA9"/>
    <w:rsid w:val="009B09C4"/>
    <w:rsid w:val="009B1062"/>
    <w:rsid w:val="009B2360"/>
    <w:rsid w:val="009C1CEA"/>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6342"/>
    <w:rsid w:val="00A2776D"/>
    <w:rsid w:val="00A27772"/>
    <w:rsid w:val="00A313AB"/>
    <w:rsid w:val="00A34AA9"/>
    <w:rsid w:val="00A4472F"/>
    <w:rsid w:val="00A47738"/>
    <w:rsid w:val="00A57B1F"/>
    <w:rsid w:val="00A613AC"/>
    <w:rsid w:val="00A704BD"/>
    <w:rsid w:val="00A739E9"/>
    <w:rsid w:val="00A73A94"/>
    <w:rsid w:val="00A8584B"/>
    <w:rsid w:val="00A9579F"/>
    <w:rsid w:val="00A963C5"/>
    <w:rsid w:val="00A96790"/>
    <w:rsid w:val="00AA28FB"/>
    <w:rsid w:val="00AA5698"/>
    <w:rsid w:val="00AB4EE0"/>
    <w:rsid w:val="00AB5A87"/>
    <w:rsid w:val="00AC07B6"/>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5E28"/>
    <w:rsid w:val="00BF2B6D"/>
    <w:rsid w:val="00BF59F6"/>
    <w:rsid w:val="00BF776F"/>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E22DA"/>
    <w:rsid w:val="00CE2B00"/>
    <w:rsid w:val="00CE4F04"/>
    <w:rsid w:val="00CF37D2"/>
    <w:rsid w:val="00CF7741"/>
    <w:rsid w:val="00D02366"/>
    <w:rsid w:val="00D04296"/>
    <w:rsid w:val="00D0518F"/>
    <w:rsid w:val="00D05281"/>
    <w:rsid w:val="00D05E26"/>
    <w:rsid w:val="00D10EFD"/>
    <w:rsid w:val="00D128BA"/>
    <w:rsid w:val="00D1775E"/>
    <w:rsid w:val="00D242D9"/>
    <w:rsid w:val="00D251A1"/>
    <w:rsid w:val="00D25B31"/>
    <w:rsid w:val="00D27EA1"/>
    <w:rsid w:val="00D31CCE"/>
    <w:rsid w:val="00D32FEA"/>
    <w:rsid w:val="00D352F2"/>
    <w:rsid w:val="00D371B7"/>
    <w:rsid w:val="00D44723"/>
    <w:rsid w:val="00D44FB5"/>
    <w:rsid w:val="00D5760C"/>
    <w:rsid w:val="00D612BD"/>
    <w:rsid w:val="00D6450C"/>
    <w:rsid w:val="00D67863"/>
    <w:rsid w:val="00D75657"/>
    <w:rsid w:val="00D7656F"/>
    <w:rsid w:val="00D76CD5"/>
    <w:rsid w:val="00D8028E"/>
    <w:rsid w:val="00D829EA"/>
    <w:rsid w:val="00D86EA0"/>
    <w:rsid w:val="00D8772E"/>
    <w:rsid w:val="00D918E8"/>
    <w:rsid w:val="00D91C66"/>
    <w:rsid w:val="00D95F13"/>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30F"/>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151</Words>
  <Characters>841</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12</cp:revision>
  <cp:lastPrinted>2024-01-03T07:42:00Z</cp:lastPrinted>
  <dcterms:created xsi:type="dcterms:W3CDTF">2023-12-14T08:02:00Z</dcterms:created>
  <dcterms:modified xsi:type="dcterms:W3CDTF">2024-01-03T07:57:00Z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