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8EDB84" w14:textId="77777777" w:rsidR="001A0DD4" w:rsidRPr="007A0D5A" w:rsidRDefault="001A0DD4" w:rsidP="001A0DD4">
      <w:pPr>
        <w:pStyle w:val="DachmarkeFlietext"/>
        <w:rPr>
          <w:rFonts w:asciiTheme="minorHAnsi" w:hAnsiTheme="minorHAnsi"/>
        </w:rPr>
      </w:pPr>
    </w:p>
    <w:p w14:paraId="07882794" w14:textId="77777777" w:rsidR="006857FF" w:rsidRPr="007A0D5A" w:rsidRDefault="006857FF" w:rsidP="001A0DD4">
      <w:pPr>
        <w:pStyle w:val="DachmarkeFlietext"/>
        <w:rPr>
          <w:rFonts w:asciiTheme="minorHAnsi" w:hAnsiTheme="minorHAnsi"/>
        </w:rPr>
      </w:pPr>
    </w:p>
    <w:p w14:paraId="0D631D54" w14:textId="1C93B109" w:rsidR="007A0D5A" w:rsidRPr="007A0D5A" w:rsidRDefault="00074822" w:rsidP="001A0DD4">
      <w:pPr>
        <w:pStyle w:val="DachmarkeFlietext"/>
        <w:rPr>
          <w:rFonts w:asciiTheme="minorHAnsi" w:hAnsiTheme="minorHAnsi"/>
          <w:b/>
          <w:sz w:val="32"/>
          <w:szCs w:val="32"/>
        </w:rPr>
      </w:pPr>
      <w:r>
        <w:rPr>
          <w:rFonts w:asciiTheme="minorHAnsi" w:hAnsiTheme="minorHAnsi"/>
          <w:b/>
          <w:sz w:val="32"/>
          <w:szCs w:val="32"/>
        </w:rPr>
        <w:t xml:space="preserve">Ansuchen </w:t>
      </w:r>
      <w:r w:rsidR="00BC0887">
        <w:rPr>
          <w:rFonts w:asciiTheme="minorHAnsi" w:hAnsiTheme="minorHAnsi"/>
          <w:b/>
          <w:sz w:val="32"/>
          <w:szCs w:val="32"/>
        </w:rPr>
        <w:t>Medien</w:t>
      </w:r>
      <w:r w:rsidR="007A0D5A" w:rsidRPr="007A0D5A">
        <w:rPr>
          <w:rFonts w:asciiTheme="minorHAnsi" w:hAnsiTheme="minorHAnsi"/>
          <w:b/>
          <w:sz w:val="32"/>
          <w:szCs w:val="32"/>
        </w:rPr>
        <w:t xml:space="preserve">förderung zum Themenschwerpunkt </w:t>
      </w:r>
      <w:r w:rsidR="007A0D5A">
        <w:rPr>
          <w:rFonts w:asciiTheme="minorHAnsi" w:hAnsiTheme="minorHAnsi"/>
          <w:b/>
          <w:sz w:val="32"/>
          <w:szCs w:val="32"/>
        </w:rPr>
        <w:br/>
      </w:r>
      <w:r w:rsidR="007A0D5A" w:rsidRPr="007A0D5A">
        <w:rPr>
          <w:rFonts w:asciiTheme="minorHAnsi" w:hAnsiTheme="minorHAnsi"/>
          <w:b/>
          <w:sz w:val="32"/>
          <w:szCs w:val="32"/>
        </w:rPr>
        <w:t>„</w:t>
      </w:r>
      <w:r w:rsidR="00A623FE">
        <w:rPr>
          <w:rFonts w:asciiTheme="minorHAnsi" w:hAnsiTheme="minorHAnsi"/>
          <w:b/>
          <w:sz w:val="32"/>
          <w:szCs w:val="32"/>
        </w:rPr>
        <w:t>Bist du sicher?</w:t>
      </w:r>
      <w:r w:rsidR="007A0D5A" w:rsidRPr="007A0D5A">
        <w:rPr>
          <w:rFonts w:asciiTheme="minorHAnsi" w:hAnsiTheme="minorHAnsi"/>
          <w:b/>
          <w:sz w:val="32"/>
          <w:szCs w:val="32"/>
        </w:rPr>
        <w:t>“ des EB Forum</w:t>
      </w:r>
      <w:r w:rsidR="00AA656D">
        <w:rPr>
          <w:rFonts w:asciiTheme="minorHAnsi" w:hAnsiTheme="minorHAnsi"/>
          <w:b/>
          <w:sz w:val="32"/>
          <w:szCs w:val="32"/>
        </w:rPr>
        <w:t>s</w:t>
      </w:r>
      <w:r w:rsidR="007A0D5A" w:rsidRPr="007A0D5A">
        <w:rPr>
          <w:rFonts w:asciiTheme="minorHAnsi" w:hAnsiTheme="minorHAnsi"/>
          <w:b/>
          <w:sz w:val="32"/>
          <w:szCs w:val="32"/>
        </w:rPr>
        <w:t xml:space="preserve"> OÖ</w:t>
      </w:r>
    </w:p>
    <w:p w14:paraId="2E68DAB6" w14:textId="77777777" w:rsidR="007A0D5A" w:rsidRPr="007A0D5A" w:rsidRDefault="007A0D5A" w:rsidP="001A0DD4">
      <w:pPr>
        <w:pStyle w:val="DachmarkeFlietext"/>
        <w:rPr>
          <w:rFonts w:asciiTheme="minorHAnsi" w:hAnsiTheme="minorHAnsi"/>
        </w:rPr>
      </w:pPr>
    </w:p>
    <w:p w14:paraId="079B3EA1" w14:textId="77777777" w:rsidR="007A0D5A" w:rsidRDefault="007A0D5A" w:rsidP="006857FF">
      <w:pPr>
        <w:rPr>
          <w:rFonts w:asciiTheme="minorHAnsi" w:hAnsiTheme="minorHAnsi" w:cstheme="minorHAnsi"/>
          <w:b/>
          <w:bCs/>
        </w:rPr>
        <w:sectPr w:rsidR="007A0D5A" w:rsidSect="00A67EAC">
          <w:headerReference w:type="default" r:id="rId7"/>
          <w:footerReference w:type="default" r:id="rId8"/>
          <w:pgSz w:w="11906" w:h="16838"/>
          <w:pgMar w:top="1417" w:right="1417" w:bottom="1134" w:left="1417" w:header="708" w:footer="1417" w:gutter="0"/>
          <w:cols w:space="708"/>
          <w:docGrid w:linePitch="360"/>
        </w:sectPr>
      </w:pPr>
    </w:p>
    <w:p w14:paraId="69BE570A" w14:textId="77777777" w:rsidR="007A0D5A" w:rsidRDefault="007A0D5A" w:rsidP="006857FF">
      <w:pPr>
        <w:rPr>
          <w:rFonts w:asciiTheme="minorHAnsi" w:hAnsiTheme="minorHAnsi" w:cstheme="minorHAnsi"/>
          <w:b/>
          <w:bCs/>
        </w:rPr>
      </w:pPr>
      <w:r w:rsidRPr="007A0D5A">
        <w:rPr>
          <w:rFonts w:asciiTheme="minorHAnsi" w:hAnsiTheme="minorHAnsi" w:cstheme="minorHAnsi"/>
          <w:b/>
          <w:bCs/>
        </w:rPr>
        <w:t xml:space="preserve">Name der Bibliothek: </w:t>
      </w:r>
      <w:r w:rsidRPr="007A0D5A">
        <w:rPr>
          <w:rFonts w:asciiTheme="minorHAnsi" w:hAnsiTheme="minorHAnsi" w:cstheme="minorHAnsi"/>
          <w:b/>
          <w:bCs/>
        </w:rPr>
        <w:br/>
      </w:r>
    </w:p>
    <w:p w14:paraId="461E0F72" w14:textId="77777777" w:rsidR="00A54683" w:rsidRPr="007A0D5A" w:rsidRDefault="00A54683" w:rsidP="006857FF">
      <w:pPr>
        <w:rPr>
          <w:rFonts w:asciiTheme="minorHAnsi" w:hAnsiTheme="minorHAnsi" w:cstheme="minorHAnsi"/>
          <w:b/>
          <w:bCs/>
        </w:rPr>
      </w:pPr>
    </w:p>
    <w:p w14:paraId="0A436913" w14:textId="77777777" w:rsidR="00A54683" w:rsidRDefault="00A54683" w:rsidP="00A54683">
      <w:pPr>
        <w:rPr>
          <w:rFonts w:asciiTheme="minorHAnsi" w:hAnsiTheme="minorHAnsi" w:cstheme="minorHAnsi"/>
          <w:b/>
          <w:bCs/>
        </w:rPr>
      </w:pPr>
      <w:r w:rsidRPr="007A0D5A">
        <w:rPr>
          <w:rFonts w:asciiTheme="minorHAnsi" w:hAnsiTheme="minorHAnsi" w:cstheme="minorHAnsi"/>
          <w:b/>
          <w:bCs/>
        </w:rPr>
        <w:t>Kontaktdaten Ansprechperson:</w:t>
      </w:r>
      <w:r>
        <w:rPr>
          <w:rFonts w:asciiTheme="minorHAnsi" w:hAnsiTheme="minorHAnsi" w:cstheme="minorHAnsi"/>
          <w:b/>
          <w:bCs/>
        </w:rPr>
        <w:br/>
      </w:r>
      <w:r w:rsidRPr="007A0D5A">
        <w:rPr>
          <w:rFonts w:asciiTheme="minorHAnsi" w:hAnsiTheme="minorHAnsi" w:cstheme="minorHAnsi"/>
          <w:bCs/>
        </w:rPr>
        <w:t>E-Mail:</w:t>
      </w:r>
      <w:r w:rsidRPr="007A0D5A">
        <w:rPr>
          <w:rFonts w:asciiTheme="minorHAnsi" w:hAnsiTheme="minorHAnsi" w:cstheme="minorHAnsi"/>
          <w:bCs/>
        </w:rPr>
        <w:br/>
        <w:t xml:space="preserve">Telefonnummer: </w:t>
      </w:r>
      <w:r w:rsidRPr="007A0D5A">
        <w:rPr>
          <w:rFonts w:asciiTheme="minorHAnsi" w:hAnsiTheme="minorHAnsi" w:cstheme="minorHAnsi"/>
          <w:bCs/>
        </w:rPr>
        <w:br/>
      </w:r>
      <w:r w:rsidR="007A0D5A">
        <w:rPr>
          <w:rFonts w:asciiTheme="minorHAnsi" w:hAnsiTheme="minorHAnsi" w:cstheme="minorHAnsi"/>
          <w:b/>
          <w:bCs/>
        </w:rPr>
        <w:br w:type="column"/>
      </w:r>
      <w:r w:rsidRPr="007A0D5A">
        <w:rPr>
          <w:rFonts w:asciiTheme="minorHAnsi" w:hAnsiTheme="minorHAnsi" w:cstheme="minorHAnsi"/>
          <w:b/>
          <w:bCs/>
        </w:rPr>
        <w:t xml:space="preserve">Ansprechperson für </w:t>
      </w:r>
      <w:r w:rsidR="00BC0887">
        <w:rPr>
          <w:rFonts w:asciiTheme="minorHAnsi" w:hAnsiTheme="minorHAnsi" w:cstheme="minorHAnsi"/>
          <w:b/>
          <w:bCs/>
        </w:rPr>
        <w:t>Medieneinkauf</w:t>
      </w:r>
      <w:r w:rsidRPr="007A0D5A">
        <w:rPr>
          <w:rFonts w:asciiTheme="minorHAnsi" w:hAnsiTheme="minorHAnsi" w:cstheme="minorHAnsi"/>
          <w:b/>
          <w:bCs/>
        </w:rPr>
        <w:t>:</w:t>
      </w:r>
    </w:p>
    <w:p w14:paraId="5722BD84" w14:textId="77777777" w:rsidR="00A54683" w:rsidRDefault="00A54683" w:rsidP="006857FF">
      <w:pPr>
        <w:rPr>
          <w:rFonts w:asciiTheme="minorHAnsi" w:hAnsiTheme="minorHAnsi" w:cstheme="minorHAnsi"/>
          <w:b/>
          <w:bCs/>
        </w:rPr>
      </w:pPr>
    </w:p>
    <w:p w14:paraId="6ACD52F5" w14:textId="77777777" w:rsidR="007A0D5A" w:rsidRDefault="007A0D5A" w:rsidP="00A54683">
      <w:pPr>
        <w:rPr>
          <w:rFonts w:asciiTheme="minorHAnsi" w:hAnsiTheme="minorHAnsi" w:cstheme="minorHAnsi"/>
          <w:b/>
          <w:bCs/>
        </w:rPr>
        <w:sectPr w:rsidR="007A0D5A" w:rsidSect="007A0D5A">
          <w:type w:val="continuous"/>
          <w:pgSz w:w="11906" w:h="16838"/>
          <w:pgMar w:top="1417" w:right="1417" w:bottom="1134" w:left="1417" w:header="708" w:footer="1417" w:gutter="0"/>
          <w:cols w:num="2" w:space="708"/>
          <w:docGrid w:linePitch="360"/>
        </w:sectPr>
      </w:pPr>
      <w:r w:rsidRPr="007A0D5A">
        <w:rPr>
          <w:rFonts w:asciiTheme="minorHAnsi" w:hAnsiTheme="minorHAnsi" w:cstheme="minorHAnsi"/>
          <w:b/>
          <w:bCs/>
        </w:rPr>
        <w:br/>
      </w:r>
    </w:p>
    <w:p w14:paraId="61F47152" w14:textId="77777777" w:rsidR="00A54683" w:rsidRDefault="00A54683" w:rsidP="00A54683">
      <w:pPr>
        <w:pBdr>
          <w:bottom w:val="single" w:sz="4" w:space="1" w:color="auto"/>
        </w:pBdr>
        <w:rPr>
          <w:rFonts w:asciiTheme="minorHAnsi" w:hAnsiTheme="minorHAnsi" w:cstheme="minorHAnsi"/>
          <w:b/>
          <w:bCs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562"/>
        <w:gridCol w:w="3062"/>
        <w:gridCol w:w="1812"/>
        <w:gridCol w:w="2639"/>
        <w:gridCol w:w="987"/>
      </w:tblGrid>
      <w:tr w:rsidR="00BC0887" w14:paraId="240D38BB" w14:textId="77777777" w:rsidTr="00BC0887">
        <w:tc>
          <w:tcPr>
            <w:tcW w:w="562" w:type="dxa"/>
          </w:tcPr>
          <w:p w14:paraId="79AC3B6A" w14:textId="77777777" w:rsidR="00BC0887" w:rsidRDefault="00BC0887" w:rsidP="00A54683">
            <w:pPr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Nr.</w:t>
            </w:r>
          </w:p>
        </w:tc>
        <w:tc>
          <w:tcPr>
            <w:tcW w:w="3062" w:type="dxa"/>
          </w:tcPr>
          <w:p w14:paraId="5F704F89" w14:textId="77777777" w:rsidR="00BC0887" w:rsidRDefault="00BC0887" w:rsidP="00A54683">
            <w:pPr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Titel</w:t>
            </w:r>
          </w:p>
        </w:tc>
        <w:tc>
          <w:tcPr>
            <w:tcW w:w="1812" w:type="dxa"/>
          </w:tcPr>
          <w:p w14:paraId="72A828B0" w14:textId="77777777" w:rsidR="00BC0887" w:rsidRDefault="00BC0887" w:rsidP="00A54683">
            <w:pPr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Autor/in</w:t>
            </w:r>
          </w:p>
        </w:tc>
        <w:tc>
          <w:tcPr>
            <w:tcW w:w="2639" w:type="dxa"/>
          </w:tcPr>
          <w:p w14:paraId="382DD3AF" w14:textId="77777777" w:rsidR="00BC0887" w:rsidRDefault="00BC0887" w:rsidP="00A54683">
            <w:pPr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Verlag</w:t>
            </w:r>
          </w:p>
        </w:tc>
        <w:tc>
          <w:tcPr>
            <w:tcW w:w="987" w:type="dxa"/>
          </w:tcPr>
          <w:p w14:paraId="511EC234" w14:textId="77777777" w:rsidR="00BC0887" w:rsidRDefault="00BC0887" w:rsidP="00A54683">
            <w:pPr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Preis in Euro*</w:t>
            </w:r>
          </w:p>
        </w:tc>
      </w:tr>
      <w:tr w:rsidR="00BC0887" w:rsidRPr="00BC0887" w14:paraId="2A5A6E1B" w14:textId="77777777" w:rsidTr="00BC0887">
        <w:tc>
          <w:tcPr>
            <w:tcW w:w="562" w:type="dxa"/>
          </w:tcPr>
          <w:p w14:paraId="2A4630BB" w14:textId="77777777" w:rsidR="00BC0887" w:rsidRPr="00BC0887" w:rsidRDefault="00BC0887" w:rsidP="00A54683">
            <w:pPr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1</w:t>
            </w:r>
          </w:p>
        </w:tc>
        <w:tc>
          <w:tcPr>
            <w:tcW w:w="3062" w:type="dxa"/>
          </w:tcPr>
          <w:p w14:paraId="61C844C2" w14:textId="77777777" w:rsidR="00BC0887" w:rsidRPr="00BC0887" w:rsidRDefault="00BC0887" w:rsidP="00A54683">
            <w:pPr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812" w:type="dxa"/>
          </w:tcPr>
          <w:p w14:paraId="5B02A39C" w14:textId="77777777" w:rsidR="00BC0887" w:rsidRPr="00BC0887" w:rsidRDefault="00BC0887" w:rsidP="00A54683">
            <w:pPr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2639" w:type="dxa"/>
          </w:tcPr>
          <w:p w14:paraId="0F4B8F69" w14:textId="77777777" w:rsidR="00BC0887" w:rsidRPr="00BC0887" w:rsidRDefault="00BC0887" w:rsidP="00A54683">
            <w:pPr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987" w:type="dxa"/>
          </w:tcPr>
          <w:p w14:paraId="60C96CA9" w14:textId="77777777" w:rsidR="00BC0887" w:rsidRPr="00BC0887" w:rsidRDefault="00BC0887" w:rsidP="00A54683">
            <w:pPr>
              <w:rPr>
                <w:rFonts w:asciiTheme="minorHAnsi" w:hAnsiTheme="minorHAnsi" w:cstheme="minorHAnsi"/>
                <w:bCs/>
              </w:rPr>
            </w:pPr>
          </w:p>
        </w:tc>
      </w:tr>
      <w:tr w:rsidR="00BC0887" w:rsidRPr="00BC0887" w14:paraId="0098D926" w14:textId="77777777" w:rsidTr="00BC0887">
        <w:tc>
          <w:tcPr>
            <w:tcW w:w="562" w:type="dxa"/>
          </w:tcPr>
          <w:p w14:paraId="6A3ECC0F" w14:textId="77777777" w:rsidR="00BC0887" w:rsidRPr="00BC0887" w:rsidRDefault="00BC0887" w:rsidP="00A54683">
            <w:pPr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2</w:t>
            </w:r>
          </w:p>
        </w:tc>
        <w:tc>
          <w:tcPr>
            <w:tcW w:w="3062" w:type="dxa"/>
          </w:tcPr>
          <w:p w14:paraId="06275BE1" w14:textId="77777777" w:rsidR="00BC0887" w:rsidRPr="00BC0887" w:rsidRDefault="00BC0887" w:rsidP="00A54683">
            <w:pPr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812" w:type="dxa"/>
          </w:tcPr>
          <w:p w14:paraId="2EFC86F4" w14:textId="77777777" w:rsidR="00BC0887" w:rsidRPr="00BC0887" w:rsidRDefault="00BC0887" w:rsidP="00A54683">
            <w:pPr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2639" w:type="dxa"/>
          </w:tcPr>
          <w:p w14:paraId="28D20BAB" w14:textId="77777777" w:rsidR="00BC0887" w:rsidRPr="00BC0887" w:rsidRDefault="00BC0887" w:rsidP="00A54683">
            <w:pPr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987" w:type="dxa"/>
          </w:tcPr>
          <w:p w14:paraId="1D166E79" w14:textId="77777777" w:rsidR="00BC0887" w:rsidRPr="00BC0887" w:rsidRDefault="00BC0887" w:rsidP="00A54683">
            <w:pPr>
              <w:rPr>
                <w:rFonts w:asciiTheme="minorHAnsi" w:hAnsiTheme="minorHAnsi" w:cstheme="minorHAnsi"/>
                <w:bCs/>
              </w:rPr>
            </w:pPr>
          </w:p>
        </w:tc>
      </w:tr>
      <w:tr w:rsidR="00BC0887" w:rsidRPr="00BC0887" w14:paraId="3380A1DC" w14:textId="77777777" w:rsidTr="00BC0887">
        <w:tc>
          <w:tcPr>
            <w:tcW w:w="562" w:type="dxa"/>
          </w:tcPr>
          <w:p w14:paraId="02CF3B55" w14:textId="77777777" w:rsidR="00BC0887" w:rsidRPr="00BC0887" w:rsidRDefault="00BC0887" w:rsidP="00A54683">
            <w:pPr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3</w:t>
            </w:r>
          </w:p>
        </w:tc>
        <w:tc>
          <w:tcPr>
            <w:tcW w:w="3062" w:type="dxa"/>
          </w:tcPr>
          <w:p w14:paraId="6323EC04" w14:textId="77777777" w:rsidR="00BC0887" w:rsidRPr="00BC0887" w:rsidRDefault="00BC0887" w:rsidP="00A54683">
            <w:pPr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812" w:type="dxa"/>
          </w:tcPr>
          <w:p w14:paraId="74224D5F" w14:textId="77777777" w:rsidR="00BC0887" w:rsidRPr="00BC0887" w:rsidRDefault="00BC0887" w:rsidP="00A54683">
            <w:pPr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2639" w:type="dxa"/>
          </w:tcPr>
          <w:p w14:paraId="62FF2707" w14:textId="77777777" w:rsidR="00BC0887" w:rsidRPr="00BC0887" w:rsidRDefault="00BC0887" w:rsidP="00A54683">
            <w:pPr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987" w:type="dxa"/>
          </w:tcPr>
          <w:p w14:paraId="71891893" w14:textId="77777777" w:rsidR="00BC0887" w:rsidRPr="00BC0887" w:rsidRDefault="00BC0887" w:rsidP="00A54683">
            <w:pPr>
              <w:rPr>
                <w:rFonts w:asciiTheme="minorHAnsi" w:hAnsiTheme="minorHAnsi" w:cstheme="minorHAnsi"/>
                <w:bCs/>
              </w:rPr>
            </w:pPr>
          </w:p>
        </w:tc>
      </w:tr>
      <w:tr w:rsidR="00BC0887" w:rsidRPr="00BC0887" w14:paraId="103936E1" w14:textId="77777777" w:rsidTr="00BC0887">
        <w:tc>
          <w:tcPr>
            <w:tcW w:w="562" w:type="dxa"/>
          </w:tcPr>
          <w:p w14:paraId="68CE4278" w14:textId="77777777" w:rsidR="00BC0887" w:rsidRPr="00BC0887" w:rsidRDefault="00BC0887" w:rsidP="00A54683">
            <w:pPr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4</w:t>
            </w:r>
          </w:p>
        </w:tc>
        <w:tc>
          <w:tcPr>
            <w:tcW w:w="3062" w:type="dxa"/>
          </w:tcPr>
          <w:p w14:paraId="4BD8F5B9" w14:textId="77777777" w:rsidR="00BC0887" w:rsidRPr="00BC0887" w:rsidRDefault="00BC0887" w:rsidP="00A54683">
            <w:pPr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812" w:type="dxa"/>
          </w:tcPr>
          <w:p w14:paraId="5D5784E9" w14:textId="77777777" w:rsidR="00BC0887" w:rsidRPr="00BC0887" w:rsidRDefault="00BC0887" w:rsidP="00A54683">
            <w:pPr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2639" w:type="dxa"/>
          </w:tcPr>
          <w:p w14:paraId="0192BC29" w14:textId="77777777" w:rsidR="00BC0887" w:rsidRPr="00BC0887" w:rsidRDefault="00BC0887" w:rsidP="00A54683">
            <w:pPr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987" w:type="dxa"/>
          </w:tcPr>
          <w:p w14:paraId="75491861" w14:textId="77777777" w:rsidR="00BC0887" w:rsidRPr="00BC0887" w:rsidRDefault="00BC0887" w:rsidP="00A54683">
            <w:pPr>
              <w:rPr>
                <w:rFonts w:asciiTheme="minorHAnsi" w:hAnsiTheme="minorHAnsi" w:cstheme="minorHAnsi"/>
                <w:bCs/>
              </w:rPr>
            </w:pPr>
          </w:p>
        </w:tc>
      </w:tr>
      <w:tr w:rsidR="00BC0887" w:rsidRPr="00BC0887" w14:paraId="1BFA4681" w14:textId="77777777" w:rsidTr="00BC0887">
        <w:tc>
          <w:tcPr>
            <w:tcW w:w="562" w:type="dxa"/>
          </w:tcPr>
          <w:p w14:paraId="7DFB1B7E" w14:textId="77777777" w:rsidR="00BC0887" w:rsidRPr="00BC0887" w:rsidRDefault="00BC0887" w:rsidP="00A54683">
            <w:pPr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5</w:t>
            </w:r>
          </w:p>
        </w:tc>
        <w:tc>
          <w:tcPr>
            <w:tcW w:w="3062" w:type="dxa"/>
          </w:tcPr>
          <w:p w14:paraId="255AB519" w14:textId="77777777" w:rsidR="00BC0887" w:rsidRPr="00BC0887" w:rsidRDefault="00BC0887" w:rsidP="00A54683">
            <w:pPr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812" w:type="dxa"/>
          </w:tcPr>
          <w:p w14:paraId="23E25188" w14:textId="77777777" w:rsidR="00BC0887" w:rsidRPr="00BC0887" w:rsidRDefault="00BC0887" w:rsidP="00A54683">
            <w:pPr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2639" w:type="dxa"/>
          </w:tcPr>
          <w:p w14:paraId="3C5E92E4" w14:textId="77777777" w:rsidR="00BC0887" w:rsidRPr="00BC0887" w:rsidRDefault="00BC0887" w:rsidP="00A54683">
            <w:pPr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987" w:type="dxa"/>
          </w:tcPr>
          <w:p w14:paraId="13360F6B" w14:textId="77777777" w:rsidR="00BC0887" w:rsidRPr="00BC0887" w:rsidRDefault="00BC0887" w:rsidP="00A54683">
            <w:pPr>
              <w:rPr>
                <w:rFonts w:asciiTheme="minorHAnsi" w:hAnsiTheme="minorHAnsi" w:cstheme="minorHAnsi"/>
                <w:bCs/>
              </w:rPr>
            </w:pPr>
          </w:p>
        </w:tc>
      </w:tr>
      <w:tr w:rsidR="00BC0887" w:rsidRPr="00BC0887" w14:paraId="499B8812" w14:textId="77777777" w:rsidTr="00BC0887">
        <w:tc>
          <w:tcPr>
            <w:tcW w:w="562" w:type="dxa"/>
          </w:tcPr>
          <w:p w14:paraId="6B6F730A" w14:textId="77777777" w:rsidR="00BC0887" w:rsidRPr="00BC0887" w:rsidRDefault="00BC0887" w:rsidP="00A54683">
            <w:pPr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6</w:t>
            </w:r>
          </w:p>
        </w:tc>
        <w:tc>
          <w:tcPr>
            <w:tcW w:w="3062" w:type="dxa"/>
          </w:tcPr>
          <w:p w14:paraId="2D9D3EF8" w14:textId="77777777" w:rsidR="00BC0887" w:rsidRPr="00BC0887" w:rsidRDefault="00BC0887" w:rsidP="00A54683">
            <w:pPr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812" w:type="dxa"/>
          </w:tcPr>
          <w:p w14:paraId="04857F26" w14:textId="77777777" w:rsidR="00BC0887" w:rsidRPr="00BC0887" w:rsidRDefault="00BC0887" w:rsidP="00A54683">
            <w:pPr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2639" w:type="dxa"/>
          </w:tcPr>
          <w:p w14:paraId="106B7A1F" w14:textId="77777777" w:rsidR="00BC0887" w:rsidRPr="00BC0887" w:rsidRDefault="00BC0887" w:rsidP="00A54683">
            <w:pPr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987" w:type="dxa"/>
          </w:tcPr>
          <w:p w14:paraId="0638BC46" w14:textId="77777777" w:rsidR="00BC0887" w:rsidRPr="00BC0887" w:rsidRDefault="00BC0887" w:rsidP="00A54683">
            <w:pPr>
              <w:rPr>
                <w:rFonts w:asciiTheme="minorHAnsi" w:hAnsiTheme="minorHAnsi" w:cstheme="minorHAnsi"/>
                <w:bCs/>
              </w:rPr>
            </w:pPr>
          </w:p>
        </w:tc>
      </w:tr>
      <w:tr w:rsidR="00BC0887" w:rsidRPr="00BC0887" w14:paraId="1FB8F224" w14:textId="77777777" w:rsidTr="00BC0887">
        <w:tc>
          <w:tcPr>
            <w:tcW w:w="562" w:type="dxa"/>
          </w:tcPr>
          <w:p w14:paraId="6EBFEEAE" w14:textId="77777777" w:rsidR="00BC0887" w:rsidRPr="00BC0887" w:rsidRDefault="00BC0887" w:rsidP="00A54683">
            <w:pPr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7</w:t>
            </w:r>
          </w:p>
        </w:tc>
        <w:tc>
          <w:tcPr>
            <w:tcW w:w="3062" w:type="dxa"/>
          </w:tcPr>
          <w:p w14:paraId="543488BD" w14:textId="77777777" w:rsidR="00BC0887" w:rsidRPr="00BC0887" w:rsidRDefault="00BC0887" w:rsidP="00A54683">
            <w:pPr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812" w:type="dxa"/>
          </w:tcPr>
          <w:p w14:paraId="7E6E9A7D" w14:textId="77777777" w:rsidR="00BC0887" w:rsidRPr="00BC0887" w:rsidRDefault="00BC0887" w:rsidP="00A54683">
            <w:pPr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2639" w:type="dxa"/>
          </w:tcPr>
          <w:p w14:paraId="7429B9D3" w14:textId="77777777" w:rsidR="00BC0887" w:rsidRPr="00BC0887" w:rsidRDefault="00BC0887" w:rsidP="00A54683">
            <w:pPr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987" w:type="dxa"/>
          </w:tcPr>
          <w:p w14:paraId="7FCABCC6" w14:textId="77777777" w:rsidR="00BC0887" w:rsidRPr="00BC0887" w:rsidRDefault="00BC0887" w:rsidP="00A54683">
            <w:pPr>
              <w:rPr>
                <w:rFonts w:asciiTheme="minorHAnsi" w:hAnsiTheme="minorHAnsi" w:cstheme="minorHAnsi"/>
                <w:bCs/>
              </w:rPr>
            </w:pPr>
          </w:p>
        </w:tc>
      </w:tr>
      <w:tr w:rsidR="00BC0887" w:rsidRPr="00BC0887" w14:paraId="62131A1D" w14:textId="77777777" w:rsidTr="00BC0887">
        <w:tc>
          <w:tcPr>
            <w:tcW w:w="562" w:type="dxa"/>
          </w:tcPr>
          <w:p w14:paraId="152E0C73" w14:textId="77777777" w:rsidR="00BC0887" w:rsidRDefault="00BC0887" w:rsidP="00A54683">
            <w:pPr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8</w:t>
            </w:r>
          </w:p>
        </w:tc>
        <w:tc>
          <w:tcPr>
            <w:tcW w:w="3062" w:type="dxa"/>
          </w:tcPr>
          <w:p w14:paraId="22A04230" w14:textId="77777777" w:rsidR="00BC0887" w:rsidRPr="00BC0887" w:rsidRDefault="00BC0887" w:rsidP="00A54683">
            <w:pPr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812" w:type="dxa"/>
          </w:tcPr>
          <w:p w14:paraId="7917FDEE" w14:textId="77777777" w:rsidR="00BC0887" w:rsidRPr="00BC0887" w:rsidRDefault="00BC0887" w:rsidP="00A54683">
            <w:pPr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2639" w:type="dxa"/>
          </w:tcPr>
          <w:p w14:paraId="28759324" w14:textId="77777777" w:rsidR="00BC0887" w:rsidRPr="00BC0887" w:rsidRDefault="00BC0887" w:rsidP="00A54683">
            <w:pPr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987" w:type="dxa"/>
          </w:tcPr>
          <w:p w14:paraId="419A9356" w14:textId="77777777" w:rsidR="00BC0887" w:rsidRPr="00BC0887" w:rsidRDefault="00BC0887" w:rsidP="00A54683">
            <w:pPr>
              <w:rPr>
                <w:rFonts w:asciiTheme="minorHAnsi" w:hAnsiTheme="minorHAnsi" w:cstheme="minorHAnsi"/>
                <w:bCs/>
              </w:rPr>
            </w:pPr>
          </w:p>
        </w:tc>
      </w:tr>
      <w:tr w:rsidR="00BC0887" w:rsidRPr="00BC0887" w14:paraId="5996420D" w14:textId="77777777" w:rsidTr="00BC0887">
        <w:tc>
          <w:tcPr>
            <w:tcW w:w="562" w:type="dxa"/>
          </w:tcPr>
          <w:p w14:paraId="11DDBC81" w14:textId="77777777" w:rsidR="00BC0887" w:rsidRDefault="00BC0887" w:rsidP="00A54683">
            <w:pPr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9</w:t>
            </w:r>
          </w:p>
        </w:tc>
        <w:tc>
          <w:tcPr>
            <w:tcW w:w="3062" w:type="dxa"/>
          </w:tcPr>
          <w:p w14:paraId="02955EE8" w14:textId="77777777" w:rsidR="00BC0887" w:rsidRPr="00BC0887" w:rsidRDefault="00BC0887" w:rsidP="00A54683">
            <w:pPr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812" w:type="dxa"/>
          </w:tcPr>
          <w:p w14:paraId="3766AD0B" w14:textId="77777777" w:rsidR="00BC0887" w:rsidRPr="00BC0887" w:rsidRDefault="00BC0887" w:rsidP="00A54683">
            <w:pPr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2639" w:type="dxa"/>
          </w:tcPr>
          <w:p w14:paraId="790952C4" w14:textId="77777777" w:rsidR="00BC0887" w:rsidRPr="00BC0887" w:rsidRDefault="00BC0887" w:rsidP="00A54683">
            <w:pPr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987" w:type="dxa"/>
          </w:tcPr>
          <w:p w14:paraId="75B91CE4" w14:textId="77777777" w:rsidR="00BC0887" w:rsidRPr="00BC0887" w:rsidRDefault="00BC0887" w:rsidP="00A54683">
            <w:pPr>
              <w:rPr>
                <w:rFonts w:asciiTheme="minorHAnsi" w:hAnsiTheme="minorHAnsi" w:cstheme="minorHAnsi"/>
                <w:bCs/>
              </w:rPr>
            </w:pPr>
          </w:p>
        </w:tc>
      </w:tr>
      <w:tr w:rsidR="00BC0887" w:rsidRPr="00BC0887" w14:paraId="59B27FD5" w14:textId="77777777" w:rsidTr="00BC0887">
        <w:tc>
          <w:tcPr>
            <w:tcW w:w="562" w:type="dxa"/>
          </w:tcPr>
          <w:p w14:paraId="7470C3DD" w14:textId="77777777" w:rsidR="00BC0887" w:rsidRDefault="00BC0887" w:rsidP="00A54683">
            <w:pPr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10</w:t>
            </w:r>
          </w:p>
        </w:tc>
        <w:tc>
          <w:tcPr>
            <w:tcW w:w="3062" w:type="dxa"/>
          </w:tcPr>
          <w:p w14:paraId="2516D8A4" w14:textId="77777777" w:rsidR="00BC0887" w:rsidRPr="00BC0887" w:rsidRDefault="00BC0887" w:rsidP="00A54683">
            <w:pPr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812" w:type="dxa"/>
          </w:tcPr>
          <w:p w14:paraId="7881E005" w14:textId="77777777" w:rsidR="00BC0887" w:rsidRPr="00BC0887" w:rsidRDefault="00BC0887" w:rsidP="00A54683">
            <w:pPr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2639" w:type="dxa"/>
          </w:tcPr>
          <w:p w14:paraId="297C14DB" w14:textId="77777777" w:rsidR="00BC0887" w:rsidRPr="00BC0887" w:rsidRDefault="00BC0887" w:rsidP="00A54683">
            <w:pPr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987" w:type="dxa"/>
          </w:tcPr>
          <w:p w14:paraId="1838E4E9" w14:textId="77777777" w:rsidR="00BC0887" w:rsidRPr="00BC0887" w:rsidRDefault="00BC0887" w:rsidP="00A54683">
            <w:pPr>
              <w:rPr>
                <w:rFonts w:asciiTheme="minorHAnsi" w:hAnsiTheme="minorHAnsi" w:cstheme="minorHAnsi"/>
                <w:bCs/>
              </w:rPr>
            </w:pPr>
          </w:p>
        </w:tc>
      </w:tr>
    </w:tbl>
    <w:p w14:paraId="2FDEE945" w14:textId="77777777" w:rsidR="00BC0887" w:rsidRPr="00DC5C20" w:rsidRDefault="00BC0887" w:rsidP="00A54683">
      <w:pPr>
        <w:pBdr>
          <w:bottom w:val="single" w:sz="4" w:space="1" w:color="auto"/>
        </w:pBdr>
        <w:rPr>
          <w:rFonts w:asciiTheme="minorHAnsi" w:hAnsiTheme="minorHAnsi" w:cstheme="minorHAnsi"/>
          <w:bCs/>
        </w:rPr>
      </w:pPr>
    </w:p>
    <w:p w14:paraId="15A7BC35" w14:textId="77777777" w:rsidR="00BC0887" w:rsidRPr="00DC5C20" w:rsidRDefault="00BC0887" w:rsidP="00A54683">
      <w:pPr>
        <w:pBdr>
          <w:bottom w:val="single" w:sz="4" w:space="1" w:color="auto"/>
        </w:pBdr>
        <w:rPr>
          <w:rFonts w:asciiTheme="minorHAnsi" w:hAnsiTheme="minorHAnsi" w:cstheme="minorHAnsi"/>
          <w:bCs/>
        </w:rPr>
      </w:pPr>
      <w:r w:rsidRPr="00DC5C20">
        <w:rPr>
          <w:rFonts w:asciiTheme="minorHAnsi" w:hAnsiTheme="minorHAnsi" w:cstheme="minorHAnsi"/>
          <w:bCs/>
        </w:rPr>
        <w:t>* inkl. Ust, 10 % Bibliotheksrabatt</w:t>
      </w:r>
      <w:r w:rsidR="00DC5C20" w:rsidRPr="00DC5C20">
        <w:rPr>
          <w:rFonts w:asciiTheme="minorHAnsi" w:hAnsiTheme="minorHAnsi" w:cstheme="minorHAnsi"/>
          <w:bCs/>
        </w:rPr>
        <w:t xml:space="preserve"> müssen bei der Abrechnung berücksichtigt werden.</w:t>
      </w:r>
    </w:p>
    <w:p w14:paraId="5EEC034F" w14:textId="77777777" w:rsidR="006857FF" w:rsidRPr="007A0D5A" w:rsidRDefault="006857FF" w:rsidP="00A54683">
      <w:pPr>
        <w:pBdr>
          <w:bottom w:val="single" w:sz="4" w:space="1" w:color="auto"/>
        </w:pBdr>
        <w:rPr>
          <w:rFonts w:asciiTheme="minorHAnsi" w:hAnsiTheme="minorHAnsi" w:cstheme="minorHAnsi"/>
          <w:noProof/>
        </w:rPr>
      </w:pPr>
    </w:p>
    <w:p w14:paraId="1F47E789" w14:textId="671A7664" w:rsidR="006857FF" w:rsidRPr="000D5300" w:rsidRDefault="00074822" w:rsidP="006857FF">
      <w:pPr>
        <w:rPr>
          <w:rFonts w:asciiTheme="minorHAnsi" w:hAnsiTheme="minorHAnsi" w:cstheme="minorHAnsi"/>
          <w:b/>
          <w:noProof/>
        </w:rPr>
      </w:pPr>
      <w:r w:rsidRPr="000D5300">
        <w:rPr>
          <w:rFonts w:asciiTheme="minorHAnsi" w:hAnsiTheme="minorHAnsi" w:cstheme="minorHAnsi"/>
          <w:b/>
          <w:noProof/>
        </w:rPr>
        <w:t xml:space="preserve">Für die oben </w:t>
      </w:r>
      <w:r w:rsidR="00BC0887">
        <w:rPr>
          <w:rFonts w:asciiTheme="minorHAnsi" w:hAnsiTheme="minorHAnsi" w:cstheme="minorHAnsi"/>
          <w:b/>
          <w:noProof/>
        </w:rPr>
        <w:t>aufgelisteten Medien</w:t>
      </w:r>
      <w:r w:rsidRPr="000D5300">
        <w:rPr>
          <w:rFonts w:asciiTheme="minorHAnsi" w:hAnsiTheme="minorHAnsi" w:cstheme="minorHAnsi"/>
          <w:b/>
          <w:noProof/>
        </w:rPr>
        <w:t xml:space="preserve"> zum Themenschwerpunkt beantragen wir 1</w:t>
      </w:r>
      <w:r w:rsidR="004906F5">
        <w:rPr>
          <w:rFonts w:asciiTheme="minorHAnsi" w:hAnsiTheme="minorHAnsi" w:cstheme="minorHAnsi"/>
          <w:b/>
          <w:noProof/>
        </w:rPr>
        <w:t>2</w:t>
      </w:r>
      <w:r w:rsidRPr="000D5300">
        <w:rPr>
          <w:rFonts w:asciiTheme="minorHAnsi" w:hAnsiTheme="minorHAnsi" w:cstheme="minorHAnsi"/>
          <w:b/>
          <w:noProof/>
        </w:rPr>
        <w:t>0 Euro Förderung.</w:t>
      </w:r>
    </w:p>
    <w:p w14:paraId="248A3396" w14:textId="77777777" w:rsidR="00074822" w:rsidRDefault="00074822" w:rsidP="006857FF">
      <w:pPr>
        <w:rPr>
          <w:rFonts w:asciiTheme="minorHAnsi" w:hAnsiTheme="minorHAnsi" w:cstheme="minorHAnsi"/>
          <w:noProof/>
        </w:rPr>
      </w:pPr>
    </w:p>
    <w:p w14:paraId="75F56AFE" w14:textId="77777777" w:rsidR="0083721B" w:rsidRPr="00A54683" w:rsidRDefault="0083721B" w:rsidP="0083721B">
      <w:pPr>
        <w:rPr>
          <w:rFonts w:asciiTheme="minorHAnsi" w:hAnsiTheme="minorHAnsi" w:cstheme="minorHAnsi"/>
          <w:noProof/>
          <w:sz w:val="20"/>
          <w:szCs w:val="20"/>
        </w:rPr>
      </w:pPr>
      <w:r w:rsidRPr="00A54683">
        <w:rPr>
          <w:rFonts w:asciiTheme="minorHAnsi" w:hAnsiTheme="minorHAnsi" w:cstheme="minorHAnsi"/>
          <w:noProof/>
          <w:sz w:val="20"/>
          <w:szCs w:val="20"/>
        </w:rPr>
        <w:t xml:space="preserve">□ </w:t>
      </w:r>
      <w:r>
        <w:rPr>
          <w:rFonts w:asciiTheme="minorHAnsi" w:hAnsiTheme="minorHAnsi" w:cstheme="minorHAnsi"/>
          <w:noProof/>
          <w:sz w:val="20"/>
          <w:szCs w:val="20"/>
        </w:rPr>
        <w:t>Die Medien werden mit Aufklebern gekennzeichnet. Die Aufkleber werden von der Bibliotheksfachstelle zugesandt.</w:t>
      </w:r>
      <w:r w:rsidRPr="00A54683">
        <w:rPr>
          <w:rFonts w:asciiTheme="minorHAnsi" w:hAnsiTheme="minorHAnsi" w:cstheme="minorHAnsi"/>
          <w:noProof/>
          <w:sz w:val="20"/>
          <w:szCs w:val="20"/>
        </w:rPr>
        <w:t xml:space="preserve"> </w:t>
      </w:r>
    </w:p>
    <w:p w14:paraId="757FB7E0" w14:textId="77777777" w:rsidR="00074822" w:rsidRPr="00A54683" w:rsidRDefault="00074822" w:rsidP="006857FF">
      <w:pPr>
        <w:rPr>
          <w:rFonts w:asciiTheme="minorHAnsi" w:hAnsiTheme="minorHAnsi" w:cstheme="minorHAnsi"/>
          <w:noProof/>
          <w:sz w:val="20"/>
          <w:szCs w:val="20"/>
        </w:rPr>
      </w:pPr>
    </w:p>
    <w:p w14:paraId="3FBDF6EC" w14:textId="77777777" w:rsidR="006857FF" w:rsidRPr="00A54683" w:rsidRDefault="00074822" w:rsidP="006857FF">
      <w:pPr>
        <w:rPr>
          <w:rFonts w:asciiTheme="minorHAnsi" w:hAnsiTheme="minorHAnsi" w:cstheme="minorHAnsi"/>
          <w:noProof/>
          <w:sz w:val="20"/>
          <w:szCs w:val="20"/>
        </w:rPr>
      </w:pPr>
      <w:r w:rsidRPr="00A54683">
        <w:rPr>
          <w:rFonts w:asciiTheme="minorHAnsi" w:hAnsiTheme="minorHAnsi" w:cstheme="minorHAnsi"/>
          <w:noProof/>
          <w:sz w:val="20"/>
          <w:szCs w:val="20"/>
        </w:rPr>
        <w:t xml:space="preserve">□ </w:t>
      </w:r>
      <w:r w:rsidR="009647EF">
        <w:rPr>
          <w:rFonts w:asciiTheme="minorHAnsi" w:hAnsiTheme="minorHAnsi" w:cstheme="minorHAnsi"/>
          <w:noProof/>
          <w:sz w:val="20"/>
          <w:szCs w:val="20"/>
        </w:rPr>
        <w:t>Wir schicken ein Foto von der Präsentation der Medien (z. B. Thementisch) an die Bibliotheksfachstelle.</w:t>
      </w:r>
    </w:p>
    <w:p w14:paraId="37C4091A" w14:textId="77777777" w:rsidR="0083721B" w:rsidRDefault="0083721B" w:rsidP="001A0DD4">
      <w:pPr>
        <w:pStyle w:val="DachmarkeFlietext"/>
        <w:rPr>
          <w:rFonts w:asciiTheme="minorHAnsi" w:hAnsiTheme="minorHAnsi"/>
          <w:sz w:val="20"/>
          <w:szCs w:val="20"/>
        </w:rPr>
      </w:pPr>
    </w:p>
    <w:p w14:paraId="7A49E66A" w14:textId="03A04D59" w:rsidR="00A54683" w:rsidRDefault="00A54683" w:rsidP="001A0DD4">
      <w:pPr>
        <w:pStyle w:val="DachmarkeFlietext"/>
        <w:rPr>
          <w:rFonts w:asciiTheme="minorHAnsi" w:hAnsiTheme="minorHAnsi"/>
          <w:sz w:val="20"/>
          <w:szCs w:val="20"/>
        </w:rPr>
      </w:pPr>
      <w:r w:rsidRPr="00A54683">
        <w:rPr>
          <w:rFonts w:asciiTheme="minorHAnsi" w:hAnsiTheme="minorHAnsi"/>
          <w:sz w:val="20"/>
          <w:szCs w:val="20"/>
        </w:rPr>
        <w:t>□ Ich willige ausdrücklich ein, dass meine pe</w:t>
      </w:r>
      <w:r>
        <w:rPr>
          <w:rFonts w:asciiTheme="minorHAnsi" w:hAnsiTheme="minorHAnsi"/>
          <w:sz w:val="20"/>
          <w:szCs w:val="20"/>
        </w:rPr>
        <w:t xml:space="preserve">rsonenbezogenen Daten, nämlich </w:t>
      </w:r>
      <w:r w:rsidRPr="00A54683">
        <w:rPr>
          <w:rFonts w:asciiTheme="minorHAnsi" w:hAnsiTheme="minorHAnsi"/>
          <w:sz w:val="20"/>
          <w:szCs w:val="20"/>
        </w:rPr>
        <w:t xml:space="preserve">Name, E-Mail-Adresse, Telefonnummer zum Zweck der Abwicklung des Förderansuchens elektronisch für die Dauer des Themenschwerpunktes gespeichert und verarbeitet werden. Diese Zustimmung kann ich jederzeit per Mail an </w:t>
      </w:r>
      <w:hyperlink r:id="rId9" w:history="1">
        <w:r w:rsidRPr="00A54683">
          <w:rPr>
            <w:rStyle w:val="Hyperlink"/>
            <w:rFonts w:asciiTheme="minorHAnsi" w:hAnsiTheme="minorHAnsi"/>
            <w:sz w:val="20"/>
            <w:szCs w:val="20"/>
          </w:rPr>
          <w:t>biblio@dioezese-linz.at</w:t>
        </w:r>
      </w:hyperlink>
      <w:r w:rsidRPr="00A54683">
        <w:rPr>
          <w:rFonts w:asciiTheme="minorHAnsi" w:hAnsiTheme="minorHAnsi"/>
          <w:sz w:val="20"/>
          <w:szCs w:val="20"/>
        </w:rPr>
        <w:t xml:space="preserve"> widerrufen. Es wird darauf hingewiesen, dass alle bis zum Widerruf vorgenommenen Verarbeitungen weiterhin rechtmäßig bleiben.</w:t>
      </w:r>
    </w:p>
    <w:p w14:paraId="001963D4" w14:textId="77777777" w:rsidR="001D07B3" w:rsidRPr="00A54683" w:rsidRDefault="001D07B3" w:rsidP="001A0DD4">
      <w:pPr>
        <w:pStyle w:val="DachmarkeFlietext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Die Fördermittel sind </w:t>
      </w:r>
      <w:r w:rsidR="004B1AC7">
        <w:rPr>
          <w:rFonts w:asciiTheme="minorHAnsi" w:hAnsiTheme="minorHAnsi"/>
          <w:sz w:val="20"/>
          <w:szCs w:val="20"/>
        </w:rPr>
        <w:t xml:space="preserve">jährlich </w:t>
      </w:r>
      <w:r>
        <w:rPr>
          <w:rFonts w:asciiTheme="minorHAnsi" w:hAnsiTheme="minorHAnsi"/>
          <w:sz w:val="20"/>
          <w:szCs w:val="20"/>
        </w:rPr>
        <w:t>beschränkt.</w:t>
      </w:r>
      <w:r w:rsidR="004B1AC7">
        <w:rPr>
          <w:rFonts w:asciiTheme="minorHAnsi" w:hAnsiTheme="minorHAnsi"/>
          <w:sz w:val="20"/>
          <w:szCs w:val="20"/>
        </w:rPr>
        <w:t xml:space="preserve"> Ist das Budget ausgeschöpft, kann keine Förderung ausbezahlt werden.</w:t>
      </w:r>
      <w:r>
        <w:rPr>
          <w:rFonts w:asciiTheme="minorHAnsi" w:hAnsiTheme="minorHAnsi"/>
          <w:sz w:val="20"/>
          <w:szCs w:val="20"/>
        </w:rPr>
        <w:t xml:space="preserve"> Die Anträge werden nach </w:t>
      </w:r>
      <w:r w:rsidR="004B1AC7">
        <w:rPr>
          <w:rFonts w:asciiTheme="minorHAnsi" w:hAnsiTheme="minorHAnsi"/>
          <w:sz w:val="20"/>
          <w:szCs w:val="20"/>
        </w:rPr>
        <w:t>Eingang gereiht und bearbeitet.</w:t>
      </w:r>
    </w:p>
    <w:sectPr w:rsidR="001D07B3" w:rsidRPr="00A54683" w:rsidSect="007A0D5A">
      <w:type w:val="continuous"/>
      <w:pgSz w:w="11906" w:h="16838"/>
      <w:pgMar w:top="1417" w:right="1417" w:bottom="1134" w:left="1417" w:header="708" w:footer="14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5E210F" w14:textId="77777777" w:rsidR="006857FF" w:rsidRDefault="006857FF" w:rsidP="00A67EAC">
      <w:r>
        <w:separator/>
      </w:r>
    </w:p>
  </w:endnote>
  <w:endnote w:type="continuationSeparator" w:id="0">
    <w:p w14:paraId="79B444DF" w14:textId="77777777" w:rsidR="006857FF" w:rsidRDefault="006857FF" w:rsidP="00A67E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useo Sans 300">
    <w:panose1 w:val="02000000000000000000"/>
    <w:charset w:val="00"/>
    <w:family w:val="modern"/>
    <w:notTrueType/>
    <w:pitch w:val="variable"/>
    <w:sig w:usb0="A00000AF" w:usb1="4000004A" w:usb2="00000000" w:usb3="00000000" w:csb0="00000093" w:csb1="00000000"/>
  </w:font>
  <w:font w:name="Museo Sans 700">
    <w:panose1 w:val="02000000000000000000"/>
    <w:charset w:val="00"/>
    <w:family w:val="modern"/>
    <w:notTrueType/>
    <w:pitch w:val="variable"/>
    <w:sig w:usb0="A00000AF" w:usb1="4000004A" w:usb2="00000000" w:usb3="00000000" w:csb0="00000093" w:csb1="00000000"/>
  </w:font>
  <w:font w:name="Museo Sans 500">
    <w:panose1 w:val="02000000000000000000"/>
    <w:charset w:val="00"/>
    <w:family w:val="modern"/>
    <w:notTrueType/>
    <w:pitch w:val="variable"/>
    <w:sig w:usb0="A00000AF" w:usb1="4000004A" w:usb2="00000000" w:usb3="00000000" w:csb0="00000093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F42914" w14:textId="77777777" w:rsidR="00A67EAC" w:rsidRPr="00A67EAC" w:rsidRDefault="0083721B" w:rsidP="00A54980">
    <w:pPr>
      <w:pStyle w:val="Fuzeile"/>
      <w:jc w:val="right"/>
      <w:rPr>
        <w:rFonts w:ascii="Trebuchet MS" w:hAnsi="Trebuchet MS"/>
        <w:sz w:val="20"/>
        <w:szCs w:val="20"/>
      </w:rPr>
    </w:pPr>
    <w:r>
      <w:rPr>
        <w:noProof/>
      </w:rPr>
      <w:pict w14:anchorId="4EC03C1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-71.2pt;margin-top:16.3pt;width:595pt;height:64.5pt;z-index:-251656192;mso-position-horizontal-relative:text;mso-position-vertical-relative:text" wrapcoords="-27 0 -27 21349 21600 21349 21600 0 -27 0">
          <v:imagedata r:id="rId1" o:title="BFS_briefpapier fusszeile RGB"/>
          <w10:wrap type="tight"/>
        </v:shape>
      </w:pict>
    </w:r>
    <w:r w:rsidR="00A54980">
      <w:rPr>
        <w:rFonts w:ascii="Trebuchet MS" w:hAnsi="Trebuchet MS"/>
        <w:noProof/>
        <w:sz w:val="20"/>
        <w:szCs w:val="20"/>
        <w:lang w:eastAsia="de-DE"/>
      </w:rPr>
      <w:drawing>
        <wp:anchor distT="0" distB="0" distL="114300" distR="114300" simplePos="0" relativeHeight="251657216" behindDoc="1" locked="0" layoutInCell="1" allowOverlap="1" wp14:anchorId="3FCD0A01" wp14:editId="38059A30">
          <wp:simplePos x="0" y="0"/>
          <wp:positionH relativeFrom="column">
            <wp:posOffset>-14605</wp:posOffset>
          </wp:positionH>
          <wp:positionV relativeFrom="paragraph">
            <wp:posOffset>9864090</wp:posOffset>
          </wp:positionV>
          <wp:extent cx="7560310" cy="816610"/>
          <wp:effectExtent l="0" t="0" r="2540" b="2540"/>
          <wp:wrapNone/>
          <wp:docPr id="32" name="Grafik 32" descr="BFS_briefpapier fusszeile 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FS_briefpapier fusszeile RGB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0310" cy="8166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54980">
      <w:rPr>
        <w:rFonts w:ascii="Trebuchet MS" w:hAnsi="Trebuchet MS"/>
        <w:noProof/>
        <w:sz w:val="20"/>
        <w:szCs w:val="20"/>
        <w:lang w:eastAsia="de-DE"/>
      </w:rPr>
      <w:drawing>
        <wp:anchor distT="0" distB="0" distL="114300" distR="114300" simplePos="0" relativeHeight="251658240" behindDoc="1" locked="0" layoutInCell="1" allowOverlap="1" wp14:anchorId="49F8E466" wp14:editId="6C5F0966">
          <wp:simplePos x="0" y="0"/>
          <wp:positionH relativeFrom="column">
            <wp:posOffset>-14605</wp:posOffset>
          </wp:positionH>
          <wp:positionV relativeFrom="paragraph">
            <wp:posOffset>9864090</wp:posOffset>
          </wp:positionV>
          <wp:extent cx="7560310" cy="816610"/>
          <wp:effectExtent l="0" t="0" r="2540" b="2540"/>
          <wp:wrapNone/>
          <wp:docPr id="34" name="Grafik 34" descr="BFS_briefpapier fusszeile 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FS_briefpapier fusszeile RGB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0310" cy="8166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67EAC" w:rsidRPr="00A67EAC">
      <w:rPr>
        <w:rFonts w:ascii="Trebuchet MS" w:hAnsi="Trebuchet MS"/>
        <w:noProof/>
        <w:sz w:val="20"/>
        <w:szCs w:val="20"/>
        <w:lang w:eastAsia="de-DE"/>
      </w:rPr>
      <w:drawing>
        <wp:anchor distT="0" distB="0" distL="114300" distR="114300" simplePos="0" relativeHeight="251655168" behindDoc="1" locked="0" layoutInCell="1" allowOverlap="1" wp14:anchorId="14F880EC" wp14:editId="1C76A2BF">
          <wp:simplePos x="0" y="0"/>
          <wp:positionH relativeFrom="column">
            <wp:posOffset>1905</wp:posOffset>
          </wp:positionH>
          <wp:positionV relativeFrom="paragraph">
            <wp:posOffset>9843135</wp:posOffset>
          </wp:positionV>
          <wp:extent cx="7556500" cy="819150"/>
          <wp:effectExtent l="0" t="0" r="6350" b="0"/>
          <wp:wrapNone/>
          <wp:docPr id="35" name="Grafik 35" descr="BFS_briefpapier fusszeile 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FS_briefpapier fusszeile RGB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6500" cy="8191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175E1B" w14:textId="77777777" w:rsidR="006857FF" w:rsidRDefault="006857FF" w:rsidP="00A67EAC">
      <w:r>
        <w:separator/>
      </w:r>
    </w:p>
  </w:footnote>
  <w:footnote w:type="continuationSeparator" w:id="0">
    <w:p w14:paraId="5BBD33CE" w14:textId="77777777" w:rsidR="006857FF" w:rsidRDefault="006857FF" w:rsidP="00A67E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388DD5" w14:textId="77A17C63" w:rsidR="00A54980" w:rsidRDefault="0088307C">
    <w:pPr>
      <w:pStyle w:val="Kopfzeile"/>
    </w:pPr>
    <w:r>
      <w:rPr>
        <w:noProof/>
      </w:rPr>
      <w:drawing>
        <wp:anchor distT="0" distB="0" distL="114300" distR="114300" simplePos="0" relativeHeight="251659264" behindDoc="0" locked="0" layoutInCell="1" allowOverlap="1" wp14:anchorId="3B29065E" wp14:editId="3B04F87F">
          <wp:simplePos x="0" y="0"/>
          <wp:positionH relativeFrom="column">
            <wp:posOffset>-335915</wp:posOffset>
          </wp:positionH>
          <wp:positionV relativeFrom="paragraph">
            <wp:posOffset>-190500</wp:posOffset>
          </wp:positionV>
          <wp:extent cx="1051560" cy="960120"/>
          <wp:effectExtent l="0" t="0" r="0" b="0"/>
          <wp:wrapSquare wrapText="bothSides"/>
          <wp:docPr id="580550843" name="Grafik 1" descr="Ein Bild, das Text, Schrift, Logo, Grafiken enthält.&#10;&#10;KI-generierte Inhalte können fehlerhaft sein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80550843" name="Grafik 1" descr="Ein Bild, das Text, Schrift, Logo, Grafiken enthält.&#10;&#10;KI-generierte Inhalte können fehlerhaft sein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1560" cy="9601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54980">
      <w:rPr>
        <w:noProof/>
        <w:lang w:eastAsia="de-DE"/>
      </w:rPr>
      <w:drawing>
        <wp:anchor distT="0" distB="0" distL="114300" distR="114300" simplePos="0" relativeHeight="251656192" behindDoc="1" locked="0" layoutInCell="1" allowOverlap="1" wp14:anchorId="337E8C1E" wp14:editId="5CCC487E">
          <wp:simplePos x="0" y="0"/>
          <wp:positionH relativeFrom="column">
            <wp:posOffset>2277110</wp:posOffset>
          </wp:positionH>
          <wp:positionV relativeFrom="paragraph">
            <wp:posOffset>-388620</wp:posOffset>
          </wp:positionV>
          <wp:extent cx="4432300" cy="2343150"/>
          <wp:effectExtent l="0" t="0" r="6350" b="0"/>
          <wp:wrapNone/>
          <wp:docPr id="31" name="Grafik 31" descr="BFS_Logos 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FS_Logos RGB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432300" cy="23431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8"/>
  <w:hyphenationZone w:val="425"/>
  <w:characterSpacingControl w:val="doNotCompress"/>
  <w:hdrShapeDefaults>
    <o:shapedefaults v:ext="edit" spidmax="2050" fill="f" fillcolor="white" stroke="f">
      <v:fill color="white" on="f"/>
      <v:stroke on="f"/>
    </o:shapedefaults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857FF"/>
    <w:rsid w:val="00064B91"/>
    <w:rsid w:val="00074822"/>
    <w:rsid w:val="000825EA"/>
    <w:rsid w:val="000D4063"/>
    <w:rsid w:val="000D5300"/>
    <w:rsid w:val="00142170"/>
    <w:rsid w:val="00152032"/>
    <w:rsid w:val="00177AC0"/>
    <w:rsid w:val="001A0DD4"/>
    <w:rsid w:val="001C27CF"/>
    <w:rsid w:val="001D07B3"/>
    <w:rsid w:val="001E4564"/>
    <w:rsid w:val="001F29C7"/>
    <w:rsid w:val="003522B4"/>
    <w:rsid w:val="003D508E"/>
    <w:rsid w:val="003E2DC7"/>
    <w:rsid w:val="00457B46"/>
    <w:rsid w:val="004906F5"/>
    <w:rsid w:val="004B1AC7"/>
    <w:rsid w:val="004D038F"/>
    <w:rsid w:val="005B33F3"/>
    <w:rsid w:val="005E3B8F"/>
    <w:rsid w:val="006374A1"/>
    <w:rsid w:val="006857FF"/>
    <w:rsid w:val="006D7EB5"/>
    <w:rsid w:val="006E51C0"/>
    <w:rsid w:val="00711FD6"/>
    <w:rsid w:val="00741858"/>
    <w:rsid w:val="007A0D5A"/>
    <w:rsid w:val="0083721B"/>
    <w:rsid w:val="0088307C"/>
    <w:rsid w:val="00960BE4"/>
    <w:rsid w:val="009647EF"/>
    <w:rsid w:val="00971F31"/>
    <w:rsid w:val="009E4023"/>
    <w:rsid w:val="00A54683"/>
    <w:rsid w:val="00A54980"/>
    <w:rsid w:val="00A623FE"/>
    <w:rsid w:val="00A67EAC"/>
    <w:rsid w:val="00A7689E"/>
    <w:rsid w:val="00AA656D"/>
    <w:rsid w:val="00AD76D7"/>
    <w:rsid w:val="00B037B4"/>
    <w:rsid w:val="00B34E7B"/>
    <w:rsid w:val="00B50161"/>
    <w:rsid w:val="00B76521"/>
    <w:rsid w:val="00BC0887"/>
    <w:rsid w:val="00BD1C4C"/>
    <w:rsid w:val="00BD7396"/>
    <w:rsid w:val="00C71C98"/>
    <w:rsid w:val="00CB6681"/>
    <w:rsid w:val="00CC5878"/>
    <w:rsid w:val="00DC2BF9"/>
    <w:rsid w:val="00DC5C20"/>
    <w:rsid w:val="00EA5749"/>
    <w:rsid w:val="00EF5997"/>
    <w:rsid w:val="00F12E23"/>
    <w:rsid w:val="00FB3025"/>
    <w:rsid w:val="00FD251F"/>
    <w:rsid w:val="00FD41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 fill="f" fillcolor="white" stroke="f">
      <v:fill color="white" on="f"/>
      <v:stroke on="f"/>
    </o:shapedefaults>
    <o:shapelayout v:ext="edit">
      <o:idmap v:ext="edit" data="1"/>
    </o:shapelayout>
  </w:shapeDefaults>
  <w:decimalSymbol w:val=","/>
  <w:listSeparator w:val=";"/>
  <w14:docId w14:val="69C838AF"/>
  <w15:chartTrackingRefBased/>
  <w15:docId w15:val="{DC4F8FDC-2978-46D6-84AA-FEE4B54CCB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6857FF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de-AT" w:eastAsia="ar-SA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CC5878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CC5878"/>
    <w:rPr>
      <w:rFonts w:ascii="Segoe UI" w:hAnsi="Segoe UI" w:cs="Segoe UI"/>
      <w:sz w:val="18"/>
      <w:szCs w:val="18"/>
    </w:rPr>
  </w:style>
  <w:style w:type="paragraph" w:styleId="Kopfzeile">
    <w:name w:val="header"/>
    <w:basedOn w:val="Standard"/>
    <w:link w:val="KopfzeileZchn"/>
    <w:uiPriority w:val="99"/>
    <w:unhideWhenUsed/>
    <w:rsid w:val="00A67EAC"/>
    <w:pPr>
      <w:tabs>
        <w:tab w:val="center" w:pos="4536"/>
        <w:tab w:val="right" w:pos="9072"/>
      </w:tabs>
      <w:suppressAutoHyphens w:val="0"/>
    </w:pPr>
    <w:rPr>
      <w:rFonts w:asciiTheme="minorHAnsi" w:eastAsiaTheme="minorHAnsi" w:hAnsiTheme="minorHAnsi" w:cstheme="minorBidi"/>
      <w:sz w:val="22"/>
      <w:szCs w:val="22"/>
      <w:lang w:val="de-DE" w:eastAsia="en-US"/>
    </w:rPr>
  </w:style>
  <w:style w:type="character" w:customStyle="1" w:styleId="KopfzeileZchn">
    <w:name w:val="Kopfzeile Zchn"/>
    <w:basedOn w:val="Absatz-Standardschriftart"/>
    <w:link w:val="Kopfzeile"/>
    <w:uiPriority w:val="99"/>
    <w:rsid w:val="00A67EAC"/>
  </w:style>
  <w:style w:type="paragraph" w:styleId="Fuzeile">
    <w:name w:val="footer"/>
    <w:basedOn w:val="Standard"/>
    <w:link w:val="FuzeileZchn"/>
    <w:uiPriority w:val="99"/>
    <w:unhideWhenUsed/>
    <w:rsid w:val="00A67EAC"/>
    <w:pPr>
      <w:tabs>
        <w:tab w:val="center" w:pos="4536"/>
        <w:tab w:val="right" w:pos="9072"/>
      </w:tabs>
      <w:suppressAutoHyphens w:val="0"/>
    </w:pPr>
    <w:rPr>
      <w:rFonts w:asciiTheme="minorHAnsi" w:eastAsiaTheme="minorHAnsi" w:hAnsiTheme="minorHAnsi" w:cstheme="minorBidi"/>
      <w:sz w:val="22"/>
      <w:szCs w:val="22"/>
      <w:lang w:val="de-DE" w:eastAsia="en-US"/>
    </w:rPr>
  </w:style>
  <w:style w:type="character" w:customStyle="1" w:styleId="FuzeileZchn">
    <w:name w:val="Fußzeile Zchn"/>
    <w:basedOn w:val="Absatz-Standardschriftart"/>
    <w:link w:val="Fuzeile"/>
    <w:uiPriority w:val="99"/>
    <w:rsid w:val="00A67EAC"/>
  </w:style>
  <w:style w:type="paragraph" w:customStyle="1" w:styleId="DachmarkeFlietext">
    <w:name w:val="Dachmarke Fließtext"/>
    <w:basedOn w:val="Standard"/>
    <w:link w:val="DachmarkeFlietextZchn"/>
    <w:qFormat/>
    <w:rsid w:val="001A0DD4"/>
    <w:pPr>
      <w:suppressAutoHyphens w:val="0"/>
      <w:spacing w:after="160" w:line="259" w:lineRule="auto"/>
    </w:pPr>
    <w:rPr>
      <w:rFonts w:ascii="Museo Sans 300" w:eastAsiaTheme="minorHAnsi" w:hAnsi="Museo Sans 300" w:cstheme="minorHAnsi"/>
      <w:sz w:val="22"/>
      <w:szCs w:val="22"/>
      <w:lang w:val="de-DE" w:eastAsia="en-US"/>
    </w:rPr>
  </w:style>
  <w:style w:type="paragraph" w:customStyle="1" w:styleId="Dachmarke1">
    <w:name w:val="Dachmarke Ü1"/>
    <w:basedOn w:val="DachmarkeFlietext"/>
    <w:link w:val="Dachmarke1Zchn"/>
    <w:qFormat/>
    <w:rsid w:val="001A0DD4"/>
    <w:rPr>
      <w:rFonts w:ascii="Museo Sans 700" w:hAnsi="Museo Sans 700"/>
      <w:sz w:val="32"/>
      <w:szCs w:val="32"/>
    </w:rPr>
  </w:style>
  <w:style w:type="character" w:customStyle="1" w:styleId="DachmarkeFlietextZchn">
    <w:name w:val="Dachmarke Fließtext Zchn"/>
    <w:basedOn w:val="Absatz-Standardschriftart"/>
    <w:link w:val="DachmarkeFlietext"/>
    <w:rsid w:val="001A0DD4"/>
    <w:rPr>
      <w:rFonts w:ascii="Museo Sans 300" w:hAnsi="Museo Sans 300" w:cstheme="minorHAnsi"/>
    </w:rPr>
  </w:style>
  <w:style w:type="paragraph" w:customStyle="1" w:styleId="Dachmarke2">
    <w:name w:val="Dachmarke Ü2"/>
    <w:basedOn w:val="Dachmarke1"/>
    <w:link w:val="Dachmarke2Zchn"/>
    <w:qFormat/>
    <w:rsid w:val="001A0DD4"/>
    <w:rPr>
      <w:rFonts w:ascii="Museo Sans 500" w:hAnsi="Museo Sans 500"/>
      <w:sz w:val="26"/>
      <w:szCs w:val="26"/>
    </w:rPr>
  </w:style>
  <w:style w:type="character" w:customStyle="1" w:styleId="Dachmarke1Zchn">
    <w:name w:val="Dachmarke Ü1 Zchn"/>
    <w:basedOn w:val="DachmarkeFlietextZchn"/>
    <w:link w:val="Dachmarke1"/>
    <w:rsid w:val="001A0DD4"/>
    <w:rPr>
      <w:rFonts w:ascii="Museo Sans 700" w:hAnsi="Museo Sans 700" w:cstheme="minorHAnsi"/>
      <w:sz w:val="32"/>
      <w:szCs w:val="32"/>
    </w:rPr>
  </w:style>
  <w:style w:type="character" w:customStyle="1" w:styleId="Dachmarke2Zchn">
    <w:name w:val="Dachmarke Ü2 Zchn"/>
    <w:basedOn w:val="Dachmarke1Zchn"/>
    <w:link w:val="Dachmarke2"/>
    <w:rsid w:val="001A0DD4"/>
    <w:rPr>
      <w:rFonts w:ascii="Museo Sans 500" w:hAnsi="Museo Sans 500" w:cstheme="minorHAnsi"/>
      <w:sz w:val="26"/>
      <w:szCs w:val="26"/>
    </w:rPr>
  </w:style>
  <w:style w:type="character" w:styleId="Hyperlink">
    <w:name w:val="Hyperlink"/>
    <w:uiPriority w:val="99"/>
    <w:unhideWhenUsed/>
    <w:rsid w:val="006857FF"/>
    <w:rPr>
      <w:color w:val="0000FF"/>
      <w:u w:val="single"/>
    </w:rPr>
  </w:style>
  <w:style w:type="table" w:styleId="Tabellenraster">
    <w:name w:val="Table Grid"/>
    <w:basedOn w:val="NormaleTabelle"/>
    <w:uiPriority w:val="39"/>
    <w:rsid w:val="00BC08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nabsatz">
    <w:name w:val="List Paragraph"/>
    <w:basedOn w:val="Standard"/>
    <w:uiPriority w:val="34"/>
    <w:qFormat/>
    <w:rsid w:val="00BC088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biblio@dioezese-linz.at" TargetMode="Externa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jpeg"/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harina.pree\Documents\Benutzerdefinierte%20Office-Vorlagen\Vorlage%20Word%20A4%20Hochformat.dotx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2C477A-D44D-4F07-A47C-6F3FBD8302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Vorlage Word A4 Hochformat.dotx</Template>
  <TotalTime>0</TotalTime>
  <Pages>1</Pages>
  <Words>188</Words>
  <Characters>1185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Dioezese Linz</Company>
  <LinksUpToDate>false</LinksUpToDate>
  <CharactersWithSpaces>1371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Katharina Pree</dc:creator>
  <cp:keywords/>
  <dc:description/>
  <cp:lastModifiedBy>Doris Ortner</cp:lastModifiedBy>
  <cp:revision>4</cp:revision>
  <cp:lastPrinted>2018-02-21T12:15:00Z</cp:lastPrinted>
  <dcterms:created xsi:type="dcterms:W3CDTF">2025-09-08T09:02:00Z</dcterms:created>
  <dcterms:modified xsi:type="dcterms:W3CDTF">2025-09-12T06:31:00Z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rganisationseinheit">
    <vt:lpwstr>biblio</vt:lpwstr>
  </property>
</Properties>
</file>